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58D5" w14:textId="5E9101AD" w:rsidR="00B048DA" w:rsidRPr="00353FDC" w:rsidRDefault="00DC6E8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C6E8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C6E86">
        <w:rPr>
          <w:rFonts w:ascii="Arial" w:hAnsi="Arial" w:cs="Arial"/>
        </w:rPr>
        <w:t>2024-02-</w:t>
      </w:r>
      <w:r w:rsidR="00D54CB9">
        <w:rPr>
          <w:rFonts w:ascii="Arial" w:hAnsi="Arial" w:cs="Arial"/>
        </w:rPr>
        <w:t>21</w:t>
      </w:r>
    </w:p>
    <w:p w14:paraId="1767CA09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C6E8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3BE68E8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66</w:t>
      </w:r>
    </w:p>
    <w:p w14:paraId="3ACB3126" w14:textId="77777777" w:rsidR="00B048DA" w:rsidRPr="00353FDC" w:rsidRDefault="00DC6E86" w:rsidP="00B048DA">
      <w:pPr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Kraków</w:t>
      </w:r>
    </w:p>
    <w:p w14:paraId="2029405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972D83" w14:textId="05F89751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CD1A83D" w14:textId="4AF30ABE" w:rsidR="005E2F26" w:rsidRPr="00524B34" w:rsidRDefault="005E2F2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</w:t>
      </w:r>
      <w:r w:rsidR="00957404">
        <w:rPr>
          <w:rFonts w:ascii="Arial" w:hAnsi="Arial" w:cs="Arial"/>
          <w:bCs/>
          <w:sz w:val="18"/>
          <w:szCs w:val="18"/>
        </w:rPr>
        <w:t xml:space="preserve">SZP-271-48/23- </w:t>
      </w:r>
      <w:r w:rsidR="0075426C">
        <w:rPr>
          <w:rFonts w:ascii="Arial" w:hAnsi="Arial" w:cs="Arial"/>
          <w:bCs/>
          <w:sz w:val="18"/>
          <w:szCs w:val="18"/>
        </w:rPr>
        <w:t>77</w:t>
      </w:r>
      <w:r w:rsidR="00957404">
        <w:rPr>
          <w:rFonts w:ascii="Arial" w:hAnsi="Arial" w:cs="Arial"/>
          <w:bCs/>
          <w:sz w:val="18"/>
          <w:szCs w:val="18"/>
        </w:rPr>
        <w:t>.EJK</w:t>
      </w:r>
    </w:p>
    <w:p w14:paraId="67B9F2D9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04758413" w14:textId="77777777" w:rsidTr="00B048DA">
        <w:tc>
          <w:tcPr>
            <w:tcW w:w="9498" w:type="dxa"/>
            <w:shd w:val="clear" w:color="auto" w:fill="F2F2F2"/>
            <w:hideMark/>
          </w:tcPr>
          <w:p w14:paraId="63A65D20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116E92E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04F7CDB" w14:textId="09911F88" w:rsidR="005E2F26" w:rsidRPr="00353FDC" w:rsidRDefault="005E2F26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Dotyczy zadania 1 i 2</w:t>
            </w:r>
          </w:p>
        </w:tc>
      </w:tr>
    </w:tbl>
    <w:p w14:paraId="2B588E5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F58913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E7380BB" w14:textId="77777777" w:rsidTr="00B048DA">
        <w:tc>
          <w:tcPr>
            <w:tcW w:w="2269" w:type="dxa"/>
            <w:shd w:val="clear" w:color="auto" w:fill="auto"/>
          </w:tcPr>
          <w:p w14:paraId="03C842E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4BAD469" w14:textId="7B65E36C" w:rsidR="00B048DA" w:rsidRPr="00353FDC" w:rsidRDefault="00DC6E8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Świadczenie  całodobowych usług transportu sanitarnego  pacjentów, krwi i jej składników oraz awaryjnego transportu leków.</w:t>
            </w:r>
          </w:p>
        </w:tc>
      </w:tr>
      <w:tr w:rsidR="00DC6E86" w:rsidRPr="00353FDC" w14:paraId="01FD6911" w14:textId="77777777" w:rsidTr="002F2B0B">
        <w:tc>
          <w:tcPr>
            <w:tcW w:w="2269" w:type="dxa"/>
            <w:shd w:val="clear" w:color="auto" w:fill="auto"/>
          </w:tcPr>
          <w:p w14:paraId="301E75CE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B9A1AA8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71B44FF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D6CD00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C6E86" w:rsidRPr="00DC6E86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C6E86" w:rsidRPr="00DC6E86">
        <w:rPr>
          <w:rFonts w:ascii="Arial" w:hAnsi="Arial" w:cs="Arial"/>
        </w:rPr>
        <w:t>(</w:t>
      </w:r>
      <w:proofErr w:type="spellStart"/>
      <w:r w:rsidR="00DC6E86" w:rsidRPr="00DC6E86">
        <w:rPr>
          <w:rFonts w:ascii="Arial" w:hAnsi="Arial" w:cs="Arial"/>
        </w:rPr>
        <w:t>t.j</w:t>
      </w:r>
      <w:proofErr w:type="spellEnd"/>
      <w:r w:rsidR="00DC6E86" w:rsidRPr="00DC6E86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6E86" w14:paraId="74473B52" w14:textId="77777777" w:rsidTr="002F2B0B">
        <w:trPr>
          <w:cantSplit/>
        </w:trPr>
        <w:tc>
          <w:tcPr>
            <w:tcW w:w="9498" w:type="dxa"/>
          </w:tcPr>
          <w:p w14:paraId="4275CC40" w14:textId="77777777" w:rsidR="00DC6E86" w:rsidRDefault="00DC6E86" w:rsidP="002F2B0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C6E8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C6E86">
              <w:rPr>
                <w:rFonts w:ascii="Arial" w:hAnsi="Arial" w:cs="Arial"/>
                <w:color w:val="000000"/>
              </w:rPr>
              <w:t>Świadczenie  całodobowych usług transportu sanitarnego  pacjentów</w:t>
            </w:r>
          </w:p>
          <w:p w14:paraId="3C298B11" w14:textId="77777777" w:rsidR="00DC6E86" w:rsidRPr="00B048DA" w:rsidRDefault="00DC6E86" w:rsidP="002F2B0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C6E86">
              <w:rPr>
                <w:rFonts w:ascii="Arial" w:hAnsi="Arial" w:cs="Arial"/>
                <w:b/>
              </w:rPr>
              <w:t>Firma Marketingowo-Medyczna MARK-MED Sp. z o. o.</w:t>
            </w:r>
          </w:p>
          <w:p w14:paraId="20C8E085" w14:textId="77777777" w:rsidR="00DC6E86" w:rsidRDefault="00DC6E8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osiedle Na Skarpie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C6E86">
              <w:rPr>
                <w:rFonts w:ascii="Arial" w:hAnsi="Arial" w:cs="Arial"/>
                <w:bCs/>
              </w:rPr>
              <w:t>27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C6E86">
              <w:rPr>
                <w:rFonts w:ascii="Arial" w:hAnsi="Arial" w:cs="Arial"/>
                <w:bCs/>
              </w:rPr>
              <w:t>/211a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5A23E2" w14:textId="77777777" w:rsidR="00DC6E86" w:rsidRPr="00B048DA" w:rsidRDefault="00DC6E8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31-910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C6E86">
              <w:rPr>
                <w:rFonts w:ascii="Arial" w:hAnsi="Arial" w:cs="Arial"/>
                <w:bCs/>
              </w:rPr>
              <w:t>Kraków</w:t>
            </w:r>
          </w:p>
          <w:p w14:paraId="7E1F7F92" w14:textId="2173FCB1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957404">
              <w:rPr>
                <w:rFonts w:ascii="Arial" w:hAnsi="Arial" w:cs="Arial"/>
                <w:b/>
              </w:rPr>
              <w:t>517200,00</w:t>
            </w:r>
            <w:r w:rsidRPr="00DC6E86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6E0884" w14:textId="77777777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D4968D3" w14:textId="499EE16C" w:rsidR="00DC6E86" w:rsidRDefault="0075426C" w:rsidP="002F2B0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</w:t>
            </w:r>
            <w:r w:rsidR="00D54CB9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w kryteriach określonych w SWZ.</w:t>
            </w:r>
          </w:p>
        </w:tc>
      </w:tr>
      <w:tr w:rsidR="00DC6E86" w14:paraId="7BCA2091" w14:textId="77777777" w:rsidTr="002F2B0B">
        <w:trPr>
          <w:cantSplit/>
        </w:trPr>
        <w:tc>
          <w:tcPr>
            <w:tcW w:w="9498" w:type="dxa"/>
          </w:tcPr>
          <w:p w14:paraId="6BBB9C5E" w14:textId="77777777" w:rsidR="00DC6E86" w:rsidRDefault="00DC6E86" w:rsidP="002F2B0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C6E86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C6E86">
              <w:rPr>
                <w:rFonts w:ascii="Arial" w:hAnsi="Arial" w:cs="Arial"/>
                <w:color w:val="000000"/>
              </w:rPr>
              <w:t>Świadczenie  całodobowych usług transportu sanitarnego  krwi i jej składników oraz awaryjnego transportu leków.</w:t>
            </w:r>
          </w:p>
          <w:p w14:paraId="176AAB6D" w14:textId="41A7996D" w:rsidR="00DC6E86" w:rsidRPr="00B048DA" w:rsidRDefault="00DC6E86" w:rsidP="002F2B0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C6E86">
              <w:rPr>
                <w:rFonts w:ascii="Arial" w:hAnsi="Arial" w:cs="Arial"/>
                <w:b/>
              </w:rPr>
              <w:t>Liberandum</w:t>
            </w:r>
            <w:proofErr w:type="spellEnd"/>
            <w:r w:rsidRPr="00DC6E86">
              <w:rPr>
                <w:rFonts w:ascii="Arial" w:hAnsi="Arial" w:cs="Arial"/>
                <w:b/>
              </w:rPr>
              <w:t xml:space="preserve"> </w:t>
            </w:r>
            <w:r w:rsidR="005E2F26">
              <w:rPr>
                <w:rFonts w:ascii="Arial" w:hAnsi="Arial" w:cs="Arial"/>
                <w:b/>
              </w:rPr>
              <w:t>Sp. z o.o.</w:t>
            </w:r>
          </w:p>
          <w:p w14:paraId="723F3003" w14:textId="0700D046" w:rsidR="00DC6E86" w:rsidRDefault="00DC6E8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 xml:space="preserve">ul. </w:t>
            </w:r>
            <w:r w:rsidR="005E2F26">
              <w:rPr>
                <w:rFonts w:ascii="Arial" w:hAnsi="Arial" w:cs="Arial"/>
                <w:bCs/>
              </w:rPr>
              <w:t>Wielicka 207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D21E4DD" w14:textId="5142C770" w:rsidR="00DC6E86" w:rsidRPr="00B048DA" w:rsidRDefault="005E2F26" w:rsidP="002F2B0B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30-663</w:t>
            </w:r>
            <w:r w:rsidR="00DC6E86" w:rsidRPr="00B048DA">
              <w:rPr>
                <w:rFonts w:ascii="Arial" w:hAnsi="Arial" w:cs="Arial"/>
                <w:bCs/>
              </w:rPr>
              <w:t xml:space="preserve"> </w:t>
            </w:r>
            <w:r w:rsidR="00DC6E86" w:rsidRPr="00DC6E86">
              <w:rPr>
                <w:rFonts w:ascii="Arial" w:hAnsi="Arial" w:cs="Arial"/>
                <w:bCs/>
              </w:rPr>
              <w:t>Kraków</w:t>
            </w:r>
          </w:p>
          <w:p w14:paraId="1855E334" w14:textId="77777777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C6E86">
              <w:rPr>
                <w:rFonts w:ascii="Arial" w:hAnsi="Arial" w:cs="Arial"/>
                <w:b/>
              </w:rPr>
              <w:t>52 596.00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FA118A" w14:textId="77777777" w:rsidR="00DC6E86" w:rsidRPr="00B048DA" w:rsidRDefault="00DC6E86" w:rsidP="002F2B0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7FB831" w14:textId="3F573B59" w:rsidR="00DC6E86" w:rsidRDefault="0075426C" w:rsidP="002F2B0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</w:t>
            </w:r>
            <w:r w:rsidR="00D54CB9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w kryteriach określonych w SWZ.</w:t>
            </w:r>
          </w:p>
        </w:tc>
      </w:tr>
    </w:tbl>
    <w:p w14:paraId="145042AE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B64E88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1AC52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B69D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E8988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F4B3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C6E86" w14:paraId="44D4AD7C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4655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E2B4" w14:textId="77777777" w:rsidR="00DC6E86" w:rsidRPr="007D7932" w:rsidRDefault="00DC6E86" w:rsidP="002F2B0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>Firma Marketingowo-Medyczna MARK-MED Sp. z o. o.</w:t>
            </w:r>
          </w:p>
          <w:p w14:paraId="1B44D33B" w14:textId="77777777" w:rsidR="00DC6E86" w:rsidRPr="007D7932" w:rsidRDefault="00DC6E86" w:rsidP="002F2B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3A684EFB" w14:textId="77777777" w:rsidR="00DC6E86" w:rsidRPr="007D7932" w:rsidRDefault="00DC6E86" w:rsidP="002F2B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D723" w14:textId="77777777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0C3F65" w14:textId="09E9E54A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FE8CBD2" w14:textId="6D0DF3F0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3817" w14:textId="50336962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E2F26">
              <w:rPr>
                <w:rFonts w:ascii="Arial" w:hAnsi="Arial" w:cs="Arial"/>
                <w:sz w:val="22"/>
                <w:szCs w:val="22"/>
              </w:rPr>
              <w:t>10</w:t>
            </w:r>
            <w:r w:rsidRPr="00DC6E8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DC6E86" w14:paraId="3F8D3C0B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53CD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AC93" w14:textId="42102AB3" w:rsidR="00DC6E86" w:rsidRPr="007D7932" w:rsidRDefault="00DC6E86" w:rsidP="002F2B0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>Liberandum</w:t>
            </w:r>
            <w:proofErr w:type="spellEnd"/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E2F26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14C859B9" w14:textId="133679F0" w:rsidR="00DC6E86" w:rsidRPr="007D7932" w:rsidRDefault="00DC6E86" w:rsidP="002F2B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5E2F26">
              <w:rPr>
                <w:rFonts w:ascii="Arial" w:hAnsi="Arial" w:cs="Arial"/>
                <w:sz w:val="22"/>
                <w:szCs w:val="22"/>
              </w:rPr>
              <w:t>Wielicka 207</w:t>
            </w:r>
          </w:p>
          <w:p w14:paraId="6526CB46" w14:textId="45C1CF50" w:rsidR="00DC6E86" w:rsidRPr="007D7932" w:rsidRDefault="005E2F26" w:rsidP="002F2B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30-663</w:t>
            </w:r>
            <w:r w:rsidR="00DC6E86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6E86"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17B2" w14:textId="77777777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- 52.28</w:t>
            </w:r>
          </w:p>
          <w:p w14:paraId="6E06C447" w14:textId="4B5436E6" w:rsidR="00DC6E86" w:rsidRPr="00DC6E86" w:rsidRDefault="00DC6E86" w:rsidP="002F2B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4A4D5FA" w14:textId="78CAE101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3 - Liczba uprzywilejowanych </w:t>
            </w:r>
            <w:r w:rsidRPr="00DC6E86">
              <w:rPr>
                <w:rFonts w:ascii="Arial" w:hAnsi="Arial" w:cs="Arial"/>
                <w:sz w:val="22"/>
                <w:szCs w:val="22"/>
              </w:rPr>
              <w:lastRenderedPageBreak/>
              <w:t xml:space="preserve">pojazdów do realizacji transportu pacjentów Szpitala - </w:t>
            </w:r>
            <w:r w:rsidR="005E2F26">
              <w:rPr>
                <w:rFonts w:ascii="Arial" w:hAnsi="Arial" w:cs="Arial"/>
                <w:sz w:val="22"/>
                <w:szCs w:val="22"/>
              </w:rPr>
              <w:t>2</w:t>
            </w:r>
            <w:r w:rsidRPr="00DC6E86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86CE" w14:textId="4E9633E0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5E2F26">
              <w:rPr>
                <w:rFonts w:ascii="Arial" w:hAnsi="Arial" w:cs="Arial"/>
                <w:sz w:val="22"/>
                <w:szCs w:val="22"/>
              </w:rPr>
              <w:t>9</w:t>
            </w:r>
            <w:r w:rsidRPr="00DC6E86">
              <w:rPr>
                <w:rFonts w:ascii="Arial" w:hAnsi="Arial" w:cs="Arial"/>
                <w:sz w:val="22"/>
                <w:szCs w:val="22"/>
              </w:rPr>
              <w:t>2,28</w:t>
            </w:r>
          </w:p>
        </w:tc>
      </w:tr>
      <w:tr w:rsidR="00DC6E86" w14:paraId="159909AE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361C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87EC" w14:textId="77777777" w:rsidR="00DC6E86" w:rsidRPr="007D7932" w:rsidRDefault="00DC6E86" w:rsidP="002F2B0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>Firma Marketingowo-Medyczna MARK-MED Sp. z o. o.</w:t>
            </w:r>
          </w:p>
          <w:p w14:paraId="7420219A" w14:textId="77777777" w:rsidR="00DC6E86" w:rsidRPr="007D7932" w:rsidRDefault="00DC6E86" w:rsidP="002F2B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0FB60BFC" w14:textId="77777777" w:rsidR="00DC6E86" w:rsidRPr="007D7932" w:rsidRDefault="00DC6E86" w:rsidP="002F2B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707A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DF6B" w14:textId="77777777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C6E86" w14:paraId="0CC26A6E" w14:textId="77777777" w:rsidTr="002F2B0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0AB7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C6E86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F3F6" w14:textId="77777777" w:rsidR="005E2F26" w:rsidRPr="007D7932" w:rsidRDefault="005E2F26" w:rsidP="005E2F2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>Liberandum</w:t>
            </w:r>
            <w:proofErr w:type="spellEnd"/>
            <w:r w:rsidRPr="00DC6E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7FBEDDD5" w14:textId="77777777" w:rsidR="005E2F26" w:rsidRPr="007D7932" w:rsidRDefault="005E2F26" w:rsidP="005E2F2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sz w:val="22"/>
                <w:szCs w:val="22"/>
              </w:rPr>
              <w:t>Wielicka 207</w:t>
            </w:r>
          </w:p>
          <w:p w14:paraId="55E7E367" w14:textId="585140CB" w:rsidR="00DC6E86" w:rsidRPr="007D7932" w:rsidRDefault="005E2F26" w:rsidP="005E2F2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C6E8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B997" w14:textId="77777777" w:rsidR="00DC6E86" w:rsidRPr="007D7932" w:rsidRDefault="00DC6E86" w:rsidP="002F2B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A129" w14:textId="77777777" w:rsidR="00DC6E86" w:rsidRPr="007D7932" w:rsidRDefault="00DC6E86" w:rsidP="002F2B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6E8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979AAD8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730DC" w14:textId="77777777" w:rsidR="007E2B7D" w:rsidRDefault="007E2B7D">
      <w:r>
        <w:separator/>
      </w:r>
    </w:p>
  </w:endnote>
  <w:endnote w:type="continuationSeparator" w:id="0">
    <w:p w14:paraId="190459C0" w14:textId="77777777" w:rsidR="007E2B7D" w:rsidRDefault="007E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E59DB" w14:textId="77777777" w:rsidR="00DC6E86" w:rsidRDefault="00DC6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B82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5DB0E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4581D4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2581" w14:textId="77777777" w:rsidR="00DC6E86" w:rsidRDefault="00DC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F6AF1" w14:textId="77777777" w:rsidR="007E2B7D" w:rsidRDefault="007E2B7D">
      <w:r>
        <w:separator/>
      </w:r>
    </w:p>
  </w:footnote>
  <w:footnote w:type="continuationSeparator" w:id="0">
    <w:p w14:paraId="7EAB9DA3" w14:textId="77777777" w:rsidR="007E2B7D" w:rsidRDefault="007E2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E9AA" w14:textId="77777777" w:rsidR="00DC6E86" w:rsidRDefault="00DC6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672D8" w14:textId="77777777" w:rsidR="00DC6E86" w:rsidRDefault="00DC6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F6C0" w14:textId="77777777" w:rsidR="00DC6E86" w:rsidRDefault="00DC6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3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2F26"/>
    <w:rsid w:val="005E5BFF"/>
    <w:rsid w:val="00607F9B"/>
    <w:rsid w:val="00644DCB"/>
    <w:rsid w:val="00657C1E"/>
    <w:rsid w:val="006E3089"/>
    <w:rsid w:val="00712C39"/>
    <w:rsid w:val="0075426C"/>
    <w:rsid w:val="00756CDA"/>
    <w:rsid w:val="007E2ACC"/>
    <w:rsid w:val="007E2B7D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404"/>
    <w:rsid w:val="0097748A"/>
    <w:rsid w:val="00992FF5"/>
    <w:rsid w:val="009C783E"/>
    <w:rsid w:val="009F0E5C"/>
    <w:rsid w:val="00A029B8"/>
    <w:rsid w:val="00A91321"/>
    <w:rsid w:val="00AA02AC"/>
    <w:rsid w:val="00AD51D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4CB9"/>
    <w:rsid w:val="00D8427E"/>
    <w:rsid w:val="00DC6E86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D2AC8"/>
  <w15:chartTrackingRefBased/>
  <w15:docId w15:val="{CEE25120-E50C-424A-84F1-D41099BC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2024-02-21T09:16:00Z</dcterms:created>
  <dcterms:modified xsi:type="dcterms:W3CDTF">2024-02-21T09:16:00Z</dcterms:modified>
</cp:coreProperties>
</file>