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C095B" w14:textId="60A98FF3" w:rsidR="00843A88" w:rsidRPr="00DB1CAC" w:rsidRDefault="00FC062D" w:rsidP="002C762D">
      <w:pPr>
        <w:spacing w:after="480"/>
        <w:jc w:val="right"/>
        <w:rPr>
          <w:sz w:val="24"/>
          <w:szCs w:val="24"/>
        </w:rPr>
      </w:pPr>
      <w:r w:rsidRPr="00DB1CAC">
        <w:rPr>
          <w:sz w:val="24"/>
          <w:szCs w:val="24"/>
        </w:rPr>
        <w:t>Poznań</w:t>
      </w:r>
      <w:r w:rsidR="00843A88" w:rsidRPr="00DB1CAC">
        <w:rPr>
          <w:sz w:val="24"/>
          <w:szCs w:val="24"/>
        </w:rPr>
        <w:t xml:space="preserve"> dnia: </w:t>
      </w:r>
      <w:r w:rsidRPr="00DB1CAC">
        <w:rPr>
          <w:sz w:val="24"/>
          <w:szCs w:val="24"/>
        </w:rPr>
        <w:t>2024-02-</w:t>
      </w:r>
      <w:r w:rsidR="00DB1CAC" w:rsidRPr="00DB1CAC">
        <w:rPr>
          <w:sz w:val="24"/>
          <w:szCs w:val="24"/>
        </w:rPr>
        <w:t>2</w:t>
      </w:r>
      <w:r w:rsidR="00521DA4">
        <w:rPr>
          <w:sz w:val="24"/>
          <w:szCs w:val="24"/>
        </w:rPr>
        <w:t>1</w:t>
      </w:r>
    </w:p>
    <w:p w14:paraId="15AFC2BA" w14:textId="77777777" w:rsidR="00FC062D" w:rsidRPr="00DB1CAC" w:rsidRDefault="00FC062D" w:rsidP="002C762D">
      <w:pPr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Szpital Wojewódzki w Poznaniu</w:t>
      </w:r>
    </w:p>
    <w:p w14:paraId="12CE04CF" w14:textId="77777777" w:rsidR="00843A88" w:rsidRPr="00DB1CAC" w:rsidRDefault="00FC062D" w:rsidP="002C762D">
      <w:pPr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Dział Zamówień Publicznych</w:t>
      </w:r>
    </w:p>
    <w:p w14:paraId="049B2543" w14:textId="77777777" w:rsidR="00843A88" w:rsidRPr="00DB1CAC" w:rsidRDefault="00FC062D" w:rsidP="002C762D">
      <w:pPr>
        <w:rPr>
          <w:sz w:val="24"/>
          <w:szCs w:val="24"/>
        </w:rPr>
      </w:pPr>
      <w:r w:rsidRPr="00DB1CAC">
        <w:rPr>
          <w:sz w:val="24"/>
          <w:szCs w:val="24"/>
        </w:rPr>
        <w:t>Juraszów</w:t>
      </w:r>
      <w:r w:rsidR="00843A88" w:rsidRPr="00DB1CAC">
        <w:rPr>
          <w:sz w:val="24"/>
          <w:szCs w:val="24"/>
        </w:rPr>
        <w:t xml:space="preserve"> </w:t>
      </w:r>
      <w:r w:rsidRPr="00DB1CAC">
        <w:rPr>
          <w:sz w:val="24"/>
          <w:szCs w:val="24"/>
        </w:rPr>
        <w:t>7/19</w:t>
      </w:r>
    </w:p>
    <w:p w14:paraId="4EF12752" w14:textId="77777777" w:rsidR="00843A88" w:rsidRPr="00DB1CAC" w:rsidRDefault="00FC062D" w:rsidP="002C762D">
      <w:pPr>
        <w:rPr>
          <w:sz w:val="24"/>
          <w:szCs w:val="24"/>
        </w:rPr>
      </w:pPr>
      <w:r w:rsidRPr="00DB1CAC">
        <w:rPr>
          <w:sz w:val="24"/>
          <w:szCs w:val="24"/>
        </w:rPr>
        <w:t>60-479</w:t>
      </w:r>
      <w:r w:rsidR="00843A88" w:rsidRPr="00DB1CAC">
        <w:rPr>
          <w:sz w:val="24"/>
          <w:szCs w:val="24"/>
        </w:rPr>
        <w:t xml:space="preserve"> </w:t>
      </w:r>
      <w:r w:rsidRPr="00DB1CAC">
        <w:rPr>
          <w:sz w:val="24"/>
          <w:szCs w:val="24"/>
        </w:rPr>
        <w:t>Poznań</w:t>
      </w:r>
    </w:p>
    <w:p w14:paraId="65EA1967" w14:textId="77777777" w:rsidR="00843A88" w:rsidRPr="00DB1CAC" w:rsidRDefault="00843A88" w:rsidP="002C762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DB1CAC">
        <w:rPr>
          <w:b/>
          <w:sz w:val="24"/>
          <w:szCs w:val="24"/>
        </w:rPr>
        <w:t>WYKONAWCY</w:t>
      </w:r>
    </w:p>
    <w:p w14:paraId="60DD7D6D" w14:textId="77777777" w:rsidR="00843A88" w:rsidRPr="00DB1CAC" w:rsidRDefault="00843A88" w:rsidP="002C762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DB1CAC">
        <w:rPr>
          <w:sz w:val="24"/>
          <w:szCs w:val="24"/>
        </w:rPr>
        <w:t>ubiegający się o zamówienie</w:t>
      </w:r>
    </w:p>
    <w:p w14:paraId="2C21A5DA" w14:textId="77777777" w:rsidR="004E4B64" w:rsidRPr="00DB1CAC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B1CAC">
        <w:rPr>
          <w:rFonts w:eastAsia="Calibri"/>
          <w:sz w:val="24"/>
          <w:szCs w:val="24"/>
          <w:lang w:eastAsia="en-US"/>
        </w:rPr>
        <w:t xml:space="preserve">Dotyczy: </w:t>
      </w:r>
      <w:r w:rsidRPr="00DB1CAC">
        <w:rPr>
          <w:sz w:val="24"/>
          <w:szCs w:val="24"/>
        </w:rPr>
        <w:t>postępowania o udzielenie zamówienia publicznego</w:t>
      </w:r>
      <w:r w:rsidRPr="00DB1CA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B1CAC" w14:paraId="2498CA16" w14:textId="77777777" w:rsidTr="00FD4AEC">
        <w:tc>
          <w:tcPr>
            <w:tcW w:w="2269" w:type="dxa"/>
            <w:shd w:val="clear" w:color="auto" w:fill="auto"/>
          </w:tcPr>
          <w:p w14:paraId="21E45B36" w14:textId="77777777" w:rsidR="004E4B64" w:rsidRPr="00DB1CA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B1CA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8BF73D" w14:textId="32FF41E2" w:rsidR="004E4B64" w:rsidRPr="00DB1CAC" w:rsidRDefault="00FC062D" w:rsidP="002C762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B1CAC">
              <w:rPr>
                <w:b/>
                <w:sz w:val="24"/>
                <w:szCs w:val="24"/>
              </w:rPr>
              <w:t>Wykonywanie przeglądów i napraw wraz z częściami zamiennymi klimatyzatorów oraz wykonywanie przeglądów konserwacyjnych i napraw central wentylacyjnych, central klimatyzacyjno-grzewczych,</w:t>
            </w:r>
            <w:r w:rsidR="002C762D" w:rsidRPr="00DB1CAC">
              <w:rPr>
                <w:b/>
                <w:sz w:val="24"/>
                <w:szCs w:val="24"/>
              </w:rPr>
              <w:t xml:space="preserve"> </w:t>
            </w:r>
            <w:r w:rsidRPr="00DB1CAC">
              <w:rPr>
                <w:b/>
                <w:sz w:val="24"/>
                <w:szCs w:val="24"/>
              </w:rPr>
              <w:t>agregatów chłodniczych w obiektach Szpitala Wojewódzkiego w Poznaniu</w:t>
            </w:r>
            <w:r w:rsidR="004E4B64" w:rsidRPr="00DB1CAC">
              <w:rPr>
                <w:b/>
                <w:sz w:val="24"/>
                <w:szCs w:val="24"/>
              </w:rPr>
              <w:t>.</w:t>
            </w:r>
          </w:p>
        </w:tc>
      </w:tr>
      <w:tr w:rsidR="00FC062D" w:rsidRPr="00DB1CAC" w14:paraId="48A846D5" w14:textId="77777777" w:rsidTr="00421D94">
        <w:tc>
          <w:tcPr>
            <w:tcW w:w="2269" w:type="dxa"/>
            <w:shd w:val="clear" w:color="auto" w:fill="auto"/>
          </w:tcPr>
          <w:p w14:paraId="148D6930" w14:textId="77777777" w:rsidR="00FC062D" w:rsidRPr="00DB1CAC" w:rsidRDefault="00FC062D" w:rsidP="00421D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B1CA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091CF3" w14:textId="77777777" w:rsidR="00FC062D" w:rsidRPr="00521DA4" w:rsidRDefault="00FC062D" w:rsidP="00421D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21DA4">
              <w:rPr>
                <w:b/>
                <w:sz w:val="24"/>
                <w:szCs w:val="24"/>
              </w:rPr>
              <w:t>SZW/DZP/2/2024</w:t>
            </w:r>
          </w:p>
        </w:tc>
      </w:tr>
    </w:tbl>
    <w:p w14:paraId="7AB227D3" w14:textId="77777777" w:rsidR="004E4B64" w:rsidRPr="00DB1CA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B1CAC" w14:paraId="10883C9D" w14:textId="77777777" w:rsidTr="00C46732">
        <w:tc>
          <w:tcPr>
            <w:tcW w:w="9330" w:type="dxa"/>
            <w:shd w:val="clear" w:color="auto" w:fill="F2F2F2"/>
            <w:hideMark/>
          </w:tcPr>
          <w:p w14:paraId="1FAED0AD" w14:textId="77777777" w:rsidR="00843A88" w:rsidRPr="00DB1CA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B1CAC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58A1C9D" w14:textId="684DBB23" w:rsidR="00FC062D" w:rsidRPr="00DB1CAC" w:rsidRDefault="00520165" w:rsidP="002C762D">
      <w:pPr>
        <w:spacing w:before="240" w:line="360" w:lineRule="auto"/>
        <w:jc w:val="both"/>
        <w:rPr>
          <w:b/>
          <w:sz w:val="24"/>
          <w:szCs w:val="24"/>
        </w:rPr>
      </w:pPr>
      <w:r w:rsidRPr="00DB1CAC">
        <w:rPr>
          <w:sz w:val="24"/>
          <w:szCs w:val="24"/>
        </w:rPr>
        <w:t xml:space="preserve">Zamawiający, </w:t>
      </w:r>
      <w:r w:rsidR="00FC062D" w:rsidRPr="00DB1CAC">
        <w:rPr>
          <w:b/>
          <w:sz w:val="24"/>
          <w:szCs w:val="24"/>
        </w:rPr>
        <w:t>Szpital Wojewódzki w Poznaniu</w:t>
      </w:r>
    </w:p>
    <w:p w14:paraId="2E789B1D" w14:textId="77777777" w:rsidR="0012774F" w:rsidRPr="00DB1CAC" w:rsidRDefault="00FC062D" w:rsidP="00521DA4">
      <w:pPr>
        <w:spacing w:before="240" w:after="120" w:line="276" w:lineRule="auto"/>
        <w:jc w:val="both"/>
        <w:rPr>
          <w:bCs/>
          <w:sz w:val="24"/>
          <w:szCs w:val="24"/>
          <w:lang w:eastAsia="ar-SA"/>
        </w:rPr>
      </w:pPr>
      <w:r w:rsidRPr="00DB1CAC">
        <w:rPr>
          <w:b/>
          <w:sz w:val="24"/>
          <w:szCs w:val="24"/>
        </w:rPr>
        <w:t>Dział Zamówień Publicznych</w:t>
      </w:r>
      <w:r w:rsidR="00520165" w:rsidRPr="00DB1CAC">
        <w:rPr>
          <w:sz w:val="24"/>
          <w:szCs w:val="24"/>
        </w:rPr>
        <w:t xml:space="preserve">, działając na podstawie art. </w:t>
      </w:r>
      <w:r w:rsidR="00E74BC3" w:rsidRPr="00DB1CAC">
        <w:rPr>
          <w:sz w:val="24"/>
          <w:szCs w:val="24"/>
        </w:rPr>
        <w:t>284</w:t>
      </w:r>
      <w:r w:rsidR="00520165" w:rsidRPr="00DB1CAC">
        <w:rPr>
          <w:sz w:val="24"/>
          <w:szCs w:val="24"/>
        </w:rPr>
        <w:t xml:space="preserve"> ust. </w:t>
      </w:r>
      <w:r w:rsidR="0029606A" w:rsidRPr="00DB1CAC">
        <w:rPr>
          <w:sz w:val="24"/>
          <w:szCs w:val="24"/>
        </w:rPr>
        <w:t>6</w:t>
      </w:r>
      <w:r w:rsidR="00520165" w:rsidRPr="00DB1CAC">
        <w:rPr>
          <w:sz w:val="24"/>
          <w:szCs w:val="24"/>
        </w:rPr>
        <w:t xml:space="preserve"> ustawy z dnia </w:t>
      </w:r>
      <w:r w:rsidR="0029606A" w:rsidRPr="00DB1CAC">
        <w:rPr>
          <w:sz w:val="24"/>
          <w:szCs w:val="24"/>
        </w:rPr>
        <w:t>11</w:t>
      </w:r>
      <w:r w:rsidR="00520165" w:rsidRPr="00DB1CAC">
        <w:rPr>
          <w:sz w:val="24"/>
          <w:szCs w:val="24"/>
        </w:rPr>
        <w:t xml:space="preserve"> </w:t>
      </w:r>
      <w:r w:rsidR="0029606A" w:rsidRPr="00DB1CAC">
        <w:rPr>
          <w:sz w:val="24"/>
          <w:szCs w:val="24"/>
        </w:rPr>
        <w:t xml:space="preserve">września </w:t>
      </w:r>
      <w:r w:rsidR="00520165" w:rsidRPr="00DB1CAC">
        <w:rPr>
          <w:sz w:val="24"/>
          <w:szCs w:val="24"/>
        </w:rPr>
        <w:t>20</w:t>
      </w:r>
      <w:r w:rsidR="0029606A" w:rsidRPr="00DB1CAC">
        <w:rPr>
          <w:sz w:val="24"/>
          <w:szCs w:val="24"/>
        </w:rPr>
        <w:t>19</w:t>
      </w:r>
      <w:r w:rsidR="00520165" w:rsidRPr="00DB1CAC">
        <w:rPr>
          <w:sz w:val="24"/>
          <w:szCs w:val="24"/>
        </w:rPr>
        <w:t xml:space="preserve"> r</w:t>
      </w:r>
      <w:r w:rsidR="0029606A" w:rsidRPr="00DB1CAC">
        <w:rPr>
          <w:sz w:val="24"/>
          <w:szCs w:val="24"/>
        </w:rPr>
        <w:t>.</w:t>
      </w:r>
      <w:r w:rsidR="00520165" w:rsidRPr="00DB1CAC">
        <w:rPr>
          <w:sz w:val="24"/>
          <w:szCs w:val="24"/>
        </w:rPr>
        <w:t xml:space="preserve"> Prawo </w:t>
      </w:r>
      <w:r w:rsidR="0029606A" w:rsidRPr="00DB1CAC">
        <w:rPr>
          <w:sz w:val="24"/>
          <w:szCs w:val="24"/>
        </w:rPr>
        <w:t>z</w:t>
      </w:r>
      <w:r w:rsidR="00520165" w:rsidRPr="00DB1CAC">
        <w:rPr>
          <w:sz w:val="24"/>
          <w:szCs w:val="24"/>
        </w:rPr>
        <w:t xml:space="preserve">amówień </w:t>
      </w:r>
      <w:r w:rsidR="0029606A" w:rsidRPr="00DB1CAC">
        <w:rPr>
          <w:sz w:val="24"/>
          <w:szCs w:val="24"/>
        </w:rPr>
        <w:t>p</w:t>
      </w:r>
      <w:r w:rsidR="00520165" w:rsidRPr="00DB1CAC">
        <w:rPr>
          <w:sz w:val="24"/>
          <w:szCs w:val="24"/>
        </w:rPr>
        <w:t xml:space="preserve">ublicznych </w:t>
      </w:r>
      <w:r w:rsidRPr="00DB1CAC">
        <w:rPr>
          <w:sz w:val="24"/>
          <w:szCs w:val="24"/>
        </w:rPr>
        <w:t>(</w:t>
      </w:r>
      <w:proofErr w:type="spellStart"/>
      <w:r w:rsidRPr="00DB1CAC">
        <w:rPr>
          <w:sz w:val="24"/>
          <w:szCs w:val="24"/>
        </w:rPr>
        <w:t>t.j</w:t>
      </w:r>
      <w:proofErr w:type="spellEnd"/>
      <w:r w:rsidRPr="00DB1CAC">
        <w:rPr>
          <w:sz w:val="24"/>
          <w:szCs w:val="24"/>
        </w:rPr>
        <w:t>. Dz. U. z 2023r. poz. 1605)</w:t>
      </w:r>
      <w:r w:rsidR="00BE7BFD" w:rsidRPr="00DB1CAC">
        <w:rPr>
          <w:sz w:val="24"/>
          <w:szCs w:val="24"/>
        </w:rPr>
        <w:t xml:space="preserve">, </w:t>
      </w:r>
      <w:r w:rsidR="00E74BC3" w:rsidRPr="00DB1CAC">
        <w:rPr>
          <w:sz w:val="24"/>
          <w:szCs w:val="24"/>
        </w:rPr>
        <w:t>udostępnia</w:t>
      </w:r>
      <w:r w:rsidR="00BE7BFD" w:rsidRPr="00DB1CAC">
        <w:rPr>
          <w:sz w:val="24"/>
          <w:szCs w:val="24"/>
        </w:rPr>
        <w:t xml:space="preserve"> poniżej treść zapytań do S</w:t>
      </w:r>
      <w:r w:rsidR="0012774F" w:rsidRPr="00DB1CAC">
        <w:rPr>
          <w:sz w:val="24"/>
          <w:szCs w:val="24"/>
        </w:rPr>
        <w:t>pecyfikacji Warunków Zamówienia (</w:t>
      </w:r>
      <w:r w:rsidR="0012774F" w:rsidRPr="00DB1CAC">
        <w:rPr>
          <w:sz w:val="24"/>
          <w:szCs w:val="24"/>
          <w:lang w:eastAsia="ar-SA"/>
        </w:rPr>
        <w:t>zwanej dalej</w:t>
      </w:r>
      <w:r w:rsidR="0012774F" w:rsidRPr="00DB1CAC">
        <w:rPr>
          <w:b/>
          <w:sz w:val="24"/>
          <w:szCs w:val="24"/>
          <w:lang w:eastAsia="ar-SA"/>
        </w:rPr>
        <w:t xml:space="preserve"> </w:t>
      </w:r>
      <w:r w:rsidR="0012774F" w:rsidRPr="00DB1CAC">
        <w:rPr>
          <w:bCs/>
          <w:sz w:val="24"/>
          <w:szCs w:val="24"/>
          <w:lang w:eastAsia="ar-SA"/>
        </w:rPr>
        <w:t>”SWZ”)</w:t>
      </w:r>
      <w:r w:rsidR="00E74BC3" w:rsidRPr="00DB1CAC">
        <w:rPr>
          <w:bCs/>
          <w:sz w:val="24"/>
          <w:szCs w:val="24"/>
          <w:lang w:eastAsia="ar-SA"/>
        </w:rPr>
        <w:t xml:space="preserve"> </w:t>
      </w:r>
      <w:r w:rsidR="00E74BC3" w:rsidRPr="00DB1CAC">
        <w:rPr>
          <w:sz w:val="24"/>
          <w:szCs w:val="24"/>
        </w:rPr>
        <w:t>wraz z wyjaśnieniami</w:t>
      </w:r>
      <w:r w:rsidR="0012774F" w:rsidRPr="00DB1CAC">
        <w:rPr>
          <w:bCs/>
          <w:sz w:val="24"/>
          <w:szCs w:val="24"/>
          <w:lang w:eastAsia="ar-SA"/>
        </w:rPr>
        <w:t>:</w:t>
      </w:r>
    </w:p>
    <w:p w14:paraId="034A24C0" w14:textId="1E2E7417" w:rsidR="002C762D" w:rsidRPr="00DB1CAC" w:rsidRDefault="00521DA4" w:rsidP="00627A8D">
      <w:pPr>
        <w:ind w:left="28" w:right="-7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2C762D" w:rsidRPr="00DB1CAC">
        <w:rPr>
          <w:b/>
          <w:bCs/>
          <w:sz w:val="24"/>
          <w:szCs w:val="24"/>
        </w:rPr>
        <w:t>Pytanie nr 1</w:t>
      </w:r>
    </w:p>
    <w:p w14:paraId="34F9152B" w14:textId="52ADDC0D" w:rsidR="002C762D" w:rsidRPr="00DB1CAC" w:rsidRDefault="002C762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sz w:val="24"/>
          <w:szCs w:val="24"/>
        </w:rPr>
        <w:t>Proszę o informację czy wymienione w wykazie urządzenia podlegają jeszcze okresowi gwarancji, a co za tym idzie czy Wykonawca musi być autoryzowanym partnerem serwisowym wszystkich producentów zamontowanych u Państwa urządzeń</w:t>
      </w:r>
    </w:p>
    <w:p w14:paraId="4C51997D" w14:textId="5031C9A4" w:rsidR="002C762D" w:rsidRPr="00DB1CAC" w:rsidRDefault="002C762D" w:rsidP="00627A8D">
      <w:pPr>
        <w:spacing w:after="40" w:line="276" w:lineRule="auto"/>
        <w:ind w:left="30" w:right="-72"/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F97E07" w:rsidRPr="00DB1CAC">
        <w:rPr>
          <w:sz w:val="24"/>
          <w:szCs w:val="24"/>
        </w:rPr>
        <w:t xml:space="preserve"> W wykazie brak urządzeń na gwarancji</w:t>
      </w:r>
    </w:p>
    <w:p w14:paraId="71396EB0" w14:textId="25D61CA1" w:rsidR="002C762D" w:rsidRPr="00DB1CAC" w:rsidRDefault="002C762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br/>
        <w:t>Pytanie nr 2</w:t>
      </w:r>
    </w:p>
    <w:p w14:paraId="1E8D5B94" w14:textId="77777777" w:rsidR="002C762D" w:rsidRPr="00DB1CAC" w:rsidRDefault="002C762D" w:rsidP="00627A8D">
      <w:pPr>
        <w:ind w:left="28" w:right="-74"/>
        <w:jc w:val="both"/>
        <w:rPr>
          <w:sz w:val="24"/>
          <w:szCs w:val="24"/>
        </w:rPr>
      </w:pPr>
      <w:r w:rsidRPr="00DB1CAC">
        <w:rPr>
          <w:sz w:val="24"/>
          <w:szCs w:val="24"/>
        </w:rPr>
        <w:t>Czy kwota 50 000zł. na minimum 3 usługi, to suma wszystkich trzech usług, czy każda z nich ma opiewać na kwotę 50 000zł?</w:t>
      </w:r>
    </w:p>
    <w:p w14:paraId="43583D6A" w14:textId="5E087BEB" w:rsidR="002C762D" w:rsidRPr="00DB1CAC" w:rsidRDefault="002C762D" w:rsidP="00627A8D">
      <w:pPr>
        <w:spacing w:after="40" w:line="276" w:lineRule="auto"/>
        <w:ind w:left="30" w:right="-72"/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F97E07" w:rsidRPr="00DB1CAC">
        <w:rPr>
          <w:sz w:val="24"/>
          <w:szCs w:val="24"/>
        </w:rPr>
        <w:t xml:space="preserve"> Suma wszystkich 3 usług</w:t>
      </w:r>
    </w:p>
    <w:p w14:paraId="73CBA713" w14:textId="77777777" w:rsidR="00BE7BFD" w:rsidRPr="00DB1CAC" w:rsidRDefault="00BE7BFD" w:rsidP="00520165">
      <w:pPr>
        <w:jc w:val="both"/>
        <w:rPr>
          <w:sz w:val="24"/>
          <w:szCs w:val="24"/>
        </w:rPr>
      </w:pPr>
    </w:p>
    <w:p w14:paraId="678E562C" w14:textId="3D89BB87" w:rsidR="00F1787D" w:rsidRPr="00DB1CAC" w:rsidRDefault="00F1787D" w:rsidP="00627A8D">
      <w:pPr>
        <w:ind w:right="-74"/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3</w:t>
      </w:r>
    </w:p>
    <w:p w14:paraId="0E943A56" w14:textId="384AE689" w:rsidR="00F1787D" w:rsidRPr="00DB1CAC" w:rsidRDefault="00F1787D" w:rsidP="00627A8D">
      <w:pPr>
        <w:ind w:right="-74"/>
        <w:jc w:val="both"/>
        <w:rPr>
          <w:sz w:val="24"/>
          <w:szCs w:val="24"/>
        </w:rPr>
      </w:pPr>
      <w:r w:rsidRPr="00DB1CAC">
        <w:rPr>
          <w:sz w:val="24"/>
          <w:szCs w:val="24"/>
        </w:rPr>
        <w:t>Proszę o przesłanie wykazu filtrów powietrza do central wentylacyjnych</w:t>
      </w:r>
    </w:p>
    <w:p w14:paraId="2F8A4BE5" w14:textId="673F8B33" w:rsidR="00F1787D" w:rsidRPr="00DB1CAC" w:rsidRDefault="00F1787D" w:rsidP="00627A8D">
      <w:pPr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Zamawiający nie posiada takiej wiedzy</w:t>
      </w:r>
    </w:p>
    <w:p w14:paraId="601AAC65" w14:textId="77777777" w:rsidR="00F1787D" w:rsidRPr="00DB1CAC" w:rsidRDefault="00F1787D" w:rsidP="00520165">
      <w:pPr>
        <w:jc w:val="both"/>
        <w:rPr>
          <w:b/>
          <w:bCs/>
          <w:sz w:val="24"/>
          <w:szCs w:val="24"/>
        </w:rPr>
      </w:pPr>
    </w:p>
    <w:p w14:paraId="0E69C41A" w14:textId="09111472" w:rsidR="00F1787D" w:rsidRPr="00DB1CAC" w:rsidRDefault="00521DA4" w:rsidP="00F1787D">
      <w:pPr>
        <w:ind w:left="28" w:right="-7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F1787D" w:rsidRPr="00DB1CAC">
        <w:rPr>
          <w:b/>
          <w:bCs/>
          <w:sz w:val="24"/>
          <w:szCs w:val="24"/>
        </w:rPr>
        <w:t>Pytanie nr 4</w:t>
      </w:r>
    </w:p>
    <w:p w14:paraId="00A1622D" w14:textId="1BF29C19" w:rsidR="00F1787D" w:rsidRPr="00DB1CAC" w:rsidRDefault="00F1787D" w:rsidP="00F1787D">
      <w:pPr>
        <w:ind w:left="28" w:right="-74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lastRenderedPageBreak/>
        <w:t>W jakich godzinach Zamawiający umożliwi wykonywanie prac? Czy na obiekcie występują utrudnienia, które Wykonawca powinien wziąć pod uwagę przy realizacji?</w:t>
      </w:r>
    </w:p>
    <w:p w14:paraId="0A94DDA3" w14:textId="2E36B96B" w:rsidR="00F1787D" w:rsidRPr="00DB1CAC" w:rsidRDefault="00F1787D" w:rsidP="00F1787D">
      <w:pPr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7-14</w:t>
      </w:r>
    </w:p>
    <w:p w14:paraId="028DA118" w14:textId="77777777" w:rsidR="00F1787D" w:rsidRPr="00DB1CAC" w:rsidRDefault="00F1787D" w:rsidP="00520165">
      <w:pPr>
        <w:jc w:val="both"/>
        <w:rPr>
          <w:sz w:val="24"/>
          <w:szCs w:val="24"/>
        </w:rPr>
      </w:pPr>
    </w:p>
    <w:p w14:paraId="158053D6" w14:textId="6346F351" w:rsidR="00F1787D" w:rsidRPr="00DB1CAC" w:rsidRDefault="00F1787D" w:rsidP="00F1787D">
      <w:pPr>
        <w:ind w:left="28" w:right="-74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5</w:t>
      </w:r>
    </w:p>
    <w:p w14:paraId="4BB57D3F" w14:textId="4F1C190F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t>Czy do obsługi serwisowej urządzeń konieczne jest użycie rusztowania/podnośnika koszowego i/lub nożycowego?</w:t>
      </w:r>
    </w:p>
    <w:p w14:paraId="71440DFD" w14:textId="10513C78" w:rsidR="00DB1CAC" w:rsidRPr="00DB1CAC" w:rsidRDefault="00F1787D" w:rsidP="00627A8D">
      <w:pPr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>
        <w:rPr>
          <w:sz w:val="24"/>
          <w:szCs w:val="24"/>
        </w:rPr>
        <w:t>N</w:t>
      </w:r>
      <w:r w:rsidR="00DB1CAC" w:rsidRPr="00DB1CAC">
        <w:rPr>
          <w:sz w:val="24"/>
          <w:szCs w:val="24"/>
        </w:rPr>
        <w:t>a obiekcie występują jednostki zewnętrzne klimatyzatorów zamontowane na elewacji na wysokości 2 piętra</w:t>
      </w:r>
    </w:p>
    <w:p w14:paraId="34E021E0" w14:textId="77777777" w:rsidR="00F1787D" w:rsidRPr="00DB1CAC" w:rsidRDefault="00F1787D" w:rsidP="00627A8D">
      <w:pPr>
        <w:jc w:val="both"/>
        <w:rPr>
          <w:sz w:val="24"/>
          <w:szCs w:val="24"/>
        </w:rPr>
      </w:pPr>
    </w:p>
    <w:p w14:paraId="1795901B" w14:textId="33F153ED" w:rsidR="00F1787D" w:rsidRPr="00DB1CAC" w:rsidRDefault="00F1787D" w:rsidP="00F1787D">
      <w:pPr>
        <w:ind w:left="28" w:right="-74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6</w:t>
      </w:r>
    </w:p>
    <w:p w14:paraId="4AA6CEF7" w14:textId="604471DA" w:rsidR="00F1787D" w:rsidRPr="00DB1CAC" w:rsidRDefault="00F1787D" w:rsidP="00F1787D">
      <w:pPr>
        <w:ind w:left="28" w:right="-74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t>Czy wykonawca jest zobowiązany dokonywać wpisów z wykonanych czynności w systemie CRO Zamawiającego?</w:t>
      </w:r>
    </w:p>
    <w:p w14:paraId="5FC62743" w14:textId="246B584F" w:rsidR="00F1787D" w:rsidRPr="00DB1CAC" w:rsidRDefault="00F1787D" w:rsidP="00F1787D">
      <w:pPr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TAK</w:t>
      </w:r>
    </w:p>
    <w:p w14:paraId="0B5A059A" w14:textId="77777777" w:rsidR="00F1787D" w:rsidRPr="00DB1CAC" w:rsidRDefault="00F1787D" w:rsidP="00520165">
      <w:pPr>
        <w:jc w:val="both"/>
        <w:rPr>
          <w:sz w:val="24"/>
          <w:szCs w:val="24"/>
        </w:rPr>
      </w:pPr>
    </w:p>
    <w:p w14:paraId="158BD0EA" w14:textId="4C2D7B58" w:rsidR="00F1787D" w:rsidRPr="00DB1CAC" w:rsidRDefault="00F1787D" w:rsidP="00F1787D">
      <w:pPr>
        <w:ind w:left="28" w:right="-74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7</w:t>
      </w:r>
    </w:p>
    <w:p w14:paraId="2A2B81AC" w14:textId="32A0F3F6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t xml:space="preserve">Czy uzupełnienie czynnika chłodniczego będzie rozliczane na osobne zlecenie? </w:t>
      </w:r>
      <w:proofErr w:type="spellStart"/>
      <w:r w:rsidRPr="00DB1CAC">
        <w:rPr>
          <w:sz w:val="24"/>
          <w:szCs w:val="24"/>
          <w:shd w:val="clear" w:color="auto" w:fill="FFFFFF"/>
        </w:rPr>
        <w:t>Jesli</w:t>
      </w:r>
      <w:proofErr w:type="spellEnd"/>
      <w:r w:rsidRPr="00DB1CAC">
        <w:rPr>
          <w:sz w:val="24"/>
          <w:szCs w:val="24"/>
          <w:shd w:val="clear" w:color="auto" w:fill="FFFFFF"/>
        </w:rPr>
        <w:t xml:space="preserve"> nie, w jaki sposób wykonawca ma wliczyć koszt w cenę oferty?</w:t>
      </w:r>
    </w:p>
    <w:p w14:paraId="2FDA5E60" w14:textId="6F92A802" w:rsidR="00F1787D" w:rsidRPr="00DB1CAC" w:rsidRDefault="00F1787D" w:rsidP="00627A8D">
      <w:pPr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Osobne zlecenie</w:t>
      </w:r>
      <w:r w:rsidR="00DB1CAC" w:rsidRPr="00DB1CAC">
        <w:rPr>
          <w:b/>
          <w:bCs/>
          <w:sz w:val="24"/>
          <w:szCs w:val="24"/>
        </w:rPr>
        <w:t xml:space="preserve"> </w:t>
      </w:r>
    </w:p>
    <w:p w14:paraId="6E1ACF33" w14:textId="77777777" w:rsidR="00F1787D" w:rsidRPr="00DB1CAC" w:rsidRDefault="00F1787D" w:rsidP="00520165">
      <w:pPr>
        <w:jc w:val="both"/>
        <w:rPr>
          <w:sz w:val="24"/>
          <w:szCs w:val="24"/>
        </w:rPr>
      </w:pPr>
    </w:p>
    <w:p w14:paraId="7CFF1CC9" w14:textId="07E1CD6B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8</w:t>
      </w:r>
    </w:p>
    <w:p w14:paraId="296CCA01" w14:textId="3247B628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t>Proszę o przesłanie dokładnych wymiarów 3szt. filtrów HEPA 13 KNF-2-BP/SA/15</w:t>
      </w:r>
    </w:p>
    <w:p w14:paraId="1C355AF4" w14:textId="3789729E" w:rsidR="00DB1CAC" w:rsidRPr="00DB1CAC" w:rsidRDefault="00F1787D" w:rsidP="00627A8D">
      <w:pPr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Zamawiający nie posiada takiej wiedzy</w:t>
      </w:r>
    </w:p>
    <w:p w14:paraId="2EAC3F7A" w14:textId="77777777" w:rsidR="00F1787D" w:rsidRPr="00DB1CAC" w:rsidRDefault="00F1787D" w:rsidP="00627A8D">
      <w:pPr>
        <w:jc w:val="both"/>
        <w:rPr>
          <w:b/>
          <w:bCs/>
          <w:sz w:val="24"/>
          <w:szCs w:val="24"/>
        </w:rPr>
      </w:pPr>
    </w:p>
    <w:p w14:paraId="36FE628D" w14:textId="3554DAD0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b/>
          <w:bCs/>
          <w:sz w:val="24"/>
          <w:szCs w:val="24"/>
        </w:rPr>
        <w:t>Pytanie nr 9</w:t>
      </w:r>
    </w:p>
    <w:p w14:paraId="099D70DB" w14:textId="6EAD066E" w:rsidR="00F1787D" w:rsidRPr="00DB1CAC" w:rsidRDefault="00F1787D" w:rsidP="00627A8D">
      <w:pPr>
        <w:ind w:left="28" w:right="-74"/>
        <w:jc w:val="both"/>
        <w:rPr>
          <w:b/>
          <w:bCs/>
          <w:sz w:val="24"/>
          <w:szCs w:val="24"/>
        </w:rPr>
      </w:pPr>
      <w:r w:rsidRPr="00DB1CAC">
        <w:rPr>
          <w:sz w:val="24"/>
          <w:szCs w:val="24"/>
          <w:shd w:val="clear" w:color="auto" w:fill="FFFFFF"/>
        </w:rPr>
        <w:t>Czy cena jednostkowa netto roboczogodziny w przypadku wykonywania naprawy ma uwzględniać roboczogodzinę 1 pracownika czy zespołu serwisowego niezależnie od liczby pracowników?</w:t>
      </w:r>
    </w:p>
    <w:p w14:paraId="58179210" w14:textId="5A404BF2" w:rsidR="00F1787D" w:rsidRPr="00DB1CAC" w:rsidRDefault="00F1787D" w:rsidP="00627A8D">
      <w:pPr>
        <w:jc w:val="both"/>
        <w:rPr>
          <w:sz w:val="24"/>
          <w:szCs w:val="24"/>
        </w:rPr>
      </w:pPr>
      <w:r w:rsidRPr="00DB1CAC">
        <w:rPr>
          <w:b/>
          <w:bCs/>
          <w:sz w:val="24"/>
          <w:szCs w:val="24"/>
        </w:rPr>
        <w:t>Stanowisko (wyjaśnienie) Zamawiającego:</w:t>
      </w:r>
      <w:r w:rsidR="00DB1CAC" w:rsidRPr="00DB1CAC">
        <w:rPr>
          <w:b/>
          <w:bCs/>
          <w:sz w:val="24"/>
          <w:szCs w:val="24"/>
        </w:rPr>
        <w:t xml:space="preserve"> </w:t>
      </w:r>
      <w:r w:rsidR="00DB1CAC" w:rsidRPr="00DB1CAC">
        <w:rPr>
          <w:sz w:val="24"/>
          <w:szCs w:val="24"/>
        </w:rPr>
        <w:t>zespół serwisowy</w:t>
      </w:r>
    </w:p>
    <w:p w14:paraId="6570E497" w14:textId="77777777" w:rsidR="00F1787D" w:rsidRPr="00DB1CAC" w:rsidRDefault="00F1787D" w:rsidP="00F1787D">
      <w:pPr>
        <w:jc w:val="both"/>
        <w:rPr>
          <w:sz w:val="22"/>
          <w:szCs w:val="22"/>
        </w:rPr>
      </w:pPr>
    </w:p>
    <w:p w14:paraId="697307CC" w14:textId="77777777" w:rsidR="00F1787D" w:rsidRPr="00DB1CAC" w:rsidRDefault="00F1787D" w:rsidP="00520165">
      <w:pPr>
        <w:jc w:val="both"/>
        <w:rPr>
          <w:sz w:val="22"/>
          <w:szCs w:val="22"/>
        </w:rPr>
      </w:pPr>
    </w:p>
    <w:p w14:paraId="6E8FF9BC" w14:textId="77777777" w:rsidR="00E0170E" w:rsidRDefault="00E0170E" w:rsidP="00E0170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770AEB56" w14:textId="301C5CA6" w:rsidR="0059346E" w:rsidRDefault="00E0170E" w:rsidP="0059346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="0059346E">
        <w:rPr>
          <w:sz w:val="22"/>
          <w:szCs w:val="22"/>
        </w:rPr>
        <w:t xml:space="preserve">     </w:t>
      </w:r>
      <w:r w:rsidR="0059346E">
        <w:rPr>
          <w:sz w:val="22"/>
          <w:szCs w:val="22"/>
        </w:rPr>
        <w:t xml:space="preserve">                        </w:t>
      </w:r>
      <w:r w:rsidR="0059346E">
        <w:rPr>
          <w:sz w:val="22"/>
          <w:szCs w:val="22"/>
        </w:rPr>
        <w:t xml:space="preserve">  /-/ Dyrektor Szpitala Wojewódzkiego </w:t>
      </w:r>
    </w:p>
    <w:p w14:paraId="78F33986" w14:textId="77777777" w:rsidR="0059346E" w:rsidRDefault="0059346E" w:rsidP="0059346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5F2D07A" w14:textId="77777777" w:rsidR="0059346E" w:rsidRDefault="0059346E" w:rsidP="0059346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0914F2F" w14:textId="6F34A977" w:rsidR="00E0170E" w:rsidRDefault="00E0170E" w:rsidP="00627A8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</w:p>
    <w:p w14:paraId="24FDF6CE" w14:textId="617B128E" w:rsidR="006D4AB3" w:rsidRPr="002C762D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2C762D" w:rsidSect="00C84E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DCF37" w14:textId="77777777" w:rsidR="00C84E96" w:rsidRDefault="00C84E96">
      <w:r>
        <w:separator/>
      </w:r>
    </w:p>
  </w:endnote>
  <w:endnote w:type="continuationSeparator" w:id="0">
    <w:p w14:paraId="7411161E" w14:textId="77777777" w:rsidR="00C84E96" w:rsidRDefault="00C8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6C1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9A3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A5E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6EF21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69A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3024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E39B53" w14:textId="77777777" w:rsidR="006D4AB3" w:rsidRDefault="006D4AB3">
    <w:pPr>
      <w:pStyle w:val="Stopka"/>
      <w:tabs>
        <w:tab w:val="clear" w:pos="4536"/>
        <w:tab w:val="left" w:pos="6237"/>
      </w:tabs>
    </w:pPr>
  </w:p>
  <w:p w14:paraId="37CABD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F71BF" w14:textId="77777777" w:rsidR="00C84E96" w:rsidRDefault="00C84E96">
      <w:r>
        <w:separator/>
      </w:r>
    </w:p>
  </w:footnote>
  <w:footnote w:type="continuationSeparator" w:id="0">
    <w:p w14:paraId="06FB83AF" w14:textId="77777777" w:rsidR="00C84E96" w:rsidRDefault="00C84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99FAD" w14:textId="77777777" w:rsidR="00FC062D" w:rsidRDefault="00FC0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A7CF" w14:textId="77777777" w:rsidR="00FC062D" w:rsidRDefault="00FC0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6B441" w14:textId="77777777" w:rsidR="00FC062D" w:rsidRDefault="00FC0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2034761">
    <w:abstractNumId w:val="3"/>
  </w:num>
  <w:num w:numId="2" w16cid:durableId="587272985">
    <w:abstractNumId w:val="6"/>
  </w:num>
  <w:num w:numId="3" w16cid:durableId="1755514718">
    <w:abstractNumId w:val="2"/>
  </w:num>
  <w:num w:numId="4" w16cid:durableId="1102070327">
    <w:abstractNumId w:val="5"/>
  </w:num>
  <w:num w:numId="5" w16cid:durableId="171992896">
    <w:abstractNumId w:val="0"/>
  </w:num>
  <w:num w:numId="6" w16cid:durableId="1515072263">
    <w:abstractNumId w:val="1"/>
  </w:num>
  <w:num w:numId="7" w16cid:durableId="1789620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E96"/>
    <w:rsid w:val="00031374"/>
    <w:rsid w:val="000A1097"/>
    <w:rsid w:val="000E2A8F"/>
    <w:rsid w:val="0012774F"/>
    <w:rsid w:val="00144B7A"/>
    <w:rsid w:val="00180C6E"/>
    <w:rsid w:val="0029606A"/>
    <w:rsid w:val="002C762D"/>
    <w:rsid w:val="004848F3"/>
    <w:rsid w:val="004A75F2"/>
    <w:rsid w:val="004E4B64"/>
    <w:rsid w:val="005144A9"/>
    <w:rsid w:val="00520165"/>
    <w:rsid w:val="00521DA4"/>
    <w:rsid w:val="0059346E"/>
    <w:rsid w:val="005B1B08"/>
    <w:rsid w:val="00627A8D"/>
    <w:rsid w:val="00632C3C"/>
    <w:rsid w:val="00662BDB"/>
    <w:rsid w:val="006A5DF1"/>
    <w:rsid w:val="006B7198"/>
    <w:rsid w:val="006D4AB3"/>
    <w:rsid w:val="006F3B81"/>
    <w:rsid w:val="00731A89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84E96"/>
    <w:rsid w:val="00D22FFA"/>
    <w:rsid w:val="00D8461B"/>
    <w:rsid w:val="00D87119"/>
    <w:rsid w:val="00D915F2"/>
    <w:rsid w:val="00DB1CAC"/>
    <w:rsid w:val="00DF32E8"/>
    <w:rsid w:val="00DF53CA"/>
    <w:rsid w:val="00E0170E"/>
    <w:rsid w:val="00E21B49"/>
    <w:rsid w:val="00E2789F"/>
    <w:rsid w:val="00E72428"/>
    <w:rsid w:val="00E74BC3"/>
    <w:rsid w:val="00E935D6"/>
    <w:rsid w:val="00EA14B3"/>
    <w:rsid w:val="00EA416E"/>
    <w:rsid w:val="00F1787D"/>
    <w:rsid w:val="00F97E07"/>
    <w:rsid w:val="00FC062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755CC"/>
  <w15:chartTrackingRefBased/>
  <w15:docId w15:val="{7B91BB0E-13A5-43BC-86A9-5398A2778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2024-02-21T12:31:00Z</cp:lastPrinted>
  <dcterms:created xsi:type="dcterms:W3CDTF">2024-02-12T12:50:00Z</dcterms:created>
  <dcterms:modified xsi:type="dcterms:W3CDTF">2024-02-21T12:31:00Z</dcterms:modified>
</cp:coreProperties>
</file>