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1285" w14:textId="04C45AB9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4D0F9C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02FE76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DE-dzp.272-66/24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20854AFB" w:rsidR="00F90CD1" w:rsidRPr="00236525" w:rsidRDefault="0091738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17383">
        <w:rPr>
          <w:rFonts w:ascii="Arial" w:hAnsi="Arial" w:cs="Arial"/>
          <w:b/>
          <w:sz w:val="20"/>
          <w:szCs w:val="20"/>
        </w:rPr>
        <w:t xml:space="preserve">Dostawa mikroskopu </w:t>
      </w:r>
      <w:r w:rsidR="006D2B88">
        <w:rPr>
          <w:rFonts w:ascii="Arial" w:hAnsi="Arial" w:cs="Arial"/>
          <w:b/>
          <w:sz w:val="20"/>
          <w:szCs w:val="20"/>
        </w:rPr>
        <w:t>cyfrowego dla WIMiC</w:t>
      </w:r>
      <w:r w:rsidRPr="00917383">
        <w:rPr>
          <w:rFonts w:ascii="Arial" w:hAnsi="Arial" w:cs="Arial"/>
          <w:b/>
          <w:sz w:val="20"/>
          <w:szCs w:val="20"/>
        </w:rPr>
        <w:t xml:space="preserve">- </w:t>
      </w:r>
      <w:r w:rsidR="006D2B88">
        <w:rPr>
          <w:rFonts w:ascii="Arial" w:hAnsi="Arial" w:cs="Arial"/>
          <w:b/>
          <w:sz w:val="20"/>
          <w:szCs w:val="20"/>
        </w:rPr>
        <w:t>DE-dzp.272-66/24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EF1F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8363A" w14:textId="77777777" w:rsidR="00EF1F11" w:rsidRDefault="00EF1F11" w:rsidP="0038231F">
      <w:pPr>
        <w:spacing w:after="0" w:line="240" w:lineRule="auto"/>
      </w:pPr>
      <w:r>
        <w:separator/>
      </w:r>
    </w:p>
  </w:endnote>
  <w:endnote w:type="continuationSeparator" w:id="0">
    <w:p w14:paraId="0AA451C5" w14:textId="77777777" w:rsidR="00EF1F11" w:rsidRDefault="00EF1F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E0ADF" w14:textId="77777777" w:rsidR="00EF1F11" w:rsidRDefault="00EF1F11" w:rsidP="0038231F">
      <w:pPr>
        <w:spacing w:after="0" w:line="240" w:lineRule="auto"/>
      </w:pPr>
      <w:r>
        <w:separator/>
      </w:r>
    </w:p>
  </w:footnote>
  <w:footnote w:type="continuationSeparator" w:id="0">
    <w:p w14:paraId="3DBC172B" w14:textId="77777777" w:rsidR="00EF1F11" w:rsidRDefault="00EF1F11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0F9C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815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2024-02-13T08:43:00Z</dcterms:created>
  <dcterms:modified xsi:type="dcterms:W3CDTF">2024-02-20T09:33:00Z</dcterms:modified>
</cp:coreProperties>
</file>