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4CD84" w14:textId="54CE2A25" w:rsidR="008D2AB8" w:rsidRPr="00A962B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b w:val="0"/>
          <w:sz w:val="22"/>
          <w:szCs w:val="22"/>
        </w:rPr>
        <w:tab/>
      </w:r>
      <w:r w:rsidRPr="00A962B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A962B2">
        <w:rPr>
          <w:rFonts w:ascii="Times New Roman" w:hAnsi="Times New Roman"/>
          <w:sz w:val="22"/>
          <w:szCs w:val="22"/>
        </w:rPr>
        <w:t>1</w:t>
      </w:r>
    </w:p>
    <w:p w14:paraId="5A2D26EE" w14:textId="77777777" w:rsidR="008D2AB8" w:rsidRPr="00A962B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13B5A8C" w14:textId="77777777" w:rsidR="008D2AB8" w:rsidRPr="00A962B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FORMULARZ OFERTY</w:t>
      </w:r>
    </w:p>
    <w:p w14:paraId="2D0D576C" w14:textId="77777777" w:rsidR="008D2AB8" w:rsidRPr="00A962B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04312F7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NAZWA WYKONAWCY:……………………………………………………………………..</w:t>
      </w:r>
    </w:p>
    <w:p w14:paraId="483B5D27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28718FB0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ADRES:………………………………………………………………………………………….</w:t>
      </w:r>
    </w:p>
    <w:p w14:paraId="27A229B5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326C545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TEL.………………………………………………………………………………………………</w:t>
      </w:r>
    </w:p>
    <w:p w14:paraId="516AAA9A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FAX ……………………………………………………………………………………………..</w:t>
      </w:r>
    </w:p>
    <w:p w14:paraId="041FBB2D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E-MAIL…………………………………………………………………………………………..</w:t>
      </w:r>
    </w:p>
    <w:p w14:paraId="505C7008" w14:textId="77777777" w:rsidR="00A71135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NIP…………………………………. REGON:……………………………………………….....</w:t>
      </w:r>
    </w:p>
    <w:p w14:paraId="659B9C7F" w14:textId="0542D613" w:rsidR="008D2AB8" w:rsidRPr="00A962B2" w:rsidRDefault="00A71135" w:rsidP="00A7113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BANK/ NR KONTA …………………………………………………………………………….</w:t>
      </w:r>
    </w:p>
    <w:p w14:paraId="1DCF91CD" w14:textId="77777777" w:rsidR="008D2AB8" w:rsidRPr="00A962B2" w:rsidRDefault="008D2AB8" w:rsidP="008D2AB8">
      <w:pPr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Do: Nazwa i siedziba Zamawiającego:</w:t>
      </w:r>
    </w:p>
    <w:p w14:paraId="3F191AE6" w14:textId="77777777" w:rsidR="00900C44" w:rsidRPr="00A962B2" w:rsidRDefault="00900C44" w:rsidP="008D2AB8">
      <w:pPr>
        <w:ind w:right="-110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Akademia Górniczo - Hutnicza</w:t>
      </w:r>
    </w:p>
    <w:p w14:paraId="4129B096" w14:textId="77777777" w:rsidR="00900C44" w:rsidRPr="00A962B2" w:rsidRDefault="00900C44" w:rsidP="008D2AB8">
      <w:pPr>
        <w:ind w:right="-110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im. Stanisława Staszica w Krakowie</w:t>
      </w:r>
    </w:p>
    <w:p w14:paraId="77684BD2" w14:textId="77777777" w:rsidR="008D2AB8" w:rsidRPr="00A962B2" w:rsidRDefault="00900C44" w:rsidP="008D2AB8">
      <w:pPr>
        <w:ind w:right="-110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Dział Zamówień Publicznych</w:t>
      </w:r>
      <w:r w:rsidR="008D2AB8" w:rsidRPr="00A962B2">
        <w:rPr>
          <w:b/>
          <w:sz w:val="22"/>
          <w:szCs w:val="22"/>
        </w:rPr>
        <w:t xml:space="preserve">  </w:t>
      </w:r>
    </w:p>
    <w:p w14:paraId="7731B59D" w14:textId="77777777" w:rsidR="008D2AB8" w:rsidRPr="00A962B2" w:rsidRDefault="00900C44" w:rsidP="008D2AB8">
      <w:pPr>
        <w:ind w:right="-110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Al. Mickiewicza</w:t>
      </w:r>
      <w:r w:rsidR="008D2AB8" w:rsidRPr="00A962B2">
        <w:rPr>
          <w:b/>
          <w:sz w:val="22"/>
          <w:szCs w:val="22"/>
        </w:rPr>
        <w:t xml:space="preserve"> </w:t>
      </w:r>
      <w:r w:rsidRPr="00A962B2">
        <w:rPr>
          <w:b/>
          <w:sz w:val="22"/>
          <w:szCs w:val="22"/>
        </w:rPr>
        <w:t>30</w:t>
      </w:r>
      <w:r w:rsidR="008D2AB8" w:rsidRPr="00A962B2">
        <w:rPr>
          <w:b/>
          <w:sz w:val="22"/>
          <w:szCs w:val="22"/>
        </w:rPr>
        <w:t xml:space="preserve"> </w:t>
      </w:r>
    </w:p>
    <w:p w14:paraId="491151D4" w14:textId="77777777" w:rsidR="008D2AB8" w:rsidRPr="00A962B2" w:rsidRDefault="00900C44" w:rsidP="008D2AB8">
      <w:pPr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30-059</w:t>
      </w:r>
      <w:r w:rsidR="008D2AB8" w:rsidRPr="00A962B2">
        <w:rPr>
          <w:b/>
          <w:sz w:val="22"/>
          <w:szCs w:val="22"/>
        </w:rPr>
        <w:t xml:space="preserve"> </w:t>
      </w:r>
      <w:r w:rsidRPr="00A962B2">
        <w:rPr>
          <w:b/>
          <w:sz w:val="22"/>
          <w:szCs w:val="22"/>
        </w:rPr>
        <w:t>Kraków</w:t>
      </w:r>
      <w:r w:rsidR="008D2AB8" w:rsidRPr="00A962B2">
        <w:rPr>
          <w:b/>
          <w:sz w:val="22"/>
          <w:szCs w:val="22"/>
        </w:rPr>
        <w:t xml:space="preserve">,  </w:t>
      </w:r>
    </w:p>
    <w:p w14:paraId="387D0D5B" w14:textId="77777777" w:rsidR="008D2AB8" w:rsidRPr="00A962B2" w:rsidRDefault="008D2AB8" w:rsidP="008D2AB8">
      <w:pPr>
        <w:ind w:firstLine="3969"/>
        <w:rPr>
          <w:b/>
          <w:sz w:val="22"/>
          <w:szCs w:val="22"/>
        </w:rPr>
      </w:pPr>
    </w:p>
    <w:p w14:paraId="30761FA5" w14:textId="4A2898C5" w:rsidR="008D2AB8" w:rsidRPr="00A962B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Przystępując do postępowania o udzielenie zamówienia publicznego, którego przedmiotem jest </w:t>
      </w:r>
      <w:r w:rsidR="00900C44" w:rsidRPr="00A962B2">
        <w:rPr>
          <w:b/>
          <w:sz w:val="22"/>
          <w:szCs w:val="22"/>
        </w:rPr>
        <w:t xml:space="preserve">dostawa mikroskopu </w:t>
      </w:r>
      <w:r w:rsidR="007501CF">
        <w:rPr>
          <w:b/>
          <w:sz w:val="22"/>
          <w:szCs w:val="22"/>
        </w:rPr>
        <w:t xml:space="preserve">cyfrowego </w:t>
      </w:r>
      <w:r w:rsidR="00900C44" w:rsidRPr="00A962B2">
        <w:rPr>
          <w:b/>
          <w:sz w:val="22"/>
          <w:szCs w:val="22"/>
        </w:rPr>
        <w:t xml:space="preserve"> dla WIMiC - DE-dzp.272-</w:t>
      </w:r>
      <w:r w:rsidR="007501CF">
        <w:rPr>
          <w:b/>
          <w:sz w:val="22"/>
          <w:szCs w:val="22"/>
        </w:rPr>
        <w:t>66</w:t>
      </w:r>
      <w:r w:rsidR="00900C44" w:rsidRPr="00A962B2">
        <w:rPr>
          <w:b/>
          <w:sz w:val="22"/>
          <w:szCs w:val="22"/>
        </w:rPr>
        <w:t>/24</w:t>
      </w:r>
      <w:r w:rsidRPr="00A962B2">
        <w:rPr>
          <w:b/>
          <w:sz w:val="22"/>
          <w:szCs w:val="22"/>
        </w:rPr>
        <w:t>,</w:t>
      </w:r>
      <w:r w:rsidR="00A962B2">
        <w:rPr>
          <w:b/>
          <w:sz w:val="22"/>
          <w:szCs w:val="22"/>
        </w:rPr>
        <w:t xml:space="preserve"> </w:t>
      </w:r>
      <w:r w:rsidRPr="00A962B2">
        <w:rPr>
          <w:sz w:val="22"/>
          <w:szCs w:val="22"/>
        </w:rPr>
        <w:t>oferuję realizację przedmiotu zamówienia, zgodnie z zasadami określonymi w specyfikacji warunków zamówienia.</w:t>
      </w:r>
    </w:p>
    <w:p w14:paraId="3EA8D0A3" w14:textId="77777777" w:rsidR="008D2AB8" w:rsidRPr="00A962B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6D58D2EE" w14:textId="2095FF56" w:rsidR="008D2AB8" w:rsidRPr="00A962B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Cena netto</w:t>
      </w:r>
      <w:r w:rsidR="00A962B2">
        <w:rPr>
          <w:b/>
          <w:sz w:val="22"/>
          <w:szCs w:val="22"/>
        </w:rPr>
        <w:t xml:space="preserve"> za całość zamówienia</w:t>
      </w:r>
      <w:r w:rsidRPr="00A962B2">
        <w:rPr>
          <w:b/>
          <w:sz w:val="22"/>
          <w:szCs w:val="22"/>
        </w:rPr>
        <w:t>:   .........................................................................</w:t>
      </w:r>
      <w:r w:rsidR="00A962B2">
        <w:rPr>
          <w:b/>
          <w:sz w:val="22"/>
          <w:szCs w:val="22"/>
        </w:rPr>
        <w:t xml:space="preserve"> </w:t>
      </w:r>
      <w:r w:rsidRPr="00A962B2">
        <w:rPr>
          <w:b/>
          <w:sz w:val="22"/>
          <w:szCs w:val="22"/>
        </w:rPr>
        <w:t>PLN</w:t>
      </w:r>
    </w:p>
    <w:p w14:paraId="03A0ECE0" w14:textId="77777777" w:rsidR="008D2AB8" w:rsidRPr="00A962B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FABFCF4" w14:textId="388B77A5" w:rsidR="008D2AB8" w:rsidRPr="00A962B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>Cena brutto</w:t>
      </w:r>
      <w:r w:rsidR="00A962B2">
        <w:rPr>
          <w:b/>
          <w:sz w:val="22"/>
          <w:szCs w:val="22"/>
        </w:rPr>
        <w:t xml:space="preserve"> za całość zamówienia</w:t>
      </w:r>
      <w:r w:rsidRPr="00A962B2">
        <w:rPr>
          <w:b/>
          <w:sz w:val="22"/>
          <w:szCs w:val="22"/>
        </w:rPr>
        <w:t>: .........................................................................</w:t>
      </w:r>
      <w:r w:rsidR="00A962B2">
        <w:rPr>
          <w:b/>
          <w:sz w:val="22"/>
          <w:szCs w:val="22"/>
        </w:rPr>
        <w:t xml:space="preserve"> </w:t>
      </w:r>
      <w:r w:rsidRPr="00A962B2">
        <w:rPr>
          <w:b/>
          <w:sz w:val="22"/>
          <w:szCs w:val="22"/>
        </w:rPr>
        <w:t>PLN</w:t>
      </w:r>
    </w:p>
    <w:p w14:paraId="14140398" w14:textId="77777777" w:rsidR="008D2AB8" w:rsidRPr="00A962B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EDAA7B9" w14:textId="4983159D" w:rsidR="008D2AB8" w:rsidRPr="00A962B2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Słownie brutto:</w:t>
      </w:r>
      <w:r w:rsidR="002301B9" w:rsidRPr="00A962B2">
        <w:rPr>
          <w:sz w:val="22"/>
          <w:szCs w:val="22"/>
        </w:rPr>
        <w:t xml:space="preserve"> </w:t>
      </w:r>
      <w:r w:rsidRPr="00A962B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5614551" w14:textId="77777777" w:rsidR="008D2AB8" w:rsidRPr="00A962B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FACF77C" w14:textId="2770E930" w:rsidR="008D2AB8" w:rsidRDefault="008D2AB8" w:rsidP="008D2AB8">
      <w:pPr>
        <w:pStyle w:val="Tekstpodstawowy"/>
        <w:rPr>
          <w:sz w:val="22"/>
          <w:szCs w:val="22"/>
        </w:rPr>
      </w:pPr>
      <w:r w:rsidRPr="00A962B2">
        <w:rPr>
          <w:sz w:val="22"/>
          <w:szCs w:val="22"/>
        </w:rPr>
        <w:t>Powyższa cena zawiera podatek VAT w wysokości .......... % tj.</w:t>
      </w:r>
      <w:r w:rsidR="002301B9" w:rsidRPr="00A962B2">
        <w:rPr>
          <w:sz w:val="22"/>
          <w:szCs w:val="22"/>
        </w:rPr>
        <w:t xml:space="preserve"> </w:t>
      </w:r>
      <w:r w:rsidRPr="00A962B2">
        <w:rPr>
          <w:sz w:val="22"/>
          <w:szCs w:val="22"/>
        </w:rPr>
        <w:t>…………………….</w:t>
      </w:r>
      <w:r w:rsidR="002301B9" w:rsidRPr="00A962B2">
        <w:rPr>
          <w:sz w:val="22"/>
          <w:szCs w:val="22"/>
        </w:rPr>
        <w:t xml:space="preserve"> </w:t>
      </w:r>
      <w:r w:rsidRPr="00A962B2">
        <w:rPr>
          <w:sz w:val="22"/>
          <w:szCs w:val="22"/>
        </w:rPr>
        <w:t>PLN</w:t>
      </w:r>
    </w:p>
    <w:p w14:paraId="10D27F8B" w14:textId="77777777" w:rsidR="005A4D1C" w:rsidRPr="00A962B2" w:rsidRDefault="005A4D1C" w:rsidP="008D2AB8">
      <w:pPr>
        <w:pStyle w:val="Tekstpodstawowy"/>
        <w:rPr>
          <w:sz w:val="22"/>
          <w:szCs w:val="22"/>
        </w:rPr>
      </w:pPr>
    </w:p>
    <w:p w14:paraId="299F3FB1" w14:textId="2A856380" w:rsidR="00FE545C" w:rsidRDefault="002301B9" w:rsidP="008D2AB8">
      <w:pPr>
        <w:pStyle w:val="Tekstpodstawowy"/>
        <w:rPr>
          <w:b w:val="0"/>
          <w:sz w:val="22"/>
          <w:szCs w:val="22"/>
        </w:rPr>
      </w:pPr>
      <w:r w:rsidRPr="00A962B2">
        <w:rPr>
          <w:sz w:val="22"/>
          <w:szCs w:val="22"/>
        </w:rPr>
        <w:t>P</w:t>
      </w:r>
      <w:r w:rsidR="00FE545C" w:rsidRPr="00A962B2">
        <w:rPr>
          <w:sz w:val="22"/>
          <w:szCs w:val="22"/>
        </w:rPr>
        <w:t xml:space="preserve">roducent/model zaoferowanego </w:t>
      </w:r>
      <w:r w:rsidRPr="00A962B2">
        <w:rPr>
          <w:sz w:val="22"/>
          <w:szCs w:val="22"/>
        </w:rPr>
        <w:t xml:space="preserve">mikroskopu: </w:t>
      </w:r>
      <w:r w:rsidR="00FE545C" w:rsidRPr="00A962B2">
        <w:rPr>
          <w:sz w:val="22"/>
          <w:szCs w:val="22"/>
        </w:rPr>
        <w:t xml:space="preserve"> </w:t>
      </w:r>
      <w:r w:rsidR="00FE545C" w:rsidRPr="00A962B2">
        <w:rPr>
          <w:b w:val="0"/>
          <w:sz w:val="22"/>
          <w:szCs w:val="22"/>
        </w:rPr>
        <w:t>…………………………………………</w:t>
      </w:r>
      <w:r w:rsidR="00A962B2">
        <w:rPr>
          <w:b w:val="0"/>
          <w:sz w:val="22"/>
          <w:szCs w:val="22"/>
        </w:rPr>
        <w:t>………</w:t>
      </w:r>
      <w:r w:rsidR="00B068CD">
        <w:rPr>
          <w:b w:val="0"/>
          <w:sz w:val="22"/>
          <w:szCs w:val="22"/>
        </w:rPr>
        <w:t>..</w:t>
      </w:r>
    </w:p>
    <w:p w14:paraId="4E4AA5F0" w14:textId="77777777" w:rsidR="005A4D1C" w:rsidRPr="00A962B2" w:rsidRDefault="005A4D1C" w:rsidP="008D2AB8">
      <w:pPr>
        <w:pStyle w:val="Tekstpodstawowy"/>
        <w:rPr>
          <w:sz w:val="22"/>
          <w:szCs w:val="22"/>
        </w:rPr>
      </w:pPr>
    </w:p>
    <w:p w14:paraId="5D5B35A7" w14:textId="1796B057" w:rsidR="008D2AB8" w:rsidRPr="00A962B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962B2">
        <w:rPr>
          <w:b/>
          <w:sz w:val="22"/>
          <w:szCs w:val="22"/>
        </w:rPr>
        <w:t xml:space="preserve">Termin realizacji </w:t>
      </w:r>
      <w:r w:rsidR="00151E04">
        <w:rPr>
          <w:b/>
          <w:sz w:val="22"/>
          <w:szCs w:val="22"/>
        </w:rPr>
        <w:t>zamówienia</w:t>
      </w:r>
      <w:r w:rsidRPr="00A962B2">
        <w:rPr>
          <w:b/>
          <w:sz w:val="22"/>
          <w:szCs w:val="22"/>
        </w:rPr>
        <w:t xml:space="preserve">: </w:t>
      </w:r>
      <w:r w:rsidR="007501CF">
        <w:rPr>
          <w:b/>
          <w:sz w:val="22"/>
          <w:szCs w:val="22"/>
        </w:rPr>
        <w:t>……………</w:t>
      </w:r>
      <w:r w:rsidR="002301B9" w:rsidRPr="00A962B2">
        <w:rPr>
          <w:b/>
          <w:bCs/>
          <w:sz w:val="22"/>
          <w:szCs w:val="22"/>
        </w:rPr>
        <w:t>od daty podpisania umowy.</w:t>
      </w:r>
      <w:r w:rsidR="007501CF" w:rsidRPr="007501CF">
        <w:rPr>
          <w:sz w:val="22"/>
          <w:szCs w:val="22"/>
          <w:highlight w:val="yellow"/>
        </w:rPr>
        <w:t xml:space="preserve"> </w:t>
      </w:r>
      <w:r w:rsidR="007501CF" w:rsidRPr="00A962B2">
        <w:rPr>
          <w:sz w:val="22"/>
          <w:szCs w:val="22"/>
          <w:highlight w:val="yellow"/>
        </w:rPr>
        <w:t>(</w:t>
      </w:r>
      <w:r w:rsidR="007501CF" w:rsidRPr="00A962B2">
        <w:rPr>
          <w:i/>
          <w:sz w:val="22"/>
          <w:szCs w:val="22"/>
          <w:highlight w:val="yellow"/>
        </w:rPr>
        <w:t>kryterium oceny ofert</w:t>
      </w:r>
      <w:r w:rsidR="00A376E2">
        <w:rPr>
          <w:i/>
          <w:sz w:val="22"/>
          <w:szCs w:val="22"/>
        </w:rPr>
        <w:t>)</w:t>
      </w:r>
    </w:p>
    <w:p w14:paraId="0F262508" w14:textId="15D49097" w:rsidR="008D2AB8" w:rsidRPr="00A962B2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A962B2">
        <w:rPr>
          <w:b/>
          <w:sz w:val="22"/>
          <w:szCs w:val="22"/>
        </w:rPr>
        <w:t>Okres udzielonej gwarancji wynosi:</w:t>
      </w:r>
      <w:r w:rsidRPr="00A962B2">
        <w:rPr>
          <w:sz w:val="22"/>
          <w:szCs w:val="22"/>
        </w:rPr>
        <w:t xml:space="preserve"> </w:t>
      </w:r>
      <w:r w:rsidRPr="00A962B2">
        <w:rPr>
          <w:b/>
          <w:bCs/>
          <w:sz w:val="22"/>
          <w:szCs w:val="22"/>
        </w:rPr>
        <w:t>…………</w:t>
      </w:r>
      <w:r w:rsidR="002301B9" w:rsidRPr="00A962B2">
        <w:rPr>
          <w:b/>
          <w:bCs/>
          <w:sz w:val="22"/>
          <w:szCs w:val="22"/>
        </w:rPr>
        <w:t xml:space="preserve"> miesięcy</w:t>
      </w:r>
      <w:r w:rsidR="002301B9" w:rsidRPr="00A962B2">
        <w:rPr>
          <w:sz w:val="22"/>
          <w:szCs w:val="22"/>
        </w:rPr>
        <w:t xml:space="preserve"> </w:t>
      </w:r>
      <w:r w:rsidR="00A97DF2">
        <w:rPr>
          <w:sz w:val="22"/>
          <w:szCs w:val="22"/>
        </w:rPr>
        <w:t>*</w:t>
      </w:r>
    </w:p>
    <w:p w14:paraId="0AFFA7DB" w14:textId="16BBB81D" w:rsidR="00A347B3" w:rsidRDefault="00A97DF2" w:rsidP="008D2AB8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*</w:t>
      </w:r>
      <w:r w:rsidR="00A347B3" w:rsidRPr="00A962B2">
        <w:rPr>
          <w:bCs/>
          <w:iCs/>
          <w:sz w:val="22"/>
          <w:szCs w:val="22"/>
        </w:rPr>
        <w:t>W przypadku nie podania okresu gwarancji, Zamawiający przyjmie minimalny okres gwarancji.</w:t>
      </w:r>
    </w:p>
    <w:p w14:paraId="79271CDE" w14:textId="77777777" w:rsidR="00B068CD" w:rsidRPr="00B068CD" w:rsidRDefault="00B068CD" w:rsidP="008D2AB8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456763D2" w14:textId="77777777" w:rsidR="008D2AB8" w:rsidRPr="00A962B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962B2">
        <w:rPr>
          <w:sz w:val="22"/>
          <w:szCs w:val="22"/>
        </w:rPr>
        <w:t xml:space="preserve">Oświadczamy, że zgodnie z ustawą z dnia </w:t>
      </w:r>
      <w:r w:rsidR="00A0022B" w:rsidRPr="00A962B2">
        <w:rPr>
          <w:sz w:val="22"/>
          <w:szCs w:val="22"/>
        </w:rPr>
        <w:t>6 marca 2018 r</w:t>
      </w:r>
      <w:r w:rsidRPr="00A962B2">
        <w:rPr>
          <w:sz w:val="22"/>
          <w:szCs w:val="22"/>
        </w:rPr>
        <w:t>.</w:t>
      </w:r>
      <w:r w:rsidR="00A0022B" w:rsidRPr="00A962B2">
        <w:rPr>
          <w:sz w:val="22"/>
          <w:szCs w:val="22"/>
        </w:rPr>
        <w:t xml:space="preserve"> Prawo przedsiębiorców, </w:t>
      </w:r>
      <w:r w:rsidRPr="00A962B2">
        <w:rPr>
          <w:sz w:val="22"/>
          <w:szCs w:val="22"/>
        </w:rPr>
        <w:t>należymy do małych lub średnich przedsiębiorców:</w:t>
      </w:r>
      <w:r w:rsidRPr="00A962B2">
        <w:rPr>
          <w:b/>
          <w:sz w:val="22"/>
          <w:szCs w:val="22"/>
        </w:rPr>
        <w:t xml:space="preserve"> TAK/NIE</w:t>
      </w:r>
    </w:p>
    <w:p w14:paraId="4362785C" w14:textId="77777777" w:rsidR="00207C8F" w:rsidRPr="00A962B2" w:rsidRDefault="00207C8F" w:rsidP="00207C8F">
      <w:pPr>
        <w:ind w:right="-47"/>
        <w:jc w:val="both"/>
        <w:rPr>
          <w:bCs/>
          <w:sz w:val="22"/>
          <w:szCs w:val="22"/>
        </w:rPr>
      </w:pPr>
      <w:r w:rsidRPr="00A962B2">
        <w:rPr>
          <w:b/>
          <w:sz w:val="22"/>
          <w:szCs w:val="22"/>
        </w:rPr>
        <w:lastRenderedPageBreak/>
        <w:t xml:space="preserve">Termin płatności: </w:t>
      </w:r>
      <w:r w:rsidRPr="00A962B2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F7ACEC" w14:textId="77777777" w:rsidR="003A682F" w:rsidRDefault="003A682F" w:rsidP="00207C8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3B047C6" w14:textId="2709F48E" w:rsidR="00207C8F" w:rsidRPr="00A962B2" w:rsidRDefault="00207C8F" w:rsidP="00207C8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962B2">
        <w:rPr>
          <w:b/>
          <w:sz w:val="22"/>
          <w:szCs w:val="22"/>
          <w:u w:val="single"/>
        </w:rPr>
        <w:t>Jednocześnie oświadczamy, że:</w:t>
      </w:r>
    </w:p>
    <w:p w14:paraId="0CBE556B" w14:textId="77777777" w:rsidR="00207C8F" w:rsidRPr="00A962B2" w:rsidRDefault="00207C8F" w:rsidP="00207C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CDF9F37" w14:textId="77777777" w:rsidR="00207C8F" w:rsidRPr="00A962B2" w:rsidRDefault="00207C8F" w:rsidP="00207C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A962B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962B2">
        <w:rPr>
          <w:color w:val="000000"/>
          <w:sz w:val="22"/>
          <w:szCs w:val="22"/>
        </w:rPr>
        <w:t xml:space="preserve"> i nie wnosimy do nich żadnych zastrzeżeń.</w:t>
      </w:r>
    </w:p>
    <w:p w14:paraId="29EC0DC6" w14:textId="77777777" w:rsidR="00207C8F" w:rsidRPr="00A962B2" w:rsidRDefault="00207C8F" w:rsidP="0020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D92418" w14:textId="77777777" w:rsidR="00207C8F" w:rsidRPr="00A962B2" w:rsidRDefault="00207C8F" w:rsidP="00207C8F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4A8B48" w14:textId="77777777" w:rsidR="00207C8F" w:rsidRPr="00A962B2" w:rsidRDefault="00207C8F" w:rsidP="00207C8F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ECE0579" w14:textId="77777777" w:rsidR="00207C8F" w:rsidRPr="00A962B2" w:rsidRDefault="00207C8F" w:rsidP="00207C8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07C8F" w:rsidRPr="00A962B2" w14:paraId="4ED4A5F1" w14:textId="77777777" w:rsidTr="006E3E8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4D543" w14:textId="77777777" w:rsidR="00207C8F" w:rsidRPr="00A962B2" w:rsidRDefault="00207C8F" w:rsidP="00207C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6512B" w14:textId="77777777" w:rsidR="00207C8F" w:rsidRPr="00A962B2" w:rsidRDefault="00207C8F" w:rsidP="00207C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 xml:space="preserve">Opis części zamówienia, którą wykonawca </w:t>
            </w:r>
          </w:p>
          <w:p w14:paraId="2444B2B1" w14:textId="77777777" w:rsidR="00207C8F" w:rsidRPr="00A962B2" w:rsidRDefault="00207C8F" w:rsidP="00207C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8027E" w14:textId="77777777" w:rsidR="00207C8F" w:rsidRPr="00A962B2" w:rsidRDefault="00207C8F" w:rsidP="00207C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Nazwa podwykonawcy</w:t>
            </w:r>
            <w:r w:rsidRPr="00A962B2">
              <w:rPr>
                <w:sz w:val="22"/>
                <w:szCs w:val="22"/>
              </w:rPr>
              <w:br/>
              <w:t>(o ile jest znana)</w:t>
            </w:r>
          </w:p>
        </w:tc>
      </w:tr>
      <w:tr w:rsidR="00207C8F" w:rsidRPr="00A962B2" w14:paraId="64791FE0" w14:textId="77777777" w:rsidTr="006E3E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EE64B" w14:textId="77777777" w:rsidR="00207C8F" w:rsidRPr="00A962B2" w:rsidRDefault="00207C8F" w:rsidP="00207C8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5999F" w14:textId="77777777" w:rsidR="00207C8F" w:rsidRPr="00A962B2" w:rsidRDefault="00207C8F" w:rsidP="00207C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34273" w14:textId="77777777" w:rsidR="00207C8F" w:rsidRPr="00A962B2" w:rsidRDefault="00207C8F" w:rsidP="00207C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07C8F" w:rsidRPr="00A962B2" w14:paraId="0D892FC4" w14:textId="77777777" w:rsidTr="006E3E8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8B602" w14:textId="77777777" w:rsidR="00207C8F" w:rsidRPr="00A962B2" w:rsidRDefault="00207C8F" w:rsidP="00207C8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B3834" w14:textId="77777777" w:rsidR="00207C8F" w:rsidRPr="00A962B2" w:rsidRDefault="00207C8F" w:rsidP="00207C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7F5AF" w14:textId="77777777" w:rsidR="00207C8F" w:rsidRPr="00A962B2" w:rsidRDefault="00207C8F" w:rsidP="00207C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2FA28F9" w14:textId="77777777" w:rsidR="00207C8F" w:rsidRPr="00A962B2" w:rsidRDefault="00207C8F" w:rsidP="0020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Upoważnionymi do reprezentowania naszej firmy są następujące osoby:</w:t>
      </w:r>
    </w:p>
    <w:p w14:paraId="3202D032" w14:textId="77777777" w:rsidR="00207C8F" w:rsidRPr="00A962B2" w:rsidRDefault="00207C8F" w:rsidP="00207C8F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962B2">
        <w:rPr>
          <w:b/>
          <w:bCs/>
          <w:kern w:val="32"/>
          <w:sz w:val="22"/>
          <w:szCs w:val="22"/>
        </w:rPr>
        <w:tab/>
        <w:t>Imię i Nazwisko</w:t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</w:p>
    <w:p w14:paraId="30F9CBAE" w14:textId="77777777" w:rsidR="00207C8F" w:rsidRPr="00A962B2" w:rsidRDefault="00207C8F" w:rsidP="0020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</w:r>
    </w:p>
    <w:p w14:paraId="7A07B0EB" w14:textId="77777777" w:rsidR="00207C8F" w:rsidRPr="00A962B2" w:rsidRDefault="00207C8F" w:rsidP="0020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41B17FE" w14:textId="77777777" w:rsidR="00207C8F" w:rsidRPr="00A962B2" w:rsidRDefault="00207C8F" w:rsidP="0020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  <w:t xml:space="preserve"> </w:t>
      </w:r>
    </w:p>
    <w:p w14:paraId="6E741F0C" w14:textId="77777777" w:rsidR="00207C8F" w:rsidRPr="00A962B2" w:rsidRDefault="00207C8F" w:rsidP="00207C8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7D7FCE7" w14:textId="77777777" w:rsidR="00207C8F" w:rsidRPr="00A962B2" w:rsidRDefault="00207C8F" w:rsidP="0020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upoważnienie dla powyżej wskazanych osób wynika z następującego (ych) dokumentu(ów)</w:t>
      </w:r>
    </w:p>
    <w:p w14:paraId="340E1956" w14:textId="77777777" w:rsidR="00207C8F" w:rsidRPr="00A962B2" w:rsidRDefault="00207C8F" w:rsidP="00207C8F">
      <w:p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BEED5FB" w14:textId="77777777" w:rsidR="00207C8F" w:rsidRPr="00A962B2" w:rsidRDefault="00207C8F" w:rsidP="00207C8F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załącznikami do niniejszej oferty są:</w:t>
      </w:r>
    </w:p>
    <w:p w14:paraId="3493BA94" w14:textId="77777777" w:rsidR="00207C8F" w:rsidRPr="00A962B2" w:rsidRDefault="00207C8F" w:rsidP="0020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226982AE" w14:textId="77777777" w:rsidR="00207C8F" w:rsidRPr="00A962B2" w:rsidRDefault="00207C8F" w:rsidP="0020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44C7088E" w14:textId="77777777" w:rsidR="00207C8F" w:rsidRPr="00A962B2" w:rsidRDefault="00207C8F" w:rsidP="0020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2A00408" w14:textId="77777777" w:rsidR="00207C8F" w:rsidRPr="00A962B2" w:rsidRDefault="00207C8F" w:rsidP="0020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6FC77594" w14:textId="77777777" w:rsidR="00207C8F" w:rsidRPr="00A962B2" w:rsidRDefault="00207C8F" w:rsidP="00207C8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51F6A454" w14:textId="77777777" w:rsidR="00207C8F" w:rsidRPr="00A962B2" w:rsidRDefault="00207C8F" w:rsidP="00207C8F">
      <w:pPr>
        <w:jc w:val="both"/>
        <w:rPr>
          <w:sz w:val="22"/>
          <w:szCs w:val="22"/>
        </w:rPr>
      </w:pPr>
    </w:p>
    <w:p w14:paraId="7E0B0434" w14:textId="6C7E2DF5" w:rsidR="00207C8F" w:rsidRPr="00A962B2" w:rsidRDefault="00207C8F" w:rsidP="00207C8F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962B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</w:t>
      </w:r>
      <w:r w:rsidR="00FE052F">
        <w:rPr>
          <w:b/>
          <w:color w:val="FF0000"/>
          <w:sz w:val="22"/>
          <w:szCs w:val="22"/>
          <w:lang w:eastAsia="zh-CN"/>
        </w:rPr>
        <w:t>e</w:t>
      </w:r>
      <w:r w:rsidRPr="00A962B2">
        <w:rPr>
          <w:b/>
          <w:color w:val="FF0000"/>
          <w:sz w:val="22"/>
          <w:szCs w:val="22"/>
          <w:lang w:eastAsia="zh-CN"/>
        </w:rPr>
        <w:t xml:space="preserve"> kwalifikowanym podpisem elektronicznym</w:t>
      </w:r>
      <w:r w:rsidRPr="00A962B2">
        <w:rPr>
          <w:color w:val="FF0000"/>
          <w:sz w:val="22"/>
          <w:szCs w:val="22"/>
          <w:lang w:eastAsia="zh-CN"/>
        </w:rPr>
        <w:t>.</w:t>
      </w:r>
    </w:p>
    <w:p w14:paraId="51126B7F" w14:textId="42CF4A1F" w:rsidR="00FE545C" w:rsidRPr="00A962B2" w:rsidRDefault="00FE545C" w:rsidP="00FE545C">
      <w:pPr>
        <w:rPr>
          <w:b/>
          <w:sz w:val="22"/>
          <w:szCs w:val="22"/>
          <w:u w:val="single"/>
        </w:rPr>
      </w:pPr>
    </w:p>
    <w:sectPr w:rsidR="00FE545C" w:rsidRPr="00A962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33AD8" w14:textId="77777777" w:rsidR="00871473" w:rsidRDefault="00871473">
      <w:r>
        <w:separator/>
      </w:r>
    </w:p>
  </w:endnote>
  <w:endnote w:type="continuationSeparator" w:id="0">
    <w:p w14:paraId="755C7793" w14:textId="77777777" w:rsidR="00871473" w:rsidRDefault="00871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D1FCE" w14:textId="77777777" w:rsidR="00900C44" w:rsidRDefault="00900C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B61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7DAA" w14:textId="77777777" w:rsidR="00900C44" w:rsidRDefault="00900C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13CC0" w14:textId="77777777" w:rsidR="00871473" w:rsidRDefault="00871473">
      <w:r>
        <w:separator/>
      </w:r>
    </w:p>
  </w:footnote>
  <w:footnote w:type="continuationSeparator" w:id="0">
    <w:p w14:paraId="7A9E9C13" w14:textId="77777777" w:rsidR="00871473" w:rsidRDefault="00871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BA20B" w14:textId="77777777" w:rsidR="00900C44" w:rsidRDefault="00900C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2E98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0BE8D" w14:textId="77777777" w:rsidR="00900C44" w:rsidRDefault="00900C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60771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91146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83074003">
    <w:abstractNumId w:val="0"/>
  </w:num>
  <w:num w:numId="4" w16cid:durableId="14715548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02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51E04"/>
    <w:rsid w:val="001801DD"/>
    <w:rsid w:val="001D4612"/>
    <w:rsid w:val="00207C8F"/>
    <w:rsid w:val="00207E98"/>
    <w:rsid w:val="00215020"/>
    <w:rsid w:val="002301B9"/>
    <w:rsid w:val="002723B0"/>
    <w:rsid w:val="002D0431"/>
    <w:rsid w:val="00315A4A"/>
    <w:rsid w:val="003A682F"/>
    <w:rsid w:val="004B7300"/>
    <w:rsid w:val="004C6753"/>
    <w:rsid w:val="00595C87"/>
    <w:rsid w:val="005A4D1C"/>
    <w:rsid w:val="005D2C65"/>
    <w:rsid w:val="005E6D94"/>
    <w:rsid w:val="0063384F"/>
    <w:rsid w:val="00643C6F"/>
    <w:rsid w:val="00646202"/>
    <w:rsid w:val="0065290F"/>
    <w:rsid w:val="006815F6"/>
    <w:rsid w:val="007501CF"/>
    <w:rsid w:val="007748F0"/>
    <w:rsid w:val="007762C8"/>
    <w:rsid w:val="007A4321"/>
    <w:rsid w:val="00833933"/>
    <w:rsid w:val="00853083"/>
    <w:rsid w:val="00871473"/>
    <w:rsid w:val="008B2F0C"/>
    <w:rsid w:val="008B4928"/>
    <w:rsid w:val="008D2AB8"/>
    <w:rsid w:val="008F1C66"/>
    <w:rsid w:val="00900C44"/>
    <w:rsid w:val="00970FE4"/>
    <w:rsid w:val="00A0022B"/>
    <w:rsid w:val="00A346FE"/>
    <w:rsid w:val="00A347B3"/>
    <w:rsid w:val="00A376E2"/>
    <w:rsid w:val="00A47B4D"/>
    <w:rsid w:val="00A71135"/>
    <w:rsid w:val="00A83018"/>
    <w:rsid w:val="00A962B2"/>
    <w:rsid w:val="00A96A1A"/>
    <w:rsid w:val="00A97DF2"/>
    <w:rsid w:val="00B068C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F280F"/>
    <w:rsid w:val="00F00591"/>
    <w:rsid w:val="00F51688"/>
    <w:rsid w:val="00F53146"/>
    <w:rsid w:val="00F91018"/>
    <w:rsid w:val="00FA0F30"/>
    <w:rsid w:val="00FA51A4"/>
    <w:rsid w:val="00FE052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A3DB5E"/>
  <w15:chartTrackingRefBased/>
  <w15:docId w15:val="{D3BF1566-A03C-4E82-A0DB-54D5007A1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507</Words>
  <Characters>4430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10</cp:revision>
  <cp:lastPrinted>1899-12-31T23:00:00Z</cp:lastPrinted>
  <dcterms:created xsi:type="dcterms:W3CDTF">2024-02-13T14:39:00Z</dcterms:created>
  <dcterms:modified xsi:type="dcterms:W3CDTF">2024-02-20T09:38:00Z</dcterms:modified>
</cp:coreProperties>
</file>