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14A73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106BA" w:rsidRPr="004106BA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CE2124B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7E48C1B" w14:textId="77777777" w:rsidR="006676AE" w:rsidRPr="0012157F" w:rsidRDefault="004106B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06BA">
        <w:rPr>
          <w:rFonts w:ascii="Arial" w:hAnsi="Arial" w:cs="Arial"/>
        </w:rPr>
        <w:t>Szpital Specjalistyczny im. Stefana Żeromskiego SPZOZ w Krakowie</w:t>
      </w:r>
    </w:p>
    <w:p w14:paraId="05DFBEE1" w14:textId="77777777" w:rsidR="006676AE" w:rsidRPr="0012157F" w:rsidRDefault="004106B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06BA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4106BA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73AA73C2" w14:textId="77777777" w:rsidR="00F90CD1" w:rsidRDefault="004106B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106BA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4106BA">
        <w:rPr>
          <w:rFonts w:ascii="Arial" w:hAnsi="Arial" w:cs="Arial"/>
        </w:rPr>
        <w:t>Kraków</w:t>
      </w:r>
    </w:p>
    <w:p w14:paraId="6D27D84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CA01C57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56C10A5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3E491EF" w14:textId="77777777" w:rsidTr="0018769E">
        <w:tc>
          <w:tcPr>
            <w:tcW w:w="2800" w:type="dxa"/>
            <w:shd w:val="clear" w:color="auto" w:fill="auto"/>
          </w:tcPr>
          <w:p w14:paraId="6DC75804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38875A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5159C2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141E8B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272CB406" w14:textId="77777777" w:rsidTr="0018769E">
        <w:tc>
          <w:tcPr>
            <w:tcW w:w="2800" w:type="dxa"/>
            <w:shd w:val="clear" w:color="auto" w:fill="auto"/>
          </w:tcPr>
          <w:p w14:paraId="22BF7D0E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72D460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EE50A8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D1EAE3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9030E70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106BA" w:rsidRPr="0012157F" w14:paraId="52E81EFD" w14:textId="77777777" w:rsidTr="00A056A6">
        <w:tc>
          <w:tcPr>
            <w:tcW w:w="9104" w:type="dxa"/>
            <w:shd w:val="clear" w:color="auto" w:fill="D9D9D9"/>
          </w:tcPr>
          <w:p w14:paraId="054DCABD" w14:textId="77777777" w:rsidR="004106BA" w:rsidRPr="0012157F" w:rsidRDefault="004106BA" w:rsidP="00A056A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4676571" w14:textId="77777777" w:rsidR="004106BA" w:rsidRPr="0012157F" w:rsidRDefault="004106BA" w:rsidP="00A056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106B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106B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106BA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DAB5D0A" w14:textId="77777777" w:rsidR="004106BA" w:rsidRPr="00612283" w:rsidRDefault="004106BA" w:rsidP="00A056A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21D434B" w14:textId="77777777" w:rsidR="004106BA" w:rsidRPr="00612283" w:rsidRDefault="004106BA" w:rsidP="00A056A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7AB54FD" w14:textId="77777777" w:rsidR="004106BA" w:rsidRPr="0012157F" w:rsidRDefault="004106BA" w:rsidP="00A056A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DF9A8C7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70B79B8" w14:textId="77777777" w:rsidTr="0018769E">
        <w:tc>
          <w:tcPr>
            <w:tcW w:w="2269" w:type="dxa"/>
            <w:shd w:val="clear" w:color="auto" w:fill="auto"/>
          </w:tcPr>
          <w:p w14:paraId="5DCC9E1A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DA340C" w14:textId="7C001C4D" w:rsidR="002578E4" w:rsidRPr="006946BC" w:rsidRDefault="00B1719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946B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Wykonanie przeglądów okresowych sprzętu medycznego na potrzeby Oddziałów Szpitalnych (</w:t>
            </w:r>
            <w:r w:rsidR="006946BC" w:rsidRPr="006946B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46</w:t>
            </w:r>
            <w:r w:rsidRPr="006946B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grup)</w:t>
            </w:r>
            <w:r w:rsidR="002578E4" w:rsidRPr="006946B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4106BA" w:rsidRPr="00A2540E" w14:paraId="73D2D9FC" w14:textId="77777777" w:rsidTr="00A056A6">
        <w:tc>
          <w:tcPr>
            <w:tcW w:w="2269" w:type="dxa"/>
            <w:shd w:val="clear" w:color="auto" w:fill="auto"/>
          </w:tcPr>
          <w:p w14:paraId="5E4934A6" w14:textId="77777777" w:rsidR="004106BA" w:rsidRPr="00A2540E" w:rsidRDefault="004106BA" w:rsidP="00A056A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75B5F9" w14:textId="2DFFFABC" w:rsidR="004106BA" w:rsidRPr="006946BC" w:rsidRDefault="004106BA" w:rsidP="00A056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946B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SZP-271-</w:t>
            </w:r>
            <w:r w:rsidR="006946BC" w:rsidRPr="006946B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6/24</w:t>
            </w:r>
          </w:p>
        </w:tc>
      </w:tr>
    </w:tbl>
    <w:p w14:paraId="7B019227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650DAE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106BA" w:rsidRPr="004106B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ED8EF45" w14:textId="77777777" w:rsidTr="00650D6C">
        <w:tc>
          <w:tcPr>
            <w:tcW w:w="9104" w:type="dxa"/>
            <w:shd w:val="clear" w:color="auto" w:fill="D9D9D9"/>
          </w:tcPr>
          <w:p w14:paraId="66E9B530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35FF51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3498690" w14:textId="77777777" w:rsidR="004106BA" w:rsidRPr="00992BD8" w:rsidRDefault="004106BA" w:rsidP="004106B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6BBFFAD" w14:textId="77777777" w:rsidR="002426FF" w:rsidRPr="00A44833" w:rsidRDefault="004106BA" w:rsidP="004106B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054C86FD" w14:textId="77777777" w:rsidR="004106BA" w:rsidRPr="00A44833" w:rsidRDefault="004106BA" w:rsidP="004106B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3E3440B" w14:textId="77777777" w:rsidR="004106BA" w:rsidRPr="0012157F" w:rsidRDefault="004106BA" w:rsidP="004106B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20B63350" w14:textId="77777777" w:rsidR="004106BA" w:rsidRPr="0012157F" w:rsidRDefault="004106BA" w:rsidP="004106B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8DB4B53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FE558A9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C873D5B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6B49D6D3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AC345C8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058B724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F800F51" w14:textId="77777777" w:rsidTr="00CD4DD1">
        <w:tc>
          <w:tcPr>
            <w:tcW w:w="9104" w:type="dxa"/>
            <w:shd w:val="clear" w:color="auto" w:fill="D9D9D9"/>
          </w:tcPr>
          <w:p w14:paraId="66769D5E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ED87B6E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B933B4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3FF1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87FA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6FB7B34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66BEF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798CC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72DB64F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56504E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F79092D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161CA4F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F9AECB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5776B1D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41551A71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8E431E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55B1E04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39B7B28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ED0A97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601FE7E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A7E787E" w14:textId="77777777" w:rsidTr="00CD4DD1">
        <w:tc>
          <w:tcPr>
            <w:tcW w:w="9104" w:type="dxa"/>
            <w:shd w:val="clear" w:color="auto" w:fill="D9D9D9"/>
          </w:tcPr>
          <w:p w14:paraId="658CED7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0E1758F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7367C9E" w14:textId="77777777" w:rsidTr="00847232">
        <w:tc>
          <w:tcPr>
            <w:tcW w:w="9104" w:type="dxa"/>
            <w:shd w:val="clear" w:color="auto" w:fill="D9D9D9"/>
          </w:tcPr>
          <w:p w14:paraId="3467A52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057718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AAD70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6080DF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E0CC88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0B767A7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44749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C3933B2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811D03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942E4E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654C34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CD3F4D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A6601CE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AE864" w14:textId="77777777" w:rsidR="00E85553" w:rsidRDefault="00E85553" w:rsidP="0038231F">
      <w:pPr>
        <w:spacing w:after="0" w:line="240" w:lineRule="auto"/>
      </w:pPr>
      <w:r>
        <w:separator/>
      </w:r>
    </w:p>
  </w:endnote>
  <w:endnote w:type="continuationSeparator" w:id="0">
    <w:p w14:paraId="7F418188" w14:textId="77777777" w:rsidR="00E85553" w:rsidRDefault="00E855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A032D" w14:textId="77777777" w:rsidR="004106BA" w:rsidRDefault="004106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0A39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C1AF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A7A06" w14:textId="77777777" w:rsidR="004106BA" w:rsidRDefault="004106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09BE7" w14:textId="77777777" w:rsidR="00E85553" w:rsidRDefault="00E85553" w:rsidP="0038231F">
      <w:pPr>
        <w:spacing w:after="0" w:line="240" w:lineRule="auto"/>
      </w:pPr>
      <w:r>
        <w:separator/>
      </w:r>
    </w:p>
  </w:footnote>
  <w:footnote w:type="continuationSeparator" w:id="0">
    <w:p w14:paraId="33203CC5" w14:textId="77777777" w:rsidR="00E85553" w:rsidRDefault="00E85553" w:rsidP="0038231F">
      <w:pPr>
        <w:spacing w:after="0" w:line="240" w:lineRule="auto"/>
      </w:pPr>
      <w:r>
        <w:continuationSeparator/>
      </w:r>
    </w:p>
  </w:footnote>
  <w:footnote w:id="1">
    <w:p w14:paraId="3057971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B4C6D6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E0DE1A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96D0A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6455D" w14:textId="77777777" w:rsidR="004106BA" w:rsidRDefault="004106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89206" w14:textId="77777777" w:rsidR="004106BA" w:rsidRDefault="004106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FF2A8" w14:textId="77777777" w:rsidR="004106BA" w:rsidRDefault="004106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715028">
    <w:abstractNumId w:val="11"/>
  </w:num>
  <w:num w:numId="2" w16cid:durableId="361900264">
    <w:abstractNumId w:val="0"/>
  </w:num>
  <w:num w:numId="3" w16cid:durableId="1999651212">
    <w:abstractNumId w:val="10"/>
  </w:num>
  <w:num w:numId="4" w16cid:durableId="1214997988">
    <w:abstractNumId w:val="13"/>
  </w:num>
  <w:num w:numId="5" w16cid:durableId="564029413">
    <w:abstractNumId w:val="12"/>
  </w:num>
  <w:num w:numId="6" w16cid:durableId="409154008">
    <w:abstractNumId w:val="9"/>
  </w:num>
  <w:num w:numId="7" w16cid:durableId="2014338137">
    <w:abstractNumId w:val="1"/>
  </w:num>
  <w:num w:numId="8" w16cid:durableId="80834824">
    <w:abstractNumId w:val="6"/>
  </w:num>
  <w:num w:numId="9" w16cid:durableId="1324595">
    <w:abstractNumId w:val="4"/>
  </w:num>
  <w:num w:numId="10" w16cid:durableId="50076050">
    <w:abstractNumId w:val="7"/>
  </w:num>
  <w:num w:numId="11" w16cid:durableId="522399317">
    <w:abstractNumId w:val="5"/>
  </w:num>
  <w:num w:numId="12" w16cid:durableId="946884570">
    <w:abstractNumId w:val="8"/>
  </w:num>
  <w:num w:numId="13" w16cid:durableId="644046328">
    <w:abstractNumId w:val="3"/>
  </w:num>
  <w:num w:numId="14" w16cid:durableId="956987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90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106B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46BC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48E2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17199"/>
    <w:rsid w:val="00B34079"/>
    <w:rsid w:val="00B36ABD"/>
    <w:rsid w:val="00B8005E"/>
    <w:rsid w:val="00B90E42"/>
    <w:rsid w:val="00B92904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555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EBD9A1"/>
  <w15:docId w15:val="{CAB327AB-C596-438D-BB6A-AB6C36240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733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4</cp:revision>
  <cp:lastPrinted>2016-07-26T10:32:00Z</cp:lastPrinted>
  <dcterms:created xsi:type="dcterms:W3CDTF">2023-12-04T07:28:00Z</dcterms:created>
  <dcterms:modified xsi:type="dcterms:W3CDTF">2024-02-15T12:16:00Z</dcterms:modified>
</cp:coreProperties>
</file>