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0891A46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F912FD">
        <w:rPr>
          <w:sz w:val="22"/>
          <w:szCs w:val="22"/>
        </w:rPr>
        <w:t>3</w:t>
      </w:r>
      <w:bookmarkStart w:id="0" w:name="_GoBack"/>
      <w:bookmarkEnd w:id="0"/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6375A28" w14:textId="477734A5" w:rsidR="003D5C67" w:rsidRDefault="00963479" w:rsidP="002873E4">
      <w:pPr>
        <w:pStyle w:val="Tekstpodstawowy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3D5C67" w:rsidRPr="003D5C67">
        <w:rPr>
          <w:sz w:val="22"/>
          <w:szCs w:val="22"/>
        </w:rPr>
        <w:t xml:space="preserve">organizacja wizyty studyjnej w ramach projektu </w:t>
      </w:r>
      <w:proofErr w:type="spellStart"/>
      <w:r w:rsidR="003D5C67" w:rsidRPr="003D5C67">
        <w:rPr>
          <w:sz w:val="22"/>
          <w:szCs w:val="22"/>
        </w:rPr>
        <w:t>EnerGizerS</w:t>
      </w:r>
      <w:proofErr w:type="spellEnd"/>
      <w:r w:rsidR="003D5C67" w:rsidRPr="003D5C67">
        <w:rPr>
          <w:sz w:val="22"/>
          <w:szCs w:val="22"/>
        </w:rPr>
        <w:t xml:space="preserve"> - DE-dzp.272-</w:t>
      </w:r>
      <w:r w:rsidR="00310B8A">
        <w:rPr>
          <w:sz w:val="22"/>
          <w:szCs w:val="22"/>
        </w:rPr>
        <w:t>7</w:t>
      </w:r>
      <w:r w:rsidR="003D5C67" w:rsidRPr="003D5C67">
        <w:rPr>
          <w:sz w:val="22"/>
          <w:szCs w:val="22"/>
        </w:rPr>
        <w:t>9/24</w:t>
      </w:r>
    </w:p>
    <w:p w14:paraId="1696D331" w14:textId="2A01E83E" w:rsidR="00963479" w:rsidRPr="00962679" w:rsidRDefault="00963479" w:rsidP="002873E4">
      <w:pPr>
        <w:pStyle w:val="Tekstpodstawowy"/>
        <w:ind w:left="284" w:hanging="284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746BDF" w:rsidRDefault="00963479" w:rsidP="00963479">
      <w:pPr>
        <w:jc w:val="center"/>
        <w:rPr>
          <w:sz w:val="22"/>
          <w:szCs w:val="22"/>
        </w:rPr>
      </w:pPr>
      <w:r w:rsidRPr="00746BDF">
        <w:rPr>
          <w:sz w:val="22"/>
          <w:szCs w:val="22"/>
        </w:rPr>
        <w:t>§ 2</w:t>
      </w:r>
    </w:p>
    <w:p w14:paraId="2D8C3237" w14:textId="497B3A76" w:rsidR="00225D2F" w:rsidRPr="00746BDF" w:rsidRDefault="00225D2F" w:rsidP="00310B8A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1. </w:t>
      </w:r>
      <w:r w:rsidR="00107A56" w:rsidRPr="00746BDF">
        <w:rPr>
          <w:sz w:val="22"/>
          <w:szCs w:val="22"/>
        </w:rPr>
        <w:tab/>
      </w:r>
      <w:r w:rsidRPr="00746BDF">
        <w:rPr>
          <w:sz w:val="22"/>
          <w:szCs w:val="22"/>
        </w:rPr>
        <w:t>Zleceniobiorca zobowiązuje się do realizacji usług transportowych z należytą starannością.</w:t>
      </w:r>
      <w:r w:rsidRPr="00746BDF">
        <w:rPr>
          <w:sz w:val="22"/>
          <w:szCs w:val="22"/>
        </w:rPr>
        <w:br/>
        <w:t>2.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0ED277B3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4. Zleceniobiorca zobowiązuje się do posiadania świadectwa homologacji lub wyciąg ze świadectwa homologacji samochod</w:t>
      </w:r>
      <w:r w:rsidR="002A32F7" w:rsidRPr="00746BDF">
        <w:rPr>
          <w:sz w:val="22"/>
          <w:szCs w:val="22"/>
        </w:rPr>
        <w:t>u</w:t>
      </w:r>
      <w:r w:rsidR="0037566D" w:rsidRPr="00746BDF">
        <w:rPr>
          <w:sz w:val="22"/>
          <w:szCs w:val="22"/>
        </w:rPr>
        <w:t>.</w:t>
      </w:r>
    </w:p>
    <w:p w14:paraId="21C1CF0E" w14:textId="77777777" w:rsidR="00225D2F" w:rsidRPr="00746BDF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5. W ramach niniejszej umowy Zleceniobiorca zobowiązuje się do:</w:t>
      </w:r>
    </w:p>
    <w:p w14:paraId="23310AA7" w14:textId="367F04A8" w:rsidR="00225D2F" w:rsidRPr="00746BDF" w:rsidRDefault="00225D2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a) </w:t>
      </w:r>
      <w:bookmarkStart w:id="1" w:name="_Hlk32825785"/>
      <w:r w:rsidRPr="00746BDF">
        <w:rPr>
          <w:sz w:val="22"/>
          <w:szCs w:val="22"/>
        </w:rPr>
        <w:t xml:space="preserve">zapewnienia </w:t>
      </w:r>
      <w:proofErr w:type="spellStart"/>
      <w:r w:rsidR="002D1797" w:rsidRPr="00746BDF">
        <w:rPr>
          <w:sz w:val="22"/>
          <w:szCs w:val="22"/>
        </w:rPr>
        <w:t>bus</w:t>
      </w:r>
      <w:r w:rsidR="002A32F7" w:rsidRPr="00746BDF">
        <w:rPr>
          <w:sz w:val="22"/>
          <w:szCs w:val="22"/>
        </w:rPr>
        <w:t>u</w:t>
      </w:r>
      <w:proofErr w:type="spellEnd"/>
      <w:r w:rsidR="003C7F88" w:rsidRPr="00746BDF">
        <w:rPr>
          <w:sz w:val="22"/>
          <w:szCs w:val="22"/>
        </w:rPr>
        <w:t xml:space="preserve"> </w:t>
      </w:r>
      <w:r w:rsidRPr="00746BDF">
        <w:rPr>
          <w:sz w:val="22"/>
          <w:szCs w:val="22"/>
        </w:rPr>
        <w:t>posiadają</w:t>
      </w:r>
      <w:r w:rsidR="00065CB4" w:rsidRPr="00746BDF">
        <w:rPr>
          <w:sz w:val="22"/>
          <w:szCs w:val="22"/>
        </w:rPr>
        <w:t>c</w:t>
      </w:r>
      <w:r w:rsidR="002A32F7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</w:t>
      </w:r>
      <w:r w:rsidR="0084482E">
        <w:rPr>
          <w:sz w:val="22"/>
          <w:szCs w:val="22"/>
        </w:rPr>
        <w:t xml:space="preserve">do </w:t>
      </w:r>
      <w:r w:rsidR="003D5C67">
        <w:rPr>
          <w:sz w:val="22"/>
          <w:szCs w:val="22"/>
        </w:rPr>
        <w:t>2</w:t>
      </w:r>
      <w:r w:rsidR="00873EA2">
        <w:rPr>
          <w:sz w:val="22"/>
          <w:szCs w:val="22"/>
        </w:rPr>
        <w:t>0</w:t>
      </w:r>
      <w:r w:rsidRPr="00746BDF">
        <w:rPr>
          <w:sz w:val="22"/>
          <w:szCs w:val="22"/>
        </w:rPr>
        <w:t xml:space="preserve"> miejsc </w:t>
      </w:r>
      <w:r w:rsidR="003C7F88" w:rsidRPr="00746BDF">
        <w:rPr>
          <w:sz w:val="22"/>
          <w:szCs w:val="22"/>
        </w:rPr>
        <w:t>pasażerski</w:t>
      </w:r>
      <w:r w:rsidR="00065CB4" w:rsidRPr="00746BDF">
        <w:rPr>
          <w:sz w:val="22"/>
          <w:szCs w:val="22"/>
        </w:rPr>
        <w:t>ch</w:t>
      </w:r>
      <w:r w:rsidR="001C1B29" w:rsidRPr="00746BDF">
        <w:rPr>
          <w:sz w:val="22"/>
          <w:szCs w:val="22"/>
        </w:rPr>
        <w:t>,</w:t>
      </w:r>
      <w:r w:rsidRPr="00746BDF">
        <w:rPr>
          <w:sz w:val="22"/>
          <w:szCs w:val="22"/>
        </w:rPr>
        <w:t xml:space="preserve"> sprawn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technicznie i dopuszczon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do ruchu zgodnie z odrębnymi przepisami</w:t>
      </w:r>
      <w:r w:rsidR="0037566D" w:rsidRPr="00746BDF">
        <w:rPr>
          <w:sz w:val="22"/>
          <w:szCs w:val="22"/>
        </w:rPr>
        <w:t>.</w:t>
      </w:r>
      <w:r w:rsidRPr="00746BDF">
        <w:rPr>
          <w:sz w:val="22"/>
          <w:szCs w:val="22"/>
        </w:rPr>
        <w:t xml:space="preserve"> </w:t>
      </w:r>
      <w:bookmarkEnd w:id="1"/>
      <w:r w:rsidRPr="00746BDF">
        <w:rPr>
          <w:sz w:val="22"/>
          <w:szCs w:val="22"/>
        </w:rPr>
        <w:t xml:space="preserve">Rok produkcji </w:t>
      </w:r>
      <w:bookmarkStart w:id="2" w:name="_Hlk32492227"/>
      <w:r w:rsidR="00065CB4" w:rsidRPr="00746BDF">
        <w:rPr>
          <w:sz w:val="22"/>
          <w:szCs w:val="22"/>
        </w:rPr>
        <w:t>pojazd</w:t>
      </w:r>
      <w:r w:rsidR="002A32F7" w:rsidRPr="00746BDF">
        <w:rPr>
          <w:sz w:val="22"/>
          <w:szCs w:val="22"/>
        </w:rPr>
        <w:t>u</w:t>
      </w:r>
      <w:r w:rsidR="0012523D" w:rsidRPr="00746BDF">
        <w:rPr>
          <w:sz w:val="22"/>
          <w:szCs w:val="22"/>
        </w:rPr>
        <w:t xml:space="preserve"> przeznaczon</w:t>
      </w:r>
      <w:r w:rsidR="002A32F7" w:rsidRPr="00746BDF">
        <w:rPr>
          <w:sz w:val="22"/>
          <w:szCs w:val="22"/>
        </w:rPr>
        <w:t>ego</w:t>
      </w:r>
      <w:r w:rsidR="0012523D" w:rsidRPr="00746BDF">
        <w:rPr>
          <w:sz w:val="22"/>
          <w:szCs w:val="22"/>
        </w:rPr>
        <w:t xml:space="preserve"> do realizacji umowy</w:t>
      </w:r>
      <w:r w:rsidR="00065CB4" w:rsidRPr="00746BDF">
        <w:rPr>
          <w:sz w:val="22"/>
          <w:szCs w:val="22"/>
        </w:rPr>
        <w:t xml:space="preserve">: </w:t>
      </w:r>
      <w:bookmarkStart w:id="3" w:name="_Hlk144376527"/>
      <w:r w:rsidR="0012523D" w:rsidRPr="00746BDF">
        <w:rPr>
          <w:sz w:val="22"/>
          <w:szCs w:val="22"/>
        </w:rPr>
        <w:t>………………..</w:t>
      </w:r>
      <w:r w:rsidR="001C1B29" w:rsidRPr="00746BDF">
        <w:rPr>
          <w:sz w:val="22"/>
          <w:szCs w:val="22"/>
        </w:rPr>
        <w:t>nr</w:t>
      </w:r>
      <w:r w:rsidRPr="00746BDF">
        <w:rPr>
          <w:sz w:val="22"/>
          <w:szCs w:val="22"/>
        </w:rPr>
        <w:t xml:space="preserve"> rejestracyjny: ………………</w:t>
      </w:r>
      <w:bookmarkEnd w:id="2"/>
      <w:bookmarkEnd w:id="3"/>
    </w:p>
    <w:p w14:paraId="6E958ACE" w14:textId="77777777" w:rsidR="00746BDF" w:rsidRPr="00746BDF" w:rsidRDefault="00D85970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b)</w:t>
      </w:r>
      <w:r w:rsidRPr="00746BDF">
        <w:t xml:space="preserve"> </w:t>
      </w:r>
      <w:r w:rsidRPr="00746BDF">
        <w:rPr>
          <w:sz w:val="22"/>
          <w:szCs w:val="22"/>
        </w:rPr>
        <w:t>zapewnienia odpowiedniego komfortu pojazd</w:t>
      </w:r>
      <w:r w:rsidR="002A32F7" w:rsidRPr="00746BDF">
        <w:rPr>
          <w:sz w:val="22"/>
          <w:szCs w:val="22"/>
        </w:rPr>
        <w:t>u</w:t>
      </w:r>
      <w:r w:rsidRPr="00746BDF">
        <w:rPr>
          <w:sz w:val="22"/>
          <w:szCs w:val="22"/>
        </w:rPr>
        <w:t xml:space="preserve"> tj. odległość między siedzeniami nie może krępować ruchów pasażera, sprawna klimatyzacja</w:t>
      </w:r>
      <w:r w:rsidR="002A32F7" w:rsidRPr="00746BDF">
        <w:rPr>
          <w:sz w:val="22"/>
          <w:szCs w:val="22"/>
        </w:rPr>
        <w:t xml:space="preserve"> i nagłośnienie audio,</w:t>
      </w:r>
    </w:p>
    <w:p w14:paraId="53FC316C" w14:textId="6D79F65A" w:rsidR="00746BDF" w:rsidRPr="00746BDF" w:rsidRDefault="00746BD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c) zapewnienie czystego i estetycznego wnętrza oraz sprawnie działających urządzeń w autobusie,</w:t>
      </w:r>
    </w:p>
    <w:p w14:paraId="7AECC158" w14:textId="2A6AD038" w:rsidR="00746BDF" w:rsidRPr="00746BDF" w:rsidRDefault="00746BDF" w:rsidP="0059384B">
      <w:pPr>
        <w:pStyle w:val="Akapitzlist"/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d) zapewnienie odpowiedniej ilości kierowców zgodnie z obowiązującymi przepisami o przewozie osób</w:t>
      </w:r>
    </w:p>
    <w:p w14:paraId="1999176D" w14:textId="20AAA98A" w:rsidR="00225D2F" w:rsidRPr="00746BDF" w:rsidRDefault="00225D2F" w:rsidP="0059384B">
      <w:pPr>
        <w:tabs>
          <w:tab w:val="left" w:pos="2340"/>
        </w:tabs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E211229" w:rsidR="00225D2F" w:rsidRPr="0059384B" w:rsidRDefault="00225D2F" w:rsidP="0059384B">
      <w:pPr>
        <w:ind w:left="284" w:hanging="284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7. </w:t>
      </w:r>
      <w:r w:rsidRPr="0059384B">
        <w:rPr>
          <w:sz w:val="22"/>
          <w:szCs w:val="22"/>
        </w:rPr>
        <w:t xml:space="preserve">Pojazd </w:t>
      </w:r>
      <w:r w:rsidR="00107A56" w:rsidRPr="0059384B">
        <w:rPr>
          <w:sz w:val="22"/>
          <w:szCs w:val="22"/>
        </w:rPr>
        <w:t xml:space="preserve">należy podstawiać każdorazowo nie później niż </w:t>
      </w:r>
      <w:r w:rsidR="00746BDF" w:rsidRPr="0059384B">
        <w:rPr>
          <w:sz w:val="22"/>
          <w:szCs w:val="22"/>
        </w:rPr>
        <w:t>15</w:t>
      </w:r>
      <w:r w:rsidR="00107A56" w:rsidRPr="0059384B">
        <w:rPr>
          <w:sz w:val="22"/>
          <w:szCs w:val="22"/>
        </w:rPr>
        <w:t xml:space="preserve"> min. przed planowanym terminem odjazdu </w:t>
      </w:r>
      <w:r w:rsidR="00D85970" w:rsidRPr="0059384B">
        <w:rPr>
          <w:sz w:val="22"/>
          <w:szCs w:val="22"/>
        </w:rPr>
        <w:t>w miejscu wskazanym przez Zamawiającego</w:t>
      </w:r>
      <w:r w:rsidR="00107A56" w:rsidRPr="0059384B">
        <w:rPr>
          <w:sz w:val="22"/>
          <w:szCs w:val="22"/>
        </w:rPr>
        <w:t>.</w:t>
      </w:r>
    </w:p>
    <w:p w14:paraId="6B862176" w14:textId="0AD18CDE" w:rsidR="00BC3CD0" w:rsidRPr="0059384B" w:rsidRDefault="00065CB4" w:rsidP="0059384B">
      <w:pPr>
        <w:ind w:left="284" w:hanging="284"/>
        <w:jc w:val="both"/>
        <w:rPr>
          <w:sz w:val="22"/>
          <w:szCs w:val="22"/>
        </w:rPr>
      </w:pPr>
      <w:r w:rsidRPr="0059384B">
        <w:rPr>
          <w:sz w:val="22"/>
          <w:szCs w:val="22"/>
        </w:rPr>
        <w:t>8</w:t>
      </w:r>
      <w:r w:rsidR="00225D2F" w:rsidRPr="0059384B">
        <w:rPr>
          <w:sz w:val="22"/>
          <w:szCs w:val="22"/>
        </w:rPr>
        <w:t xml:space="preserve">. </w:t>
      </w:r>
      <w:r w:rsidR="00225D2F" w:rsidRPr="0059384B">
        <w:rPr>
          <w:sz w:val="22"/>
          <w:szCs w:val="22"/>
        </w:rPr>
        <w:tab/>
        <w:t xml:space="preserve"> </w:t>
      </w:r>
      <w:r w:rsidR="00746BDF" w:rsidRPr="0059384B">
        <w:rPr>
          <w:sz w:val="22"/>
          <w:szCs w:val="22"/>
        </w:rPr>
        <w:t xml:space="preserve">Zleceniobiorca zostanie poinformowany o </w:t>
      </w:r>
      <w:r w:rsidR="0059384B" w:rsidRPr="0059384B">
        <w:rPr>
          <w:sz w:val="22"/>
          <w:szCs w:val="22"/>
        </w:rPr>
        <w:t>godzinie</w:t>
      </w:r>
      <w:r w:rsidR="00746BDF" w:rsidRPr="0059384B">
        <w:rPr>
          <w:sz w:val="22"/>
          <w:szCs w:val="22"/>
        </w:rPr>
        <w:t xml:space="preserve"> wyjazdu i miejscu podstawienia autobusu najpóźniej </w:t>
      </w:r>
      <w:r w:rsidR="0059384B" w:rsidRPr="0059384B">
        <w:rPr>
          <w:sz w:val="22"/>
          <w:szCs w:val="22"/>
        </w:rPr>
        <w:t>48</w:t>
      </w:r>
      <w:r w:rsidR="00746BDF" w:rsidRPr="0059384B">
        <w:rPr>
          <w:sz w:val="22"/>
          <w:szCs w:val="22"/>
        </w:rPr>
        <w:t xml:space="preserve"> godzin tj. </w:t>
      </w:r>
      <w:r w:rsidR="0059384B" w:rsidRPr="0059384B">
        <w:rPr>
          <w:sz w:val="22"/>
          <w:szCs w:val="22"/>
        </w:rPr>
        <w:t>2</w:t>
      </w:r>
      <w:r w:rsidR="00746BDF" w:rsidRPr="0059384B">
        <w:rPr>
          <w:sz w:val="22"/>
          <w:szCs w:val="22"/>
        </w:rPr>
        <w:t xml:space="preserve"> dni przed planowanym wyjazdem na adres e-mail: ……………………………….</w:t>
      </w:r>
      <w:r w:rsidR="00BC3CD0" w:rsidRPr="0059384B">
        <w:rPr>
          <w:sz w:val="22"/>
          <w:szCs w:val="22"/>
        </w:rPr>
        <w:t>.</w:t>
      </w:r>
    </w:p>
    <w:p w14:paraId="4641D811" w14:textId="003F7BFA" w:rsidR="00225D2F" w:rsidRPr="00225D2F" w:rsidRDefault="0059384B" w:rsidP="005938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85970" w:rsidRPr="00746BDF">
        <w:rPr>
          <w:sz w:val="22"/>
          <w:szCs w:val="22"/>
        </w:rPr>
        <w:t xml:space="preserve">. </w:t>
      </w:r>
      <w:r w:rsidR="00225D2F" w:rsidRPr="00746BD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 w:rsidRPr="00746BDF">
        <w:rPr>
          <w:sz w:val="22"/>
          <w:szCs w:val="22"/>
        </w:rPr>
        <w:t>u</w:t>
      </w:r>
      <w:r w:rsidR="00225D2F" w:rsidRPr="00746BDF">
        <w:rPr>
          <w:sz w:val="22"/>
          <w:szCs w:val="22"/>
        </w:rPr>
        <w:t xml:space="preserve"> i dokumentów potwierdzających rok produkcji </w:t>
      </w:r>
      <w:r w:rsidR="00536D66" w:rsidRPr="00746BDF">
        <w:rPr>
          <w:sz w:val="22"/>
          <w:szCs w:val="22"/>
        </w:rPr>
        <w:t>pojazdu</w:t>
      </w:r>
      <w:r w:rsidR="00225D2F" w:rsidRPr="00746BDF">
        <w:rPr>
          <w:sz w:val="22"/>
          <w:szCs w:val="22"/>
        </w:rPr>
        <w:t>.</w:t>
      </w:r>
      <w:r w:rsidR="00225D2F" w:rsidRPr="00225D2F">
        <w:rPr>
          <w:sz w:val="22"/>
          <w:szCs w:val="22"/>
        </w:rPr>
        <w:t xml:space="preserve"> </w:t>
      </w:r>
    </w:p>
    <w:p w14:paraId="258141CF" w14:textId="40628ABE" w:rsidR="00225D2F" w:rsidRPr="00225D2F" w:rsidRDefault="00BC3CD0" w:rsidP="0059384B">
      <w:pPr>
        <w:ind w:left="284" w:hanging="284"/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59384B">
        <w:rPr>
          <w:sz w:val="22"/>
          <w:szCs w:val="22"/>
        </w:rPr>
        <w:t>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2D4E8714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 xml:space="preserve">Termin realizacji </w:t>
      </w:r>
      <w:r w:rsidRPr="00C17EBD">
        <w:rPr>
          <w:sz w:val="22"/>
          <w:szCs w:val="22"/>
        </w:rPr>
        <w:t>usługi</w:t>
      </w:r>
      <w:r w:rsidR="00225D2F" w:rsidRPr="00C17EBD">
        <w:rPr>
          <w:sz w:val="22"/>
          <w:szCs w:val="22"/>
        </w:rPr>
        <w:t>:</w:t>
      </w:r>
      <w:r w:rsidR="003D5C67">
        <w:rPr>
          <w:sz w:val="22"/>
          <w:szCs w:val="22"/>
        </w:rPr>
        <w:t>…………………………………</w:t>
      </w:r>
      <w:r w:rsidR="007E59E5" w:rsidRPr="00C17EBD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DBF89C4" w14:textId="77777777" w:rsidR="003D5C67" w:rsidRDefault="00A54AE5" w:rsidP="002873E4">
      <w:pPr>
        <w:ind w:left="284" w:hanging="284"/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</w:t>
      </w:r>
      <w:r w:rsidR="003D5C67">
        <w:rPr>
          <w:sz w:val="22"/>
          <w:szCs w:val="22"/>
        </w:rPr>
        <w:t>:</w:t>
      </w:r>
    </w:p>
    <w:p w14:paraId="52431FFC" w14:textId="7B007F88" w:rsidR="00405E10" w:rsidRDefault="003D5C6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405E10" w:rsidRPr="00405E10">
        <w:rPr>
          <w:sz w:val="22"/>
          <w:szCs w:val="22"/>
        </w:rPr>
        <w:t xml:space="preserve"> za 1 kilometr przejazdu w wysokości  ................   zł (słownie:....................).</w:t>
      </w:r>
    </w:p>
    <w:p w14:paraId="5D298309" w14:textId="05DD402B" w:rsidR="003D5C67" w:rsidRDefault="003D5C6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 </w:t>
      </w:r>
      <w:r w:rsidR="00DB386A">
        <w:rPr>
          <w:sz w:val="22"/>
          <w:szCs w:val="22"/>
        </w:rPr>
        <w:t>obiad</w:t>
      </w:r>
      <w:r>
        <w:rPr>
          <w:sz w:val="22"/>
          <w:szCs w:val="22"/>
        </w:rPr>
        <w:t xml:space="preserve"> dla 1 osoby</w:t>
      </w:r>
      <w:r w:rsidR="00DB386A">
        <w:rPr>
          <w:sz w:val="22"/>
          <w:szCs w:val="22"/>
        </w:rPr>
        <w:t xml:space="preserve"> w Gliwicach, </w:t>
      </w:r>
      <w:r>
        <w:rPr>
          <w:sz w:val="22"/>
          <w:szCs w:val="22"/>
        </w:rPr>
        <w:t xml:space="preserve"> w wysokości ……</w:t>
      </w:r>
      <w:r w:rsidR="00DB386A">
        <w:rPr>
          <w:sz w:val="22"/>
          <w:szCs w:val="22"/>
        </w:rPr>
        <w:t>……</w:t>
      </w:r>
      <w:r>
        <w:rPr>
          <w:sz w:val="22"/>
          <w:szCs w:val="22"/>
        </w:rPr>
        <w:t>…. zł (słownie: ……………</w:t>
      </w:r>
      <w:r w:rsidR="00DB386A">
        <w:rPr>
          <w:sz w:val="22"/>
          <w:szCs w:val="22"/>
        </w:rPr>
        <w:t>…</w:t>
      </w:r>
      <w:r>
        <w:rPr>
          <w:sz w:val="22"/>
          <w:szCs w:val="22"/>
        </w:rPr>
        <w:t>…)</w:t>
      </w:r>
    </w:p>
    <w:p w14:paraId="1E8552BD" w14:textId="7B5C8792" w:rsidR="00DB386A" w:rsidRDefault="00DB386A" w:rsidP="002873E4">
      <w:pPr>
        <w:widowControl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obiad i przerwę kawową dla 1 osoby w Miękini: ……………… zł (słownie: …………….)</w:t>
      </w:r>
    </w:p>
    <w:p w14:paraId="0BF1E266" w14:textId="77777777" w:rsidR="00DB386A" w:rsidRPr="00405E10" w:rsidRDefault="00DB386A" w:rsidP="002873E4">
      <w:pPr>
        <w:ind w:left="284" w:hanging="284"/>
        <w:jc w:val="both"/>
        <w:rPr>
          <w:sz w:val="22"/>
          <w:szCs w:val="22"/>
        </w:rPr>
      </w:pPr>
    </w:p>
    <w:p w14:paraId="4568C761" w14:textId="5EA3D1B8" w:rsidR="00405E10" w:rsidRPr="00405E10" w:rsidRDefault="00405E10" w:rsidP="002873E4">
      <w:pPr>
        <w:ind w:left="284" w:hanging="284"/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3D5C67">
        <w:rPr>
          <w:sz w:val="22"/>
          <w:szCs w:val="22"/>
        </w:rPr>
        <w:t>W</w:t>
      </w:r>
      <w:r w:rsidRPr="00405E10">
        <w:rPr>
          <w:sz w:val="22"/>
          <w:szCs w:val="22"/>
        </w:rPr>
        <w:t xml:space="preserve">ysokość wynagrodzenia </w:t>
      </w:r>
      <w:r w:rsidR="003D5C67">
        <w:rPr>
          <w:sz w:val="22"/>
          <w:szCs w:val="22"/>
        </w:rPr>
        <w:t xml:space="preserve">za wynajem </w:t>
      </w:r>
      <w:proofErr w:type="spellStart"/>
      <w:r w:rsidR="003D5C67">
        <w:rPr>
          <w:sz w:val="22"/>
          <w:szCs w:val="22"/>
        </w:rPr>
        <w:t>busa</w:t>
      </w:r>
      <w:proofErr w:type="spellEnd"/>
      <w:r w:rsidR="003D5C67">
        <w:rPr>
          <w:sz w:val="22"/>
          <w:szCs w:val="22"/>
        </w:rPr>
        <w:t xml:space="preserve"> </w:t>
      </w:r>
      <w:r w:rsidRPr="00405E10">
        <w:rPr>
          <w:sz w:val="22"/>
          <w:szCs w:val="22"/>
        </w:rPr>
        <w:t>zostanie obliczona przez pomnożenie ceny netto za 1 kilometr trasy, określonej w § 4 pkt 1 przez rzeczywistą ilość kilometrów oraz przez dodanie właściwej kwoty podatku VAT</w:t>
      </w:r>
      <w:r w:rsidR="003D5C67">
        <w:rPr>
          <w:sz w:val="22"/>
          <w:szCs w:val="22"/>
        </w:rPr>
        <w:t xml:space="preserve">. Wynagrodzenie za usługę cateringową zostanie </w:t>
      </w:r>
      <w:r w:rsidR="00B82130">
        <w:rPr>
          <w:sz w:val="22"/>
          <w:szCs w:val="22"/>
        </w:rPr>
        <w:t xml:space="preserve">obliczone przez pomnożenie ceny netto za catering dla 1 osoby przez rzeczywistą ilość osób oraz dodanie właściwej stawki podatku VAT. </w:t>
      </w:r>
      <w:r w:rsidR="003D5C67">
        <w:rPr>
          <w:sz w:val="22"/>
          <w:szCs w:val="22"/>
        </w:rPr>
        <w:t xml:space="preserve">   </w:t>
      </w:r>
    </w:p>
    <w:p w14:paraId="0640F815" w14:textId="1BCBB1BA" w:rsidR="00EA1005" w:rsidRDefault="0052017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00408555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</w:t>
      </w:r>
      <w:r w:rsidR="00EA1005" w:rsidRPr="002A32F7">
        <w:rPr>
          <w:sz w:val="22"/>
          <w:szCs w:val="22"/>
        </w:rPr>
        <w:t>1 km trasy</w:t>
      </w:r>
      <w:r w:rsidR="00B82130">
        <w:rPr>
          <w:sz w:val="22"/>
          <w:szCs w:val="22"/>
        </w:rPr>
        <w:t xml:space="preserve"> oraz cena za catering dla 1 osoby</w:t>
      </w:r>
      <w:r w:rsidR="00EA1005" w:rsidRPr="002A32F7">
        <w:rPr>
          <w:sz w:val="22"/>
          <w:szCs w:val="22"/>
        </w:rPr>
        <w:t xml:space="preserve"> pozosta</w:t>
      </w:r>
      <w:r w:rsidR="00B82130">
        <w:rPr>
          <w:sz w:val="22"/>
          <w:szCs w:val="22"/>
        </w:rPr>
        <w:t xml:space="preserve">ną </w:t>
      </w:r>
      <w:r w:rsidR="00EA1005" w:rsidRPr="002A32F7">
        <w:rPr>
          <w:sz w:val="22"/>
          <w:szCs w:val="22"/>
        </w:rPr>
        <w:t>niezmienn</w:t>
      </w:r>
      <w:r w:rsidR="00B82130">
        <w:rPr>
          <w:sz w:val="22"/>
          <w:szCs w:val="22"/>
        </w:rPr>
        <w:t>e</w:t>
      </w:r>
      <w:r w:rsidR="00EA1005" w:rsidRPr="002A32F7">
        <w:rPr>
          <w:sz w:val="22"/>
          <w:szCs w:val="22"/>
        </w:rPr>
        <w:t xml:space="preserve"> w okresie obowiązywania umowy.</w:t>
      </w:r>
    </w:p>
    <w:p w14:paraId="78B966FE" w14:textId="592D3F5F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5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>, podatki i opłaty drogowe, opłaty parkingowe,  k</w:t>
      </w:r>
      <w:r w:rsidR="00065CB4" w:rsidRPr="002A32F7">
        <w:rPr>
          <w:sz w:val="22"/>
          <w:szCs w:val="22"/>
        </w:rPr>
        <w:t>oszty postoju, autostrad</w:t>
      </w:r>
      <w:r w:rsidR="00536D66" w:rsidRPr="002A32F7">
        <w:rPr>
          <w:sz w:val="22"/>
          <w:szCs w:val="22"/>
        </w:rPr>
        <w:t>.</w:t>
      </w:r>
      <w:r w:rsidR="004751FD" w:rsidRPr="002A32F7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2A32F7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6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 xml:space="preserve"> wskazanego przez Zleceniodawcę.</w:t>
      </w:r>
    </w:p>
    <w:p w14:paraId="1696D33C" w14:textId="73FE26CB" w:rsidR="00963479" w:rsidRDefault="00520177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7</w:t>
      </w:r>
      <w:r w:rsidR="00904B3B" w:rsidRPr="002A32F7">
        <w:rPr>
          <w:sz w:val="22"/>
          <w:szCs w:val="22"/>
        </w:rPr>
        <w:t xml:space="preserve">. Gwarantowany zakres umowy – </w:t>
      </w:r>
      <w:r w:rsidR="0059384B">
        <w:rPr>
          <w:sz w:val="22"/>
          <w:szCs w:val="22"/>
        </w:rPr>
        <w:t>2</w:t>
      </w:r>
      <w:r w:rsidR="00DB386A">
        <w:rPr>
          <w:sz w:val="22"/>
          <w:szCs w:val="22"/>
        </w:rPr>
        <w:t>60</w:t>
      </w:r>
      <w:r w:rsidR="00D85970" w:rsidRPr="002A32F7">
        <w:rPr>
          <w:sz w:val="22"/>
          <w:szCs w:val="22"/>
        </w:rPr>
        <w:t xml:space="preserve"> km</w:t>
      </w:r>
      <w:r w:rsidR="00B82130">
        <w:rPr>
          <w:sz w:val="22"/>
          <w:szCs w:val="22"/>
        </w:rPr>
        <w:t xml:space="preserve">, catering dla </w:t>
      </w:r>
      <w:r w:rsidR="0059384B">
        <w:rPr>
          <w:sz w:val="22"/>
          <w:szCs w:val="22"/>
        </w:rPr>
        <w:t xml:space="preserve">32 </w:t>
      </w:r>
      <w:r w:rsidR="00B82130">
        <w:rPr>
          <w:sz w:val="22"/>
          <w:szCs w:val="22"/>
        </w:rPr>
        <w:t>osób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8AC8D81" w:rsidR="00963479" w:rsidRPr="00A21999" w:rsidRDefault="00101BBD" w:rsidP="002873E4">
      <w:pPr>
        <w:pStyle w:val="Akapitzlist"/>
        <w:numPr>
          <w:ilvl w:val="0"/>
          <w:numId w:val="21"/>
        </w:numPr>
        <w:ind w:left="284" w:hanging="284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</w:r>
      <w:r w:rsidR="002A32F7" w:rsidRPr="002A32F7">
        <w:rPr>
          <w:sz w:val="22"/>
          <w:szCs w:val="22"/>
        </w:rPr>
        <w:t xml:space="preserve">Należność, o której mowa w § 4 ust. </w:t>
      </w:r>
      <w:r w:rsidR="00D11B56">
        <w:rPr>
          <w:sz w:val="22"/>
          <w:szCs w:val="22"/>
        </w:rPr>
        <w:t>2</w:t>
      </w:r>
      <w:r w:rsidR="002A32F7" w:rsidRPr="002A32F7">
        <w:rPr>
          <w:sz w:val="22"/>
          <w:szCs w:val="22"/>
        </w:rPr>
        <w:t xml:space="preserve"> będzie regulowana każdorazowo przez Zleceniodawcę w terminie do 21 dni od dnia otrzymania prawidłowo wystawionej faktury przez Zleceniobiorcę, w oparciu o  protokół wykonania usługi podpisany przez obie Strony.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93B58D7" w:rsidR="005F1BCA" w:rsidRPr="00960B79" w:rsidRDefault="005F1BCA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="0059384B">
        <w:rPr>
          <w:sz w:val="22"/>
          <w:szCs w:val="22"/>
        </w:rPr>
        <w:t xml:space="preserve"> i faktyczną ilość osób za catering.</w:t>
      </w:r>
    </w:p>
    <w:p w14:paraId="1696D340" w14:textId="77777777" w:rsidR="005F1BCA" w:rsidRPr="00960B79" w:rsidRDefault="00777FE8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2873E4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2873E4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2873E4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1030C2D2" w:rsidR="00BC3CD0" w:rsidRDefault="00657EA1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</w:t>
      </w:r>
      <w:r w:rsidR="0059384B">
        <w:rPr>
          <w:sz w:val="22"/>
          <w:szCs w:val="22"/>
        </w:rPr>
        <w:t>3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79E8C76A" w:rsidR="00657EA1" w:rsidRPr="00657EA1" w:rsidRDefault="008C78D0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59384B">
        <w:rPr>
          <w:sz w:val="22"/>
          <w:szCs w:val="22"/>
        </w:rPr>
        <w:t xml:space="preserve">każdorazowego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4" w:name="_Hlk130982978"/>
      <w:r>
        <w:rPr>
          <w:sz w:val="22"/>
          <w:szCs w:val="22"/>
        </w:rPr>
        <w:t xml:space="preserve">występującej po stronie </w:t>
      </w:r>
      <w:bookmarkEnd w:id="4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2873E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2873E4">
      <w:pPr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2873E4">
      <w:pPr>
        <w:numPr>
          <w:ilvl w:val="0"/>
          <w:numId w:val="36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2A32F7" w:rsidRDefault="00657EA1" w:rsidP="002873E4">
      <w:pPr>
        <w:numPr>
          <w:ilvl w:val="0"/>
          <w:numId w:val="36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</w:t>
      </w:r>
      <w:r w:rsidRPr="002A32F7">
        <w:rPr>
          <w:sz w:val="22"/>
          <w:szCs w:val="22"/>
        </w:rPr>
        <w:t>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342A85AD" w14:textId="22AD9DD5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5. Zastrzeżenia co do kar umownych pozostają w mocy w całości lub w części, pomimo oświadczenia o odstąpieniu od umowy.</w:t>
      </w:r>
    </w:p>
    <w:p w14:paraId="4CF713B8" w14:textId="7FA5F6CC" w:rsidR="007E59E5" w:rsidRPr="002A32F7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6. Kara umowna będzie płatna w terminie 14 dni od wystąpienia przez Zleceniodawcę z żądaniem zapłaty.</w:t>
      </w:r>
    </w:p>
    <w:p w14:paraId="7E6740C9" w14:textId="0C89325B" w:rsidR="007E59E5" w:rsidRPr="007E59E5" w:rsidRDefault="007E59E5" w:rsidP="002873E4">
      <w:pPr>
        <w:ind w:left="284" w:hanging="284"/>
        <w:jc w:val="both"/>
        <w:rPr>
          <w:sz w:val="22"/>
          <w:szCs w:val="22"/>
        </w:rPr>
      </w:pPr>
      <w:r w:rsidRPr="002A32F7">
        <w:rPr>
          <w:sz w:val="22"/>
          <w:szCs w:val="22"/>
        </w:rPr>
        <w:t>7. Zleceniobiorca wyraża zgodę na potrącenie</w:t>
      </w:r>
      <w:r w:rsidRPr="007E59E5">
        <w:rPr>
          <w:sz w:val="22"/>
          <w:szCs w:val="22"/>
        </w:rPr>
        <w:t xml:space="preserve"> wymagalnych kar umownych z przysługującemu mu wynagrodzenia.</w:t>
      </w:r>
    </w:p>
    <w:p w14:paraId="5A2D4B84" w14:textId="101F1EA4" w:rsidR="007E59E5" w:rsidRPr="007E59E5" w:rsidRDefault="007E59E5" w:rsidP="002873E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2873E4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2873E4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2873E4">
      <w:pPr>
        <w:tabs>
          <w:tab w:val="left" w:pos="36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2873E4">
      <w:pPr>
        <w:suppressAutoHyphens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2873E4">
      <w:pPr>
        <w:pStyle w:val="NormalnyWeb"/>
        <w:numPr>
          <w:ilvl w:val="0"/>
          <w:numId w:val="22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2873E4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873E4">
      <w:pPr>
        <w:pStyle w:val="NormalnyWeb"/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BAF4B7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A32F7">
        <w:rPr>
          <w:sz w:val="22"/>
          <w:szCs w:val="22"/>
        </w:rPr>
        <w:t>9</w:t>
      </w:r>
    </w:p>
    <w:p w14:paraId="1696D367" w14:textId="77777777" w:rsidR="0070352E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2873E4">
      <w:p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02E7A3FB" w:rsidR="002D1797" w:rsidRPr="00353332" w:rsidRDefault="000D57CF" w:rsidP="000D57CF">
      <w:pPr>
        <w:tabs>
          <w:tab w:val="left" w:pos="3330"/>
        </w:tabs>
        <w:jc w:val="center"/>
        <w:rPr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</w:t>
      </w:r>
      <w:r w:rsidR="002D1797"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C551D5A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1854000E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992E463" w14:textId="2C1E1BD0" w:rsidR="002D1797" w:rsidRPr="00353332" w:rsidRDefault="000D57CF" w:rsidP="000D57CF">
      <w:pPr>
        <w:tabs>
          <w:tab w:val="left" w:pos="3330"/>
          <w:tab w:val="left" w:pos="5685"/>
          <w:tab w:val="right" w:pos="9602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ab/>
      </w:r>
      <w:r w:rsidR="002D1797" w:rsidRPr="00353332">
        <w:rPr>
          <w:sz w:val="22"/>
          <w:szCs w:val="22"/>
        </w:rPr>
        <w:t xml:space="preserve"> </w:t>
      </w:r>
      <w:r w:rsidR="00353332">
        <w:rPr>
          <w:sz w:val="22"/>
          <w:szCs w:val="22"/>
        </w:rPr>
        <w:t xml:space="preserve">         </w:t>
      </w:r>
      <w:r w:rsidR="002D1797" w:rsidRPr="00353332">
        <w:rPr>
          <w:sz w:val="22"/>
          <w:szCs w:val="22"/>
        </w:rPr>
        <w:t xml:space="preserve"> ……………………………</w:t>
      </w:r>
    </w:p>
    <w:p w14:paraId="435098DC" w14:textId="668B287B" w:rsidR="002D1797" w:rsidRPr="00353332" w:rsidRDefault="000D57CF" w:rsidP="000D57CF">
      <w:pPr>
        <w:tabs>
          <w:tab w:val="left" w:pos="6663"/>
        </w:tabs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</w:t>
      </w:r>
      <w:r w:rsidR="002D1797" w:rsidRPr="00353332">
        <w:rPr>
          <w:i/>
          <w:sz w:val="22"/>
          <w:szCs w:val="22"/>
        </w:rPr>
        <w:t>(data i podpis)</w:t>
      </w:r>
    </w:p>
    <w:p w14:paraId="016F3E92" w14:textId="4EF02924" w:rsidR="002D1797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E673A65" w14:textId="09381940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82D56BC" w14:textId="0E6543C4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DE56508" w14:textId="4461D1E7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77BE5744" w14:textId="5C26CF6D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7F06F06" w14:textId="3DE01EA2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0D57CF">
      <w:headerReference w:type="default" r:id="rId8"/>
      <w:pgSz w:w="11906" w:h="16838"/>
      <w:pgMar w:top="709" w:right="1558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AABAD" w14:textId="77777777" w:rsidR="00DC44E7" w:rsidRDefault="00DC44E7">
      <w:r>
        <w:separator/>
      </w:r>
    </w:p>
  </w:endnote>
  <w:endnote w:type="continuationSeparator" w:id="0">
    <w:p w14:paraId="28FAC84E" w14:textId="77777777" w:rsidR="00DC44E7" w:rsidRDefault="00DC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9279D" w14:textId="77777777" w:rsidR="00DC44E7" w:rsidRDefault="00DC44E7">
      <w:r>
        <w:separator/>
      </w:r>
    </w:p>
  </w:footnote>
  <w:footnote w:type="continuationSeparator" w:id="0">
    <w:p w14:paraId="6D1F7C5F" w14:textId="77777777" w:rsidR="00DC44E7" w:rsidRDefault="00DC4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D024C" w14:textId="31B9814B" w:rsidR="00910CD8" w:rsidRDefault="00910CD8">
    <w:pPr>
      <w:pStyle w:val="Nagwek"/>
    </w:pPr>
    <w:r>
      <w:rPr>
        <w:noProof/>
      </w:rPr>
      <w:drawing>
        <wp:inline distT="0" distB="0" distL="0" distR="0" wp14:anchorId="34A1D7C3" wp14:editId="3FDF328D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D57CF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873E4"/>
    <w:rsid w:val="00297337"/>
    <w:rsid w:val="002A32F7"/>
    <w:rsid w:val="002D1797"/>
    <w:rsid w:val="002D5E0A"/>
    <w:rsid w:val="002D726C"/>
    <w:rsid w:val="0030347A"/>
    <w:rsid w:val="00303EED"/>
    <w:rsid w:val="00310B8A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D5C67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384B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6F4C61"/>
    <w:rsid w:val="007003C7"/>
    <w:rsid w:val="007007FD"/>
    <w:rsid w:val="0070352E"/>
    <w:rsid w:val="0070526B"/>
    <w:rsid w:val="007102EF"/>
    <w:rsid w:val="00732412"/>
    <w:rsid w:val="00744F30"/>
    <w:rsid w:val="00746BDF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482E"/>
    <w:rsid w:val="00847830"/>
    <w:rsid w:val="0085279D"/>
    <w:rsid w:val="00873EA2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10CD8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130"/>
    <w:rsid w:val="00B8264E"/>
    <w:rsid w:val="00BA77B3"/>
    <w:rsid w:val="00BB75A3"/>
    <w:rsid w:val="00BC3CD0"/>
    <w:rsid w:val="00BF6CA1"/>
    <w:rsid w:val="00C17EBD"/>
    <w:rsid w:val="00C25F37"/>
    <w:rsid w:val="00C410EA"/>
    <w:rsid w:val="00C53875"/>
    <w:rsid w:val="00CA6A87"/>
    <w:rsid w:val="00CD54F3"/>
    <w:rsid w:val="00D11B56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B386A"/>
    <w:rsid w:val="00DC44E7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0C26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912F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ABA2-276F-47DB-AAA1-0D181A1D1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5</Pages>
  <Words>1600</Words>
  <Characters>11146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11</cp:revision>
  <cp:lastPrinted>2023-11-16T12:31:00Z</cp:lastPrinted>
  <dcterms:created xsi:type="dcterms:W3CDTF">2023-11-16T12:31:00Z</dcterms:created>
  <dcterms:modified xsi:type="dcterms:W3CDTF">2024-02-20T13:38:00Z</dcterms:modified>
</cp:coreProperties>
</file>