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EEB01" w14:textId="77777777" w:rsidR="00986737" w:rsidRPr="00B05E1E" w:rsidRDefault="006905A8" w:rsidP="00B05E1E">
      <w:pPr>
        <w:jc w:val="right"/>
        <w:rPr>
          <w:sz w:val="22"/>
          <w:szCs w:val="22"/>
        </w:rPr>
      </w:pPr>
      <w:bookmarkStart w:id="0" w:name="_Hlk52197885"/>
      <w:r w:rsidRPr="00B05E1E">
        <w:rPr>
          <w:sz w:val="22"/>
          <w:szCs w:val="22"/>
        </w:rPr>
        <w:t>Poznań</w:t>
      </w:r>
      <w:r w:rsidR="00986737" w:rsidRPr="00B05E1E">
        <w:rPr>
          <w:sz w:val="22"/>
          <w:szCs w:val="22"/>
        </w:rPr>
        <w:t xml:space="preserve"> dnia: </w:t>
      </w:r>
      <w:r w:rsidRPr="00B05E1E">
        <w:rPr>
          <w:sz w:val="22"/>
          <w:szCs w:val="22"/>
        </w:rPr>
        <w:t>2024-02-20</w:t>
      </w:r>
    </w:p>
    <w:p w14:paraId="7D7A43A0" w14:textId="77777777" w:rsidR="006905A8" w:rsidRPr="00B05E1E" w:rsidRDefault="006905A8" w:rsidP="00B05E1E">
      <w:pPr>
        <w:spacing w:line="360" w:lineRule="auto"/>
        <w:rPr>
          <w:b/>
          <w:bCs/>
          <w:sz w:val="22"/>
          <w:szCs w:val="22"/>
        </w:rPr>
      </w:pPr>
      <w:r w:rsidRPr="00B05E1E">
        <w:rPr>
          <w:b/>
          <w:bCs/>
          <w:sz w:val="22"/>
          <w:szCs w:val="22"/>
        </w:rPr>
        <w:t>Szpital Wojewódzki w Poznaniu</w:t>
      </w:r>
    </w:p>
    <w:p w14:paraId="56814F27" w14:textId="77777777" w:rsidR="00986737" w:rsidRPr="00B05E1E" w:rsidRDefault="006905A8" w:rsidP="00B05E1E">
      <w:pPr>
        <w:spacing w:line="360" w:lineRule="auto"/>
        <w:rPr>
          <w:b/>
          <w:bCs/>
          <w:sz w:val="22"/>
          <w:szCs w:val="22"/>
        </w:rPr>
      </w:pPr>
      <w:r w:rsidRPr="00B05E1E">
        <w:rPr>
          <w:b/>
          <w:bCs/>
          <w:sz w:val="22"/>
          <w:szCs w:val="22"/>
        </w:rPr>
        <w:t>Dział Zamówień Publicznych</w:t>
      </w:r>
    </w:p>
    <w:p w14:paraId="39C67917" w14:textId="29D2178F" w:rsidR="00986737" w:rsidRPr="00B05E1E" w:rsidRDefault="00B05E1E" w:rsidP="00B05E1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905A8" w:rsidRPr="00B05E1E">
        <w:rPr>
          <w:sz w:val="22"/>
          <w:szCs w:val="22"/>
        </w:rPr>
        <w:t>Juraszów</w:t>
      </w:r>
      <w:r w:rsidR="00986737" w:rsidRPr="00B05E1E">
        <w:rPr>
          <w:sz w:val="22"/>
          <w:szCs w:val="22"/>
        </w:rPr>
        <w:t xml:space="preserve"> </w:t>
      </w:r>
      <w:r w:rsidR="006905A8" w:rsidRPr="00B05E1E">
        <w:rPr>
          <w:sz w:val="22"/>
          <w:szCs w:val="22"/>
        </w:rPr>
        <w:t>7/19</w:t>
      </w:r>
    </w:p>
    <w:p w14:paraId="0E202CBE" w14:textId="77777777" w:rsidR="00986737" w:rsidRPr="00B05E1E" w:rsidRDefault="006905A8" w:rsidP="00B05E1E">
      <w:pPr>
        <w:rPr>
          <w:sz w:val="22"/>
          <w:szCs w:val="22"/>
        </w:rPr>
      </w:pPr>
      <w:r w:rsidRPr="00B05E1E">
        <w:rPr>
          <w:sz w:val="22"/>
          <w:szCs w:val="22"/>
        </w:rPr>
        <w:t>60-479</w:t>
      </w:r>
      <w:r w:rsidR="00986737" w:rsidRPr="00B05E1E">
        <w:rPr>
          <w:sz w:val="22"/>
          <w:szCs w:val="22"/>
        </w:rPr>
        <w:t xml:space="preserve"> </w:t>
      </w:r>
      <w:r w:rsidRPr="00B05E1E">
        <w:rPr>
          <w:sz w:val="22"/>
          <w:szCs w:val="22"/>
        </w:rPr>
        <w:t>Poznań</w:t>
      </w:r>
    </w:p>
    <w:p w14:paraId="60A9D32C" w14:textId="77777777" w:rsidR="00B05E1E" w:rsidRPr="00B05E1E" w:rsidRDefault="00B05E1E" w:rsidP="00B05E1E">
      <w:pPr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05E1E" w14:paraId="009EFAC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920A38" w14:textId="77777777" w:rsidR="00986737" w:rsidRPr="00B05E1E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2"/>
                <w:szCs w:val="22"/>
              </w:rPr>
            </w:pPr>
            <w:r w:rsidRPr="00B05E1E">
              <w:rPr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6E07AED5" w14:textId="42B3AEF1" w:rsidR="00986737" w:rsidRPr="00B05E1E" w:rsidRDefault="00986737" w:rsidP="001D303F">
      <w:pPr>
        <w:pStyle w:val="Nagwek"/>
        <w:tabs>
          <w:tab w:val="clear" w:pos="4536"/>
        </w:tabs>
        <w:rPr>
          <w:sz w:val="22"/>
          <w:szCs w:val="22"/>
        </w:rPr>
      </w:pPr>
      <w:r w:rsidRPr="00B05E1E">
        <w:rPr>
          <w:sz w:val="22"/>
          <w:szCs w:val="22"/>
        </w:rPr>
        <w:t xml:space="preserve"> </w:t>
      </w:r>
    </w:p>
    <w:p w14:paraId="37CB1BF7" w14:textId="77777777" w:rsidR="00986737" w:rsidRPr="00B05E1E" w:rsidRDefault="00986737" w:rsidP="00986737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05E1E">
        <w:rPr>
          <w:rFonts w:eastAsia="Calibri"/>
          <w:sz w:val="22"/>
          <w:szCs w:val="22"/>
          <w:lang w:eastAsia="en-US"/>
        </w:rPr>
        <w:t xml:space="preserve">Dotyczy </w:t>
      </w:r>
      <w:r w:rsidRPr="00B05E1E">
        <w:rPr>
          <w:sz w:val="22"/>
          <w:szCs w:val="22"/>
        </w:rPr>
        <w:t>postępowania o udzielenie zamówienia publicznego</w:t>
      </w:r>
      <w:r w:rsidRPr="00B05E1E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05E1E" w14:paraId="28307F77" w14:textId="77777777" w:rsidTr="005A632E">
        <w:tc>
          <w:tcPr>
            <w:tcW w:w="2269" w:type="dxa"/>
            <w:shd w:val="clear" w:color="auto" w:fill="auto"/>
          </w:tcPr>
          <w:p w14:paraId="05FC980B" w14:textId="77777777" w:rsidR="00986737" w:rsidRPr="00B05E1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619225" w14:textId="7BDE9D77" w:rsidR="00986737" w:rsidRPr="00B05E1E" w:rsidRDefault="006905A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05E1E">
              <w:rPr>
                <w:bCs/>
                <w:sz w:val="22"/>
                <w:szCs w:val="22"/>
              </w:rPr>
              <w:t xml:space="preserve">Usługi transportu sanitarnego na potrzeby Szpitala Wojewódzkiego </w:t>
            </w:r>
            <w:r w:rsidR="00B05E1E">
              <w:rPr>
                <w:bCs/>
                <w:sz w:val="22"/>
                <w:szCs w:val="22"/>
              </w:rPr>
              <w:br/>
            </w:r>
            <w:r w:rsidRPr="00B05E1E">
              <w:rPr>
                <w:bCs/>
                <w:sz w:val="22"/>
                <w:szCs w:val="22"/>
              </w:rPr>
              <w:t>w Poznaniu - powtórka</w:t>
            </w:r>
            <w:r w:rsidR="00986737" w:rsidRPr="00B05E1E">
              <w:rPr>
                <w:bCs/>
                <w:sz w:val="22"/>
                <w:szCs w:val="22"/>
              </w:rPr>
              <w:t>.</w:t>
            </w:r>
          </w:p>
        </w:tc>
      </w:tr>
      <w:tr w:rsidR="006905A8" w:rsidRPr="00B05E1E" w14:paraId="56CB53CE" w14:textId="77777777" w:rsidTr="005311BC">
        <w:tc>
          <w:tcPr>
            <w:tcW w:w="2269" w:type="dxa"/>
            <w:shd w:val="clear" w:color="auto" w:fill="auto"/>
          </w:tcPr>
          <w:p w14:paraId="6796D2E4" w14:textId="77777777" w:rsidR="006905A8" w:rsidRPr="00B05E1E" w:rsidRDefault="006905A8" w:rsidP="005311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256CCA" w14:textId="77777777" w:rsidR="006905A8" w:rsidRPr="00B05E1E" w:rsidRDefault="006905A8" w:rsidP="005311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05E1E">
              <w:rPr>
                <w:bCs/>
                <w:sz w:val="22"/>
                <w:szCs w:val="22"/>
              </w:rPr>
              <w:t>SZW/DZP/6/2024</w:t>
            </w:r>
          </w:p>
        </w:tc>
      </w:tr>
    </w:tbl>
    <w:p w14:paraId="515AD82E" w14:textId="77777777" w:rsidR="00A80738" w:rsidRPr="00B05E1E" w:rsidRDefault="00A80738" w:rsidP="001D303F">
      <w:pPr>
        <w:pStyle w:val="Nagwek"/>
        <w:tabs>
          <w:tab w:val="clear" w:pos="4536"/>
          <w:tab w:val="clear" w:pos="9072"/>
        </w:tabs>
        <w:spacing w:after="120"/>
        <w:rPr>
          <w:bCs/>
          <w:spacing w:val="20"/>
          <w:sz w:val="22"/>
          <w:szCs w:val="22"/>
        </w:rPr>
      </w:pPr>
    </w:p>
    <w:p w14:paraId="25244E74" w14:textId="77777777" w:rsidR="00D665F5" w:rsidRPr="00B05E1E" w:rsidRDefault="00D665F5" w:rsidP="00986737">
      <w:pPr>
        <w:spacing w:before="120" w:line="360" w:lineRule="auto"/>
        <w:jc w:val="both"/>
        <w:rPr>
          <w:sz w:val="22"/>
          <w:szCs w:val="22"/>
        </w:rPr>
      </w:pPr>
      <w:r w:rsidRPr="00B05E1E">
        <w:rPr>
          <w:sz w:val="22"/>
          <w:szCs w:val="22"/>
        </w:rPr>
        <w:t>Zamawiający, działając na podstawie art. 22</w:t>
      </w:r>
      <w:r w:rsidR="00FC7F5E" w:rsidRPr="00B05E1E">
        <w:rPr>
          <w:sz w:val="22"/>
          <w:szCs w:val="22"/>
        </w:rPr>
        <w:t>2</w:t>
      </w:r>
      <w:r w:rsidRPr="00B05E1E">
        <w:rPr>
          <w:sz w:val="22"/>
          <w:szCs w:val="22"/>
        </w:rPr>
        <w:t xml:space="preserve"> ust. 5 </w:t>
      </w:r>
      <w:r w:rsidRPr="00B05E1E">
        <w:rPr>
          <w:bCs/>
          <w:sz w:val="22"/>
          <w:szCs w:val="22"/>
        </w:rPr>
        <w:t>ustawy z dnia 11 września 2019 r. Prawo zamówień publicznych</w:t>
      </w:r>
      <w:r w:rsidRPr="00B05E1E">
        <w:rPr>
          <w:sz w:val="22"/>
          <w:szCs w:val="22"/>
        </w:rPr>
        <w:t xml:space="preserve"> </w:t>
      </w:r>
      <w:r w:rsidR="006905A8" w:rsidRPr="00B05E1E">
        <w:rPr>
          <w:sz w:val="22"/>
          <w:szCs w:val="22"/>
        </w:rPr>
        <w:t>(</w:t>
      </w:r>
      <w:proofErr w:type="spellStart"/>
      <w:r w:rsidR="006905A8" w:rsidRPr="00B05E1E">
        <w:rPr>
          <w:sz w:val="22"/>
          <w:szCs w:val="22"/>
        </w:rPr>
        <w:t>t.j</w:t>
      </w:r>
      <w:proofErr w:type="spellEnd"/>
      <w:r w:rsidR="006905A8" w:rsidRPr="00B05E1E">
        <w:rPr>
          <w:sz w:val="22"/>
          <w:szCs w:val="22"/>
        </w:rPr>
        <w:t>. Dz. U. z 2023r. poz. 1605)</w:t>
      </w:r>
      <w:r w:rsidR="00490DC0" w:rsidRPr="00B05E1E">
        <w:rPr>
          <w:sz w:val="22"/>
          <w:szCs w:val="22"/>
        </w:rPr>
        <w:t xml:space="preserve"> </w:t>
      </w:r>
      <w:r w:rsidRPr="00B05E1E">
        <w:rPr>
          <w:sz w:val="22"/>
          <w:szCs w:val="22"/>
        </w:rPr>
        <w:t>udostępnia</w:t>
      </w:r>
      <w:r w:rsidR="00F95C33" w:rsidRPr="00B05E1E">
        <w:rPr>
          <w:sz w:val="22"/>
          <w:szCs w:val="22"/>
        </w:rPr>
        <w:t xml:space="preserve"> </w:t>
      </w:r>
      <w:r w:rsidR="004C7E9B" w:rsidRPr="00B05E1E">
        <w:rPr>
          <w:sz w:val="22"/>
          <w:szCs w:val="22"/>
        </w:rPr>
        <w:t>informacj</w:t>
      </w:r>
      <w:r w:rsidR="00577BC6" w:rsidRPr="00B05E1E">
        <w:rPr>
          <w:sz w:val="22"/>
          <w:szCs w:val="22"/>
        </w:rPr>
        <w:t>ę</w:t>
      </w:r>
      <w:r w:rsidR="00035488" w:rsidRPr="00B05E1E">
        <w:rPr>
          <w:sz w:val="22"/>
          <w:szCs w:val="22"/>
        </w:rPr>
        <w:t xml:space="preserve"> z otwarcia ofert</w:t>
      </w:r>
      <w:r w:rsidR="00577BC6" w:rsidRPr="00B05E1E">
        <w:rPr>
          <w:sz w:val="22"/>
          <w:szCs w:val="22"/>
        </w:rPr>
        <w:t>.</w:t>
      </w:r>
    </w:p>
    <w:p w14:paraId="7CE287A3" w14:textId="47002150" w:rsidR="00A80738" w:rsidRPr="00B05E1E" w:rsidRDefault="00D665F5" w:rsidP="00986737">
      <w:pPr>
        <w:spacing w:before="120" w:after="60" w:line="360" w:lineRule="auto"/>
        <w:jc w:val="both"/>
        <w:rPr>
          <w:sz w:val="22"/>
          <w:szCs w:val="22"/>
        </w:rPr>
      </w:pPr>
      <w:r w:rsidRPr="00B05E1E">
        <w:rPr>
          <w:sz w:val="22"/>
          <w:szCs w:val="22"/>
        </w:rPr>
        <w:t>Podczas otwarcia ofert, mającego miejsce</w:t>
      </w:r>
      <w:r w:rsidR="00FF4AB1" w:rsidRPr="00B05E1E">
        <w:rPr>
          <w:sz w:val="22"/>
          <w:szCs w:val="22"/>
        </w:rPr>
        <w:t xml:space="preserve"> w dniu </w:t>
      </w:r>
      <w:r w:rsidR="006905A8" w:rsidRPr="00B05E1E">
        <w:rPr>
          <w:sz w:val="22"/>
          <w:szCs w:val="22"/>
        </w:rPr>
        <w:t>20/02/2024</w:t>
      </w:r>
      <w:r w:rsidR="00FF4AB1" w:rsidRPr="00B05E1E">
        <w:rPr>
          <w:sz w:val="22"/>
          <w:szCs w:val="22"/>
        </w:rPr>
        <w:t xml:space="preserve"> o godz. </w:t>
      </w:r>
      <w:r w:rsidR="006905A8" w:rsidRPr="00B05E1E">
        <w:rPr>
          <w:sz w:val="22"/>
          <w:szCs w:val="22"/>
        </w:rPr>
        <w:t>10:00</w:t>
      </w:r>
      <w:r w:rsidRPr="00B05E1E">
        <w:rPr>
          <w:sz w:val="22"/>
          <w:szCs w:val="22"/>
        </w:rPr>
        <w:t xml:space="preserve">, otwarte zostały oferty następujących </w:t>
      </w:r>
      <w:r w:rsidR="00B05E1E">
        <w:rPr>
          <w:sz w:val="22"/>
          <w:szCs w:val="22"/>
        </w:rPr>
        <w:t>W</w:t>
      </w:r>
      <w:r w:rsidRPr="00B05E1E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3544"/>
        <w:gridCol w:w="2126"/>
        <w:gridCol w:w="1701"/>
      </w:tblGrid>
      <w:tr w:rsidR="00B05E1E" w:rsidRPr="00B05E1E" w14:paraId="4ACB5D49" w14:textId="4C672C1C" w:rsidTr="00B05E1E">
        <w:tc>
          <w:tcPr>
            <w:tcW w:w="851" w:type="dxa"/>
            <w:shd w:val="clear" w:color="auto" w:fill="F2F2F2"/>
            <w:vAlign w:val="center"/>
          </w:tcPr>
          <w:p w14:paraId="197A6DB5" w14:textId="77777777" w:rsidR="00B05E1E" w:rsidRPr="00B05E1E" w:rsidRDefault="00B05E1E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Oferta nr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8CF650A" w14:textId="77777777" w:rsidR="00B05E1E" w:rsidRPr="00B05E1E" w:rsidRDefault="00B05E1E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Część nr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1763F186" w14:textId="1A812A4E" w:rsidR="00B05E1E" w:rsidRPr="00B05E1E" w:rsidRDefault="00B05E1E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B05E1E">
              <w:rPr>
                <w:sz w:val="22"/>
                <w:szCs w:val="22"/>
              </w:rPr>
              <w:t>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6BCB72D4" w14:textId="77777777" w:rsidR="00B05E1E" w:rsidRDefault="00B05E1E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</w:t>
            </w:r>
          </w:p>
          <w:p w14:paraId="703560B1" w14:textId="0B4EDEF1" w:rsidR="00B05E1E" w:rsidRPr="00B05E1E" w:rsidRDefault="00B05E1E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D140983" w14:textId="14551853" w:rsidR="00B05E1E" w:rsidRPr="00B05E1E" w:rsidRDefault="00B05E1E" w:rsidP="00B05E1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Ilość pojazdów pozostawionych do ciągłej dyspozycji Zamawiającego (K-2)</w:t>
            </w:r>
          </w:p>
        </w:tc>
      </w:tr>
      <w:tr w:rsidR="00B05E1E" w:rsidRPr="00B05E1E" w14:paraId="277DDE22" w14:textId="07C493D6" w:rsidTr="00B05E1E">
        <w:tc>
          <w:tcPr>
            <w:tcW w:w="851" w:type="dxa"/>
            <w:shd w:val="clear" w:color="auto" w:fill="auto"/>
            <w:vAlign w:val="center"/>
          </w:tcPr>
          <w:p w14:paraId="76C6A470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9F649C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26E37B55" w14:textId="77777777" w:rsidR="00B05E1E" w:rsidRPr="00B05E1E" w:rsidRDefault="00B05E1E" w:rsidP="005311BC">
            <w:pPr>
              <w:spacing w:before="80" w:after="40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Wojewódzka Stacja Pogotowia Ratunkowego w Poznaniu SP ZOZ</w:t>
            </w:r>
          </w:p>
          <w:p w14:paraId="7FFF2A5E" w14:textId="48C85C76" w:rsidR="00B05E1E" w:rsidRPr="00B05E1E" w:rsidRDefault="00B05E1E" w:rsidP="005311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05E1E">
              <w:rPr>
                <w:sz w:val="22"/>
                <w:szCs w:val="22"/>
              </w:rPr>
              <w:t>Rycerska</w:t>
            </w:r>
            <w:r w:rsidRPr="00B05E1E">
              <w:rPr>
                <w:sz w:val="22"/>
                <w:szCs w:val="22"/>
              </w:rPr>
              <w:t xml:space="preserve"> </w:t>
            </w:r>
            <w:r w:rsidRPr="00B05E1E">
              <w:rPr>
                <w:sz w:val="22"/>
                <w:szCs w:val="22"/>
              </w:rPr>
              <w:t>10</w:t>
            </w:r>
            <w:r w:rsidRPr="00B05E1E">
              <w:rPr>
                <w:sz w:val="22"/>
                <w:szCs w:val="22"/>
              </w:rPr>
              <w:t xml:space="preserve"> </w:t>
            </w:r>
          </w:p>
          <w:p w14:paraId="7B0944B7" w14:textId="77777777" w:rsidR="00B05E1E" w:rsidRPr="00B05E1E" w:rsidRDefault="00B05E1E" w:rsidP="005311BC">
            <w:pPr>
              <w:spacing w:after="80"/>
              <w:jc w:val="both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60-346</w:t>
            </w:r>
            <w:r w:rsidRPr="00B05E1E">
              <w:rPr>
                <w:sz w:val="22"/>
                <w:szCs w:val="22"/>
              </w:rPr>
              <w:t xml:space="preserve"> </w:t>
            </w:r>
            <w:r w:rsidRPr="00B05E1E">
              <w:rPr>
                <w:sz w:val="22"/>
                <w:szCs w:val="22"/>
              </w:rPr>
              <w:t>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9E2854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101 000.00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681C7C" w14:textId="6DE83052" w:rsidR="00B05E1E" w:rsidRPr="00B05E1E" w:rsidRDefault="00B05E1E" w:rsidP="00B05E1E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pojazdów</w:t>
            </w:r>
          </w:p>
        </w:tc>
      </w:tr>
      <w:tr w:rsidR="00B05E1E" w:rsidRPr="00B05E1E" w14:paraId="0641A0AE" w14:textId="1EFF3948" w:rsidTr="00B05E1E">
        <w:tc>
          <w:tcPr>
            <w:tcW w:w="851" w:type="dxa"/>
            <w:shd w:val="clear" w:color="auto" w:fill="auto"/>
            <w:vAlign w:val="center"/>
          </w:tcPr>
          <w:p w14:paraId="22BF79FF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B7F598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7A558668" w14:textId="77777777" w:rsidR="00B05E1E" w:rsidRPr="00B05E1E" w:rsidRDefault="00B05E1E" w:rsidP="005311BC">
            <w:pPr>
              <w:spacing w:before="80" w:after="40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Wojewódzka Stacja Pogotowia Ratunkowego w Poznaniu SP ZOZ</w:t>
            </w:r>
          </w:p>
          <w:p w14:paraId="3E123AD8" w14:textId="097ED937" w:rsidR="00B05E1E" w:rsidRPr="00B05E1E" w:rsidRDefault="00B05E1E" w:rsidP="005311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05E1E">
              <w:rPr>
                <w:sz w:val="22"/>
                <w:szCs w:val="22"/>
              </w:rPr>
              <w:t>Rycerska</w:t>
            </w:r>
            <w:r w:rsidRPr="00B05E1E">
              <w:rPr>
                <w:sz w:val="22"/>
                <w:szCs w:val="22"/>
              </w:rPr>
              <w:t xml:space="preserve"> </w:t>
            </w:r>
            <w:r w:rsidRPr="00B05E1E">
              <w:rPr>
                <w:sz w:val="22"/>
                <w:szCs w:val="22"/>
              </w:rPr>
              <w:t>10</w:t>
            </w:r>
            <w:r w:rsidRPr="00B05E1E">
              <w:rPr>
                <w:sz w:val="22"/>
                <w:szCs w:val="22"/>
              </w:rPr>
              <w:t xml:space="preserve"> </w:t>
            </w:r>
          </w:p>
          <w:p w14:paraId="5C683C12" w14:textId="77777777" w:rsidR="00B05E1E" w:rsidRPr="00B05E1E" w:rsidRDefault="00B05E1E" w:rsidP="005311BC">
            <w:pPr>
              <w:spacing w:after="80"/>
              <w:jc w:val="both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60-346</w:t>
            </w:r>
            <w:r w:rsidRPr="00B05E1E">
              <w:rPr>
                <w:sz w:val="22"/>
                <w:szCs w:val="22"/>
              </w:rPr>
              <w:t xml:space="preserve"> </w:t>
            </w:r>
            <w:r w:rsidRPr="00B05E1E">
              <w:rPr>
                <w:sz w:val="22"/>
                <w:szCs w:val="22"/>
              </w:rPr>
              <w:t>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D562F2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46 800.00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453C26" w14:textId="5E6268AC" w:rsidR="00B05E1E" w:rsidRPr="00B05E1E" w:rsidRDefault="00B05E1E" w:rsidP="00B05E1E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pojazdów</w:t>
            </w:r>
          </w:p>
        </w:tc>
      </w:tr>
      <w:tr w:rsidR="00B05E1E" w:rsidRPr="00B05E1E" w14:paraId="1FACC2ED" w14:textId="212DEDAF" w:rsidTr="00B05E1E">
        <w:tc>
          <w:tcPr>
            <w:tcW w:w="851" w:type="dxa"/>
            <w:shd w:val="clear" w:color="auto" w:fill="auto"/>
            <w:vAlign w:val="center"/>
          </w:tcPr>
          <w:p w14:paraId="1EBDE09F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5EEA15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55471BEB" w14:textId="77777777" w:rsidR="00B05E1E" w:rsidRPr="00B05E1E" w:rsidRDefault="00B05E1E" w:rsidP="005311BC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B05E1E">
              <w:rPr>
                <w:sz w:val="22"/>
                <w:szCs w:val="22"/>
              </w:rPr>
              <w:t>Medik</w:t>
            </w:r>
            <w:proofErr w:type="spellEnd"/>
            <w:r w:rsidRPr="00B05E1E">
              <w:rPr>
                <w:sz w:val="22"/>
                <w:szCs w:val="22"/>
              </w:rPr>
              <w:t xml:space="preserve"> 24 Sp. z o.o.</w:t>
            </w:r>
          </w:p>
          <w:p w14:paraId="2406DC9E" w14:textId="1E7A9392" w:rsidR="00B05E1E" w:rsidRPr="00B05E1E" w:rsidRDefault="00B05E1E" w:rsidP="005311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05E1E">
              <w:rPr>
                <w:sz w:val="22"/>
                <w:szCs w:val="22"/>
              </w:rPr>
              <w:t>H.</w:t>
            </w:r>
            <w:r w:rsidR="001D303F">
              <w:rPr>
                <w:sz w:val="22"/>
                <w:szCs w:val="22"/>
              </w:rPr>
              <w:t xml:space="preserve"> </w:t>
            </w:r>
            <w:proofErr w:type="spellStart"/>
            <w:r w:rsidRPr="00B05E1E">
              <w:rPr>
                <w:sz w:val="22"/>
                <w:szCs w:val="22"/>
              </w:rPr>
              <w:t>Łowmiańskiego</w:t>
            </w:r>
            <w:proofErr w:type="spellEnd"/>
            <w:r w:rsidRPr="00B05E1E">
              <w:rPr>
                <w:sz w:val="22"/>
                <w:szCs w:val="22"/>
              </w:rPr>
              <w:t xml:space="preserve"> </w:t>
            </w:r>
            <w:r w:rsidRPr="00B05E1E">
              <w:rPr>
                <w:sz w:val="22"/>
                <w:szCs w:val="22"/>
              </w:rPr>
              <w:t>18</w:t>
            </w:r>
            <w:r w:rsidRPr="00B05E1E">
              <w:rPr>
                <w:sz w:val="22"/>
                <w:szCs w:val="22"/>
              </w:rPr>
              <w:t xml:space="preserve"> </w:t>
            </w:r>
          </w:p>
          <w:p w14:paraId="364A4F7F" w14:textId="77777777" w:rsidR="00B05E1E" w:rsidRPr="00B05E1E" w:rsidRDefault="00B05E1E" w:rsidP="005311BC">
            <w:pPr>
              <w:spacing w:after="80"/>
              <w:jc w:val="both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60-685</w:t>
            </w:r>
            <w:r w:rsidRPr="00B05E1E">
              <w:rPr>
                <w:sz w:val="22"/>
                <w:szCs w:val="22"/>
              </w:rPr>
              <w:t xml:space="preserve"> </w:t>
            </w:r>
            <w:r w:rsidRPr="00B05E1E">
              <w:rPr>
                <w:sz w:val="22"/>
                <w:szCs w:val="22"/>
              </w:rPr>
              <w:t>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D89A85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263 850.00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041BED" w14:textId="2841D4C1" w:rsidR="00B05E1E" w:rsidRPr="00B05E1E" w:rsidRDefault="001D303F" w:rsidP="00B05E1E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pojazdy</w:t>
            </w:r>
          </w:p>
        </w:tc>
      </w:tr>
      <w:tr w:rsidR="00B05E1E" w:rsidRPr="00B05E1E" w14:paraId="0AB7D2B2" w14:textId="4CD00B5B" w:rsidTr="00B05E1E">
        <w:tc>
          <w:tcPr>
            <w:tcW w:w="851" w:type="dxa"/>
            <w:shd w:val="clear" w:color="auto" w:fill="auto"/>
            <w:vAlign w:val="center"/>
          </w:tcPr>
          <w:p w14:paraId="41BEB312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E8A37D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36D4C61B" w14:textId="77777777" w:rsidR="00B05E1E" w:rsidRPr="00B05E1E" w:rsidRDefault="00B05E1E" w:rsidP="005311BC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B05E1E">
              <w:rPr>
                <w:sz w:val="22"/>
                <w:szCs w:val="22"/>
              </w:rPr>
              <w:t>Medik</w:t>
            </w:r>
            <w:proofErr w:type="spellEnd"/>
            <w:r w:rsidRPr="00B05E1E">
              <w:rPr>
                <w:sz w:val="22"/>
                <w:szCs w:val="22"/>
              </w:rPr>
              <w:t xml:space="preserve"> 24 Sp. z o.o.</w:t>
            </w:r>
          </w:p>
          <w:p w14:paraId="1BC0CF87" w14:textId="5276496E" w:rsidR="00B05E1E" w:rsidRPr="00B05E1E" w:rsidRDefault="001D303F" w:rsidP="005311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B05E1E" w:rsidRPr="00B05E1E">
              <w:rPr>
                <w:sz w:val="22"/>
                <w:szCs w:val="22"/>
              </w:rPr>
              <w:t>H.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B05E1E" w:rsidRPr="00B05E1E">
              <w:rPr>
                <w:sz w:val="22"/>
                <w:szCs w:val="22"/>
              </w:rPr>
              <w:t>Łowmiańskiego</w:t>
            </w:r>
            <w:proofErr w:type="spellEnd"/>
            <w:r w:rsidR="00B05E1E" w:rsidRPr="00B05E1E">
              <w:rPr>
                <w:sz w:val="22"/>
                <w:szCs w:val="22"/>
              </w:rPr>
              <w:t xml:space="preserve"> </w:t>
            </w:r>
            <w:r w:rsidR="00B05E1E" w:rsidRPr="00B05E1E">
              <w:rPr>
                <w:sz w:val="22"/>
                <w:szCs w:val="22"/>
              </w:rPr>
              <w:t>18</w:t>
            </w:r>
            <w:r w:rsidR="00B05E1E" w:rsidRPr="00B05E1E">
              <w:rPr>
                <w:sz w:val="22"/>
                <w:szCs w:val="22"/>
              </w:rPr>
              <w:t xml:space="preserve"> </w:t>
            </w:r>
          </w:p>
          <w:p w14:paraId="4EE64017" w14:textId="77777777" w:rsidR="00B05E1E" w:rsidRPr="00B05E1E" w:rsidRDefault="00B05E1E" w:rsidP="005311BC">
            <w:pPr>
              <w:spacing w:after="80"/>
              <w:jc w:val="both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60-685</w:t>
            </w:r>
            <w:r w:rsidRPr="00B05E1E">
              <w:rPr>
                <w:sz w:val="22"/>
                <w:szCs w:val="22"/>
              </w:rPr>
              <w:t xml:space="preserve"> </w:t>
            </w:r>
            <w:r w:rsidRPr="00B05E1E">
              <w:rPr>
                <w:sz w:val="22"/>
                <w:szCs w:val="22"/>
              </w:rPr>
              <w:t>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358838" w14:textId="77777777" w:rsidR="00B05E1E" w:rsidRPr="00B05E1E" w:rsidRDefault="00B05E1E" w:rsidP="005311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5E1E">
              <w:rPr>
                <w:sz w:val="22"/>
                <w:szCs w:val="22"/>
              </w:rPr>
              <w:t>87 990.00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5072D4" w14:textId="2E690A9C" w:rsidR="00B05E1E" w:rsidRPr="00B05E1E" w:rsidRDefault="001D303F" w:rsidP="00B05E1E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pojazdy</w:t>
            </w:r>
          </w:p>
        </w:tc>
      </w:tr>
    </w:tbl>
    <w:p w14:paraId="7F1EB356" w14:textId="77777777" w:rsidR="001D303F" w:rsidRDefault="001D303F" w:rsidP="001D303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7D2F90E" w14:textId="77777777" w:rsidR="001D303F" w:rsidRDefault="001D303F" w:rsidP="001D303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3A97004" w14:textId="77777777" w:rsidR="001D303F" w:rsidRDefault="001D303F" w:rsidP="001D303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91A9E00" w14:textId="536BBD9D" w:rsidR="00A80738" w:rsidRPr="00B05E1E" w:rsidRDefault="001D303F" w:rsidP="001D303F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sectPr w:rsidR="00A80738" w:rsidRPr="00B05E1E" w:rsidSect="009343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89B0B" w14:textId="77777777" w:rsidR="0093437E" w:rsidRDefault="0093437E">
      <w:r>
        <w:separator/>
      </w:r>
    </w:p>
  </w:endnote>
  <w:endnote w:type="continuationSeparator" w:id="0">
    <w:p w14:paraId="533B3D09" w14:textId="77777777" w:rsidR="0093437E" w:rsidRDefault="00934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E45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CE46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F867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3AF5D5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15557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E4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59E5E2" w14:textId="77777777" w:rsidR="009F189D" w:rsidRDefault="009F189D">
    <w:pPr>
      <w:pStyle w:val="Stopka"/>
      <w:tabs>
        <w:tab w:val="clear" w:pos="4536"/>
      </w:tabs>
      <w:jc w:val="center"/>
    </w:pPr>
  </w:p>
  <w:p w14:paraId="68D4FF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17795" w14:textId="77777777" w:rsidR="0093437E" w:rsidRDefault="0093437E">
      <w:r>
        <w:separator/>
      </w:r>
    </w:p>
  </w:footnote>
  <w:footnote w:type="continuationSeparator" w:id="0">
    <w:p w14:paraId="6817F684" w14:textId="77777777" w:rsidR="0093437E" w:rsidRDefault="00934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1B01B" w14:textId="77777777" w:rsidR="006905A8" w:rsidRDefault="006905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547BE" w14:textId="77777777" w:rsidR="006905A8" w:rsidRDefault="006905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BEA7" w14:textId="77777777" w:rsidR="006905A8" w:rsidRDefault="006905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37E"/>
    <w:rsid w:val="00007727"/>
    <w:rsid w:val="00017720"/>
    <w:rsid w:val="00035488"/>
    <w:rsid w:val="000D7F25"/>
    <w:rsid w:val="000E00E5"/>
    <w:rsid w:val="00173B20"/>
    <w:rsid w:val="001C69FF"/>
    <w:rsid w:val="001D303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5A8"/>
    <w:rsid w:val="0069085C"/>
    <w:rsid w:val="006B27ED"/>
    <w:rsid w:val="00843263"/>
    <w:rsid w:val="00861E75"/>
    <w:rsid w:val="0093437E"/>
    <w:rsid w:val="00986737"/>
    <w:rsid w:val="009D19BD"/>
    <w:rsid w:val="009F189D"/>
    <w:rsid w:val="00A80738"/>
    <w:rsid w:val="00B05E1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2F02A"/>
  <w15:chartTrackingRefBased/>
  <w15:docId w15:val="{20D42256-B015-44BB-ACB9-060A37266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2024-02-20T11:24:00Z</cp:lastPrinted>
  <dcterms:created xsi:type="dcterms:W3CDTF">2024-02-20T11:25:00Z</dcterms:created>
  <dcterms:modified xsi:type="dcterms:W3CDTF">2024-02-20T11:25:00Z</dcterms:modified>
</cp:coreProperties>
</file>