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6A32F0F1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525B63D9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09744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materiałów do utrzymania czystości </w:t>
      </w:r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11540B"/>
    <w:rsid w:val="001948F1"/>
    <w:rsid w:val="001C2314"/>
    <w:rsid w:val="0021667B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87ECC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14</cp:revision>
  <cp:lastPrinted>2021-02-26T09:32:00Z</cp:lastPrinted>
  <dcterms:created xsi:type="dcterms:W3CDTF">2021-03-10T10:03:00Z</dcterms:created>
  <dcterms:modified xsi:type="dcterms:W3CDTF">2024-01-29T12:06:00Z</dcterms:modified>
</cp:coreProperties>
</file>