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520A0" w14:textId="77777777" w:rsidR="009F53D4" w:rsidRPr="00515AFA" w:rsidRDefault="009F53D4" w:rsidP="009F53D4">
      <w:pPr>
        <w:jc w:val="right"/>
        <w:rPr>
          <w:b/>
          <w:sz w:val="22"/>
          <w:szCs w:val="22"/>
          <w:lang w:val="pl-PL"/>
        </w:rPr>
      </w:pPr>
      <w:r w:rsidRPr="00515AFA">
        <w:rPr>
          <w:b/>
          <w:sz w:val="22"/>
          <w:szCs w:val="22"/>
          <w:lang w:val="pl-PL"/>
        </w:rPr>
        <w:t>Załącznik nr 3</w:t>
      </w:r>
    </w:p>
    <w:p w14:paraId="56418A11" w14:textId="77777777" w:rsidR="009F53D4" w:rsidRPr="00515AFA" w:rsidRDefault="009F53D4" w:rsidP="009F53D4">
      <w:pPr>
        <w:jc w:val="right"/>
        <w:rPr>
          <w:b/>
          <w:sz w:val="22"/>
          <w:szCs w:val="22"/>
          <w:lang w:val="pl-PL"/>
        </w:rPr>
      </w:pPr>
    </w:p>
    <w:p w14:paraId="2B5A9641" w14:textId="77777777" w:rsidR="009F53D4" w:rsidRPr="00515AFA" w:rsidRDefault="009F53D4" w:rsidP="009F53D4">
      <w:pPr>
        <w:jc w:val="center"/>
        <w:rPr>
          <w:b/>
          <w:sz w:val="22"/>
          <w:szCs w:val="22"/>
          <w:lang w:val="pl-PL"/>
        </w:rPr>
      </w:pPr>
      <w:r w:rsidRPr="00515AFA">
        <w:rPr>
          <w:b/>
          <w:sz w:val="22"/>
          <w:szCs w:val="22"/>
          <w:lang w:val="pl-PL"/>
        </w:rPr>
        <w:t>WZÓR UMOWY</w:t>
      </w:r>
    </w:p>
    <w:p w14:paraId="4D42FA8D" w14:textId="77777777" w:rsidR="009F53D4" w:rsidRPr="00515AFA" w:rsidRDefault="009F53D4" w:rsidP="009F53D4">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1D92E33E" w14:textId="77777777" w:rsidR="009F53D4" w:rsidRPr="00515AFA" w:rsidRDefault="009F53D4" w:rsidP="009F53D4">
      <w:pPr>
        <w:jc w:val="center"/>
        <w:rPr>
          <w:b/>
          <w:sz w:val="22"/>
          <w:szCs w:val="22"/>
          <w:lang w:val="pl-PL"/>
        </w:rPr>
      </w:pPr>
    </w:p>
    <w:p w14:paraId="27248A35" w14:textId="189804EA" w:rsidR="009F53D4" w:rsidRPr="00515AFA" w:rsidRDefault="009F53D4" w:rsidP="009F53D4">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59</w:t>
      </w:r>
      <w:r w:rsidRPr="005140A1">
        <w:rPr>
          <w:sz w:val="22"/>
          <w:szCs w:val="22"/>
          <w:lang w:val="pl-PL"/>
        </w:rPr>
        <w:t>/2</w:t>
      </w:r>
      <w:r>
        <w:rPr>
          <w:sz w:val="22"/>
          <w:szCs w:val="22"/>
          <w:lang w:val="pl-PL"/>
        </w:rPr>
        <w:t>4</w:t>
      </w:r>
      <w:r w:rsidRPr="00515AFA">
        <w:rPr>
          <w:sz w:val="22"/>
          <w:szCs w:val="22"/>
          <w:lang w:val="pl-PL"/>
        </w:rPr>
        <w:t xml:space="preserve"> pomiędzy:</w:t>
      </w:r>
    </w:p>
    <w:p w14:paraId="3FD6CE13" w14:textId="77777777" w:rsidR="009F53D4" w:rsidRPr="00515AFA" w:rsidRDefault="009F53D4" w:rsidP="009F53D4">
      <w:pPr>
        <w:pStyle w:val="Tekstpodstawowywcity"/>
        <w:spacing w:after="0"/>
        <w:ind w:left="0"/>
        <w:jc w:val="both"/>
        <w:rPr>
          <w:sz w:val="22"/>
          <w:szCs w:val="22"/>
          <w:lang w:val="pl-PL"/>
        </w:rPr>
      </w:pPr>
    </w:p>
    <w:p w14:paraId="2EAC78EF"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29A82DFC"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3F8E920"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7662E0F4"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4A5CEFA5"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6A626248"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5B616016"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41B01677"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1B5AB158"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015235D8"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49E84DC6"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6FFC8882" w14:textId="77777777" w:rsidR="009F53D4" w:rsidRPr="00515AFA" w:rsidRDefault="009F53D4" w:rsidP="009F53D4">
      <w:pPr>
        <w:pStyle w:val="Tekstpodstawowy"/>
        <w:spacing w:line="240" w:lineRule="auto"/>
        <w:ind w:right="-47"/>
        <w:jc w:val="center"/>
        <w:rPr>
          <w:rFonts w:ascii="Times New Roman" w:hAnsi="Times New Roman"/>
          <w:b/>
          <w:sz w:val="22"/>
          <w:szCs w:val="22"/>
        </w:rPr>
      </w:pPr>
    </w:p>
    <w:p w14:paraId="460DD7E4" w14:textId="77777777" w:rsidR="009F53D4" w:rsidRPr="00515AFA" w:rsidRDefault="009F53D4" w:rsidP="009F53D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1C2018A0" w14:textId="5501E264" w:rsidR="009F53D4" w:rsidRPr="003226EE" w:rsidRDefault="009F53D4" w:rsidP="009F53D4">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F64B76" w:rsidRPr="003226EE">
        <w:rPr>
          <w:b/>
          <w:sz w:val="22"/>
          <w:szCs w:val="22"/>
          <w:lang w:val="pl-PL"/>
        </w:rPr>
        <w:t>Dostawa stanowiska z robotem współpracującym na potrzeby Laboratorium robotyki CDSI</w:t>
      </w:r>
      <w:r w:rsidRPr="003226EE">
        <w:rPr>
          <w:b/>
          <w:sz w:val="22"/>
          <w:szCs w:val="22"/>
          <w:lang w:val="pl-PL"/>
        </w:rPr>
        <w:t>.</w:t>
      </w:r>
    </w:p>
    <w:p w14:paraId="165D80F4" w14:textId="77777777" w:rsidR="009F53D4" w:rsidRPr="00515AFA" w:rsidRDefault="009F53D4" w:rsidP="009F53D4">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1C28C76A" w14:textId="77777777" w:rsidR="009F53D4" w:rsidRPr="00515AFA" w:rsidRDefault="009F53D4" w:rsidP="009F53D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376FEE1" w14:textId="138AD6B6" w:rsidR="009F53D4" w:rsidRPr="008F2196" w:rsidRDefault="009F53D4" w:rsidP="009F53D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Sprzedawca zobowiązuje się dostarczyć</w:t>
      </w:r>
      <w:r w:rsidR="00F64B76">
        <w:rPr>
          <w:rFonts w:ascii="Times New Roman" w:hAnsi="Times New Roman"/>
          <w:sz w:val="22"/>
          <w:szCs w:val="22"/>
        </w:rPr>
        <w:t xml:space="preserve"> i </w:t>
      </w:r>
      <w:r>
        <w:rPr>
          <w:rFonts w:ascii="Times New Roman" w:hAnsi="Times New Roman"/>
          <w:sz w:val="22"/>
          <w:szCs w:val="22"/>
        </w:rPr>
        <w:t xml:space="preserve">zainstalować, </w:t>
      </w:r>
      <w:r w:rsidRPr="00515AFA">
        <w:rPr>
          <w:rFonts w:ascii="Times New Roman" w:hAnsi="Times New Roman"/>
          <w:sz w:val="22"/>
          <w:szCs w:val="22"/>
        </w:rPr>
        <w:t xml:space="preserve">o którym mowa w § 1 w terminie do </w:t>
      </w:r>
      <w:r>
        <w:rPr>
          <w:rFonts w:ascii="Times New Roman" w:hAnsi="Times New Roman"/>
          <w:sz w:val="22"/>
          <w:szCs w:val="22"/>
        </w:rPr>
        <w:t xml:space="preserve"> </w:t>
      </w:r>
      <w:r w:rsidR="00F64B76" w:rsidRPr="00F64B76">
        <w:rPr>
          <w:rFonts w:ascii="Times New Roman" w:hAnsi="Times New Roman"/>
          <w:b/>
          <w:bCs/>
          <w:sz w:val="22"/>
          <w:szCs w:val="22"/>
        </w:rPr>
        <w:t xml:space="preserve">84 </w:t>
      </w:r>
      <w:r>
        <w:rPr>
          <w:rFonts w:ascii="Times New Roman" w:hAnsi="Times New Roman"/>
          <w:b/>
        </w:rPr>
        <w:t>dni</w:t>
      </w:r>
      <w:r w:rsidRPr="008F2196">
        <w:rPr>
          <w:rFonts w:ascii="Times New Roman" w:hAnsi="Times New Roman"/>
          <w:b/>
        </w:rPr>
        <w:t xml:space="preserve"> </w:t>
      </w:r>
      <w:r w:rsidR="00F64B76">
        <w:rPr>
          <w:rFonts w:ascii="Times New Roman" w:hAnsi="Times New Roman"/>
          <w:b/>
        </w:rPr>
        <w:t>od daty podpisania niniejszej umowy</w:t>
      </w:r>
      <w:r w:rsidRPr="008F2196">
        <w:rPr>
          <w:rFonts w:ascii="Times New Roman" w:hAnsi="Times New Roman"/>
          <w:sz w:val="22"/>
          <w:szCs w:val="22"/>
        </w:rPr>
        <w:t xml:space="preserve"> do siedziby Kupującego.</w:t>
      </w:r>
    </w:p>
    <w:p w14:paraId="6161B1D8" w14:textId="77777777" w:rsidR="00E93813" w:rsidRDefault="009F53D4" w:rsidP="00E93813">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35482695" w14:textId="7E280C02" w:rsidR="00E93813" w:rsidRPr="00E93813" w:rsidRDefault="00E93813" w:rsidP="00E93813">
      <w:pPr>
        <w:pStyle w:val="Tekstpodstawowy"/>
        <w:numPr>
          <w:ilvl w:val="0"/>
          <w:numId w:val="29"/>
        </w:numPr>
        <w:tabs>
          <w:tab w:val="num" w:pos="0"/>
        </w:tabs>
        <w:spacing w:line="240" w:lineRule="auto"/>
        <w:ind w:left="360" w:right="-47"/>
        <w:jc w:val="both"/>
        <w:rPr>
          <w:rFonts w:ascii="Times New Roman" w:hAnsi="Times New Roman"/>
          <w:sz w:val="22"/>
          <w:szCs w:val="22"/>
        </w:rPr>
      </w:pPr>
      <w:r w:rsidRPr="00E93813">
        <w:rPr>
          <w:rFonts w:ascii="Times New Roman" w:eastAsia="Arial" w:hAnsi="Times New Roman"/>
          <w:sz w:val="22"/>
          <w:szCs w:val="22"/>
        </w:rPr>
        <w:t>Dodatkowo Sprzedawca zobowiązuje się (bez prawa do odrębnego wynagrodzenia) do przeprowadzenia szkolenia instruktażowego dla 1 osoby osób personelu Kupującego z zakresu podstawowej obsługi zakupionego sprzętu w języku polskim.</w:t>
      </w:r>
    </w:p>
    <w:p w14:paraId="5A08491B" w14:textId="6F6D2848" w:rsidR="009F53D4" w:rsidRPr="00515AFA" w:rsidRDefault="009F53D4" w:rsidP="009F53D4">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Termin dostarczenia sprzętu uznaje się za dotrzymany, jeżeli przed jego upływem  Sprzedawca dostarczy towar </w:t>
      </w:r>
      <w:r w:rsidR="00E93813">
        <w:rPr>
          <w:rFonts w:ascii="Times New Roman" w:hAnsi="Times New Roman"/>
          <w:sz w:val="22"/>
          <w:szCs w:val="22"/>
        </w:rPr>
        <w:t xml:space="preserve">i zainstaluje </w:t>
      </w:r>
      <w:r w:rsidRPr="00515AFA">
        <w:rPr>
          <w:rFonts w:ascii="Times New Roman" w:hAnsi="Times New Roman"/>
          <w:sz w:val="22"/>
          <w:szCs w:val="22"/>
        </w:rPr>
        <w:t>na miejsce przeznaczenia w stanie zupełnym.</w:t>
      </w:r>
    </w:p>
    <w:p w14:paraId="0AE9816E" w14:textId="77777777" w:rsidR="009F53D4" w:rsidRPr="00515AFA" w:rsidRDefault="009F53D4" w:rsidP="009F53D4">
      <w:pPr>
        <w:pStyle w:val="Tekstpodstawowy"/>
        <w:spacing w:line="240" w:lineRule="auto"/>
        <w:ind w:right="-47"/>
        <w:jc w:val="center"/>
        <w:rPr>
          <w:rFonts w:ascii="Times New Roman" w:hAnsi="Times New Roman"/>
          <w:b/>
          <w:sz w:val="22"/>
          <w:szCs w:val="22"/>
        </w:rPr>
      </w:pPr>
    </w:p>
    <w:p w14:paraId="3B170CA9" w14:textId="77777777" w:rsidR="009F53D4" w:rsidRPr="00515AFA" w:rsidRDefault="009F53D4" w:rsidP="009F53D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7E4D95F8" w14:textId="77777777" w:rsidR="009F53D4" w:rsidRPr="00515AFA" w:rsidRDefault="009F53D4" w:rsidP="009F53D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017F3E7D" w14:textId="77777777" w:rsidR="009F53D4" w:rsidRPr="00515AFA" w:rsidRDefault="009F53D4" w:rsidP="009F53D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098CEA66" w14:textId="77777777" w:rsidR="009F53D4" w:rsidRPr="00515AFA" w:rsidRDefault="009F53D4" w:rsidP="009F53D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8169762" w14:textId="35DD25A2" w:rsidR="009F53D4" w:rsidRPr="00515AFA" w:rsidRDefault="003226EE" w:rsidP="009F53D4">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 </w:t>
      </w:r>
      <w:r w:rsidR="009F53D4" w:rsidRPr="00515AFA">
        <w:rPr>
          <w:rFonts w:ascii="Times New Roman" w:hAnsi="Times New Roman"/>
          <w:sz w:val="22"/>
          <w:szCs w:val="22"/>
        </w:rPr>
        <w:t xml:space="preserve">Cena obejmuje całkowitą należność jaką Kupujący zobowiązany jest zapłacić za sprzęt </w:t>
      </w:r>
      <w:r w:rsidR="009F53D4" w:rsidRPr="00515AFA">
        <w:rPr>
          <w:rFonts w:ascii="Times New Roman" w:hAnsi="Times New Roman"/>
          <w:sz w:val="22"/>
          <w:szCs w:val="22"/>
        </w:rPr>
        <w:br/>
        <w:t xml:space="preserve">i  jego dostarczenie do miejsca przeznaczenia. Cena obejmuje w  szczególności koszty </w:t>
      </w:r>
      <w:r w:rsidR="009F53D4" w:rsidRPr="00515AFA">
        <w:rPr>
          <w:rFonts w:ascii="Times New Roman" w:hAnsi="Times New Roman"/>
          <w:sz w:val="22"/>
          <w:szCs w:val="22"/>
        </w:rPr>
        <w:br/>
        <w:t xml:space="preserve">i opłaty związane z dostarczeniem przedmiotu zamówienia; opłaty za  transport </w:t>
      </w:r>
      <w:r w:rsidR="009F53D4" w:rsidRPr="00515AFA">
        <w:rPr>
          <w:rFonts w:ascii="Times New Roman" w:hAnsi="Times New Roman"/>
          <w:sz w:val="22"/>
          <w:szCs w:val="22"/>
        </w:rPr>
        <w:br/>
        <w:t>i ubezpieczenie, załadunek, wyładunek, dokumentację niezbędną do normalnego  użytkowania, konserwacji i naprawy przedmiotu umowy.</w:t>
      </w:r>
    </w:p>
    <w:p w14:paraId="15BA7E38" w14:textId="77777777" w:rsidR="009F53D4" w:rsidRPr="00515AFA" w:rsidRDefault="009F53D4" w:rsidP="009F53D4">
      <w:pPr>
        <w:pStyle w:val="Tekstpodstawowy"/>
        <w:spacing w:line="240" w:lineRule="auto"/>
        <w:ind w:right="-47"/>
        <w:jc w:val="center"/>
        <w:rPr>
          <w:rFonts w:ascii="Times New Roman" w:hAnsi="Times New Roman"/>
          <w:b/>
          <w:sz w:val="22"/>
          <w:szCs w:val="22"/>
        </w:rPr>
      </w:pPr>
    </w:p>
    <w:p w14:paraId="2E88E850" w14:textId="77777777" w:rsidR="009F53D4" w:rsidRPr="00515AFA" w:rsidRDefault="009F53D4" w:rsidP="009F53D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554500DB" w14:textId="77777777" w:rsidR="009F53D4" w:rsidRDefault="009F53D4" w:rsidP="009F53D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33EA973" w14:textId="77777777" w:rsidR="009F53D4" w:rsidRPr="00515AFA" w:rsidRDefault="009F53D4" w:rsidP="009F53D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25F77D17" w14:textId="77777777" w:rsidR="009F53D4" w:rsidRPr="00515AFA" w:rsidRDefault="009F53D4" w:rsidP="009F53D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286ACCE" w14:textId="77777777" w:rsidR="009F53D4" w:rsidRPr="00515AFA" w:rsidRDefault="009F53D4" w:rsidP="009F53D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3A01F53" w14:textId="77777777" w:rsidR="009F53D4" w:rsidRPr="00515AFA" w:rsidRDefault="009F53D4" w:rsidP="009F53D4">
      <w:pPr>
        <w:pStyle w:val="Tekstpodstawowy"/>
        <w:spacing w:line="240" w:lineRule="auto"/>
        <w:ind w:right="-47"/>
        <w:jc w:val="center"/>
        <w:rPr>
          <w:rFonts w:ascii="Times New Roman" w:hAnsi="Times New Roman"/>
          <w:b/>
          <w:sz w:val="22"/>
          <w:szCs w:val="22"/>
        </w:rPr>
      </w:pPr>
    </w:p>
    <w:p w14:paraId="50DE6760" w14:textId="77777777" w:rsidR="009F53D4" w:rsidRPr="00515AFA" w:rsidRDefault="009F53D4" w:rsidP="009F53D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7F30BEDD" w14:textId="77777777" w:rsidR="009F53D4" w:rsidRPr="00515AFA" w:rsidRDefault="009F53D4" w:rsidP="009F53D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0C172132" w14:textId="77777777" w:rsidR="009F53D4" w:rsidRPr="00515AFA" w:rsidRDefault="009F53D4" w:rsidP="009F53D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6E6126D8" w14:textId="77777777" w:rsidR="009F53D4" w:rsidRPr="00515AFA" w:rsidRDefault="009F53D4" w:rsidP="009F53D4">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201C28B4" w14:textId="77777777" w:rsidR="009F53D4" w:rsidRPr="00515AFA" w:rsidRDefault="009F53D4" w:rsidP="009F53D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3523B28" w14:textId="77777777" w:rsidR="009F53D4" w:rsidRPr="00515AFA" w:rsidRDefault="009F53D4" w:rsidP="009F53D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34B46F75" w14:textId="77777777" w:rsidR="009F53D4" w:rsidRPr="00515AFA" w:rsidRDefault="009F53D4" w:rsidP="009F53D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0924B426" w14:textId="77777777" w:rsidR="009F53D4" w:rsidRPr="00515AFA" w:rsidRDefault="009F53D4" w:rsidP="009F53D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01FC4B5" w14:textId="77777777" w:rsidR="009F53D4" w:rsidRPr="00515AFA" w:rsidRDefault="009F53D4" w:rsidP="009F53D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3DCA48B8" w14:textId="77777777" w:rsidR="009F53D4" w:rsidRPr="00515AFA" w:rsidRDefault="009F53D4" w:rsidP="009F53D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14548314" w14:textId="77777777" w:rsidR="009F53D4" w:rsidRPr="00515AFA" w:rsidRDefault="009F53D4" w:rsidP="009F53D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9354DA4" w14:textId="77777777" w:rsidR="009F53D4" w:rsidRPr="00515AFA" w:rsidRDefault="009F53D4" w:rsidP="009F53D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5CF048F8" w14:textId="77777777" w:rsidR="009F53D4" w:rsidRPr="00515AFA" w:rsidRDefault="009F53D4" w:rsidP="009F53D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092C3B5F" w14:textId="77777777" w:rsidR="009F53D4" w:rsidRPr="00515AFA" w:rsidRDefault="009F53D4" w:rsidP="009F53D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0EE66DC" w14:textId="77777777" w:rsidR="009F53D4" w:rsidRPr="00515AFA" w:rsidRDefault="009F53D4" w:rsidP="009F53D4">
      <w:pPr>
        <w:pStyle w:val="Tekstpodstawowy"/>
        <w:ind w:right="-47"/>
        <w:jc w:val="center"/>
        <w:rPr>
          <w:rFonts w:ascii="Times New Roman" w:hAnsi="Times New Roman"/>
          <w:b/>
          <w:sz w:val="22"/>
          <w:szCs w:val="22"/>
        </w:rPr>
      </w:pPr>
    </w:p>
    <w:p w14:paraId="54ECB400" w14:textId="77777777" w:rsidR="009F53D4" w:rsidRPr="00515AFA" w:rsidRDefault="009F53D4" w:rsidP="009F53D4">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17C2590B" w14:textId="77777777" w:rsidR="009F53D4" w:rsidRPr="00515AFA" w:rsidRDefault="009F53D4" w:rsidP="009F53D4">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15DEAF4D" w14:textId="77777777" w:rsidR="009F53D4" w:rsidRPr="00515AFA" w:rsidRDefault="009F53D4" w:rsidP="009F53D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1AF7C835" w14:textId="77777777" w:rsidR="009F53D4" w:rsidRPr="00515AFA" w:rsidRDefault="009F53D4" w:rsidP="009F53D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EC86BAD" w14:textId="77777777" w:rsidR="009F53D4" w:rsidRPr="00515AFA" w:rsidRDefault="009F53D4" w:rsidP="009F53D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9D79E31" w14:textId="77777777" w:rsidR="009F53D4" w:rsidRPr="00515AFA" w:rsidRDefault="009F53D4" w:rsidP="009F53D4">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FDCAF8B" w14:textId="77777777" w:rsidR="009F53D4" w:rsidRPr="00515AFA" w:rsidRDefault="009F53D4" w:rsidP="009F53D4">
      <w:pPr>
        <w:rPr>
          <w:color w:val="00000A"/>
          <w:sz w:val="22"/>
          <w:szCs w:val="22"/>
          <w:lang w:val="pl-PL"/>
        </w:rPr>
      </w:pPr>
    </w:p>
    <w:p w14:paraId="10473700" w14:textId="77777777" w:rsidR="009F53D4" w:rsidRPr="00515AFA" w:rsidRDefault="009F53D4" w:rsidP="009F53D4">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1715A3C4" w14:textId="77777777" w:rsidR="009F53D4" w:rsidRPr="00515AFA" w:rsidRDefault="009F53D4" w:rsidP="009F53D4">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438427D" w14:textId="77777777" w:rsidR="009F53D4" w:rsidRPr="00515AFA" w:rsidRDefault="009F53D4" w:rsidP="009F53D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D5B764C" w14:textId="77777777" w:rsidR="009F53D4" w:rsidRPr="00515AFA" w:rsidRDefault="009F53D4" w:rsidP="009F53D4">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8D626FC" w14:textId="77777777" w:rsidR="009F53D4" w:rsidRPr="00515AFA" w:rsidRDefault="009F53D4" w:rsidP="009F53D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AA2889B" w14:textId="77777777" w:rsidR="009F53D4" w:rsidRPr="00515AFA" w:rsidRDefault="009F53D4" w:rsidP="009F53D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485F9433" w14:textId="77777777" w:rsidR="009F53D4" w:rsidRPr="00515AFA" w:rsidRDefault="009F53D4" w:rsidP="009F53D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15C545F7" w14:textId="77777777" w:rsidR="009F53D4" w:rsidRPr="00515AFA" w:rsidRDefault="009F53D4" w:rsidP="009F53D4">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4C19DB9D" w14:textId="77777777" w:rsidR="009F53D4" w:rsidRPr="00515AFA" w:rsidRDefault="009F53D4" w:rsidP="009F53D4">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70AE96F" w14:textId="77777777" w:rsidR="009F53D4" w:rsidRPr="00515AFA" w:rsidRDefault="009F53D4" w:rsidP="009F53D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8AA012C" w14:textId="77777777" w:rsidR="009F53D4" w:rsidRPr="00515AFA" w:rsidRDefault="009F53D4" w:rsidP="009F53D4">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CFBB127" w14:textId="77777777" w:rsidR="009F53D4" w:rsidRPr="00515AFA" w:rsidRDefault="009F53D4" w:rsidP="009F53D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EC7F989" w14:textId="77777777" w:rsidR="009F53D4" w:rsidRPr="00515AFA" w:rsidRDefault="009F53D4" w:rsidP="009F53D4">
      <w:pPr>
        <w:ind w:left="720"/>
        <w:jc w:val="both"/>
        <w:rPr>
          <w:color w:val="00000A"/>
          <w:sz w:val="22"/>
          <w:szCs w:val="22"/>
          <w:lang w:val="pl-PL"/>
        </w:rPr>
      </w:pPr>
    </w:p>
    <w:p w14:paraId="08BCEAD8" w14:textId="77777777" w:rsidR="009F53D4" w:rsidRPr="00515AFA" w:rsidRDefault="009F53D4" w:rsidP="009F53D4">
      <w:pPr>
        <w:ind w:left="170"/>
        <w:jc w:val="both"/>
        <w:rPr>
          <w:color w:val="00000A"/>
          <w:sz w:val="22"/>
          <w:szCs w:val="22"/>
          <w:lang w:val="pl-PL"/>
        </w:rPr>
      </w:pPr>
    </w:p>
    <w:p w14:paraId="528A0D80" w14:textId="77777777" w:rsidR="009F53D4" w:rsidRDefault="009F53D4" w:rsidP="009F53D4">
      <w:pPr>
        <w:pStyle w:val="Tekstpodstawowy"/>
        <w:spacing w:line="240" w:lineRule="auto"/>
        <w:ind w:left="360" w:right="-47"/>
        <w:jc w:val="center"/>
        <w:rPr>
          <w:rFonts w:ascii="Times New Roman" w:hAnsi="Times New Roman"/>
          <w:b/>
          <w:sz w:val="22"/>
          <w:szCs w:val="22"/>
        </w:rPr>
      </w:pPr>
    </w:p>
    <w:p w14:paraId="1534C7B6" w14:textId="77777777" w:rsidR="009F53D4" w:rsidRDefault="009F53D4" w:rsidP="009F53D4">
      <w:pPr>
        <w:pStyle w:val="Tekstpodstawowy"/>
        <w:spacing w:line="240" w:lineRule="auto"/>
        <w:ind w:left="360" w:right="-47"/>
        <w:jc w:val="center"/>
        <w:rPr>
          <w:rFonts w:ascii="Times New Roman" w:hAnsi="Times New Roman"/>
          <w:b/>
          <w:sz w:val="22"/>
          <w:szCs w:val="22"/>
        </w:rPr>
      </w:pPr>
    </w:p>
    <w:p w14:paraId="24DE4D49" w14:textId="77777777" w:rsidR="009F53D4" w:rsidRDefault="009F53D4" w:rsidP="009F53D4">
      <w:pPr>
        <w:pStyle w:val="Tekstpodstawowy"/>
        <w:spacing w:line="240" w:lineRule="auto"/>
        <w:ind w:left="360" w:right="-47"/>
        <w:jc w:val="center"/>
        <w:rPr>
          <w:rFonts w:ascii="Times New Roman" w:hAnsi="Times New Roman"/>
          <w:b/>
          <w:sz w:val="22"/>
          <w:szCs w:val="22"/>
        </w:rPr>
      </w:pPr>
    </w:p>
    <w:p w14:paraId="7F47BDE3" w14:textId="77777777" w:rsidR="009F53D4" w:rsidRPr="00515AFA" w:rsidRDefault="009F53D4" w:rsidP="009F53D4">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E4C9B88" w14:textId="5506CEBA" w:rsidR="009F53D4" w:rsidRPr="00515AFA" w:rsidRDefault="009F53D4" w:rsidP="009F53D4">
      <w:pPr>
        <w:numPr>
          <w:ilvl w:val="0"/>
          <w:numId w:val="37"/>
        </w:numPr>
        <w:ind w:left="284" w:hanging="284"/>
        <w:jc w:val="both"/>
        <w:rPr>
          <w:bCs/>
          <w:sz w:val="22"/>
          <w:szCs w:val="22"/>
          <w:lang w:val="pl-PL" w:eastAsia="en-US"/>
        </w:rPr>
      </w:pPr>
      <w:r w:rsidRPr="00515AFA">
        <w:rPr>
          <w:sz w:val="22"/>
          <w:szCs w:val="22"/>
          <w:lang w:val="pl-PL"/>
        </w:rPr>
        <w:t xml:space="preserve">Sprzedawca udziela </w:t>
      </w:r>
      <w:r w:rsidR="003226EE" w:rsidRPr="003226EE">
        <w:rPr>
          <w:b/>
          <w:bCs/>
          <w:sz w:val="22"/>
          <w:szCs w:val="22"/>
          <w:lang w:val="pl-PL"/>
        </w:rPr>
        <w:t>12</w:t>
      </w:r>
      <w:r w:rsidRPr="003226EE">
        <w:rPr>
          <w:b/>
          <w:bCs/>
          <w:sz w:val="22"/>
          <w:szCs w:val="22"/>
          <w:lang w:val="pl-PL"/>
        </w:rPr>
        <w:t xml:space="preserve"> 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5BF7AA2A" w14:textId="77777777" w:rsidR="009F53D4" w:rsidRPr="00515AFA" w:rsidRDefault="009F53D4" w:rsidP="009F53D4">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w:t>
      </w:r>
      <w:r w:rsidRPr="00515AFA">
        <w:rPr>
          <w:sz w:val="22"/>
          <w:szCs w:val="22"/>
          <w:lang w:val="pl-PL"/>
        </w:rPr>
        <w:lastRenderedPageBreak/>
        <w:t xml:space="preserve">do obrotu na terytorium Rzeczypospolitej Polskiej, sprawny technicznie - w oryginalnych nienaruszonych opakowaniach. </w:t>
      </w:r>
    </w:p>
    <w:p w14:paraId="4747ED8A" w14:textId="77777777" w:rsidR="009F53D4" w:rsidRPr="00515AFA" w:rsidRDefault="009F53D4" w:rsidP="009F53D4">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D70B0A2" w14:textId="77777777" w:rsidR="009F53D4" w:rsidRPr="00515AFA" w:rsidRDefault="009F53D4" w:rsidP="009F53D4">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57350719" w14:textId="77777777" w:rsidR="009F53D4" w:rsidRPr="00515AFA" w:rsidRDefault="009F53D4" w:rsidP="009F53D4">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285E3887" w14:textId="77777777" w:rsidR="009F53D4" w:rsidRPr="00515AFA" w:rsidRDefault="009F53D4" w:rsidP="009F53D4">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41AB62D8" w14:textId="77777777" w:rsidR="009F53D4" w:rsidRPr="00515AFA" w:rsidRDefault="009F53D4" w:rsidP="009F53D4">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66FBBD1A" w14:textId="77777777" w:rsidR="009F53D4" w:rsidRPr="00515AFA" w:rsidRDefault="009F53D4" w:rsidP="009F53D4">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629276F8" w14:textId="15C2EBEB" w:rsidR="009F53D4" w:rsidRPr="00515AFA" w:rsidRDefault="009F53D4" w:rsidP="009F53D4">
      <w:pPr>
        <w:numPr>
          <w:ilvl w:val="1"/>
          <w:numId w:val="35"/>
        </w:numPr>
        <w:jc w:val="both"/>
        <w:rPr>
          <w:bCs/>
          <w:sz w:val="22"/>
          <w:szCs w:val="22"/>
          <w:lang w:val="pl-PL" w:eastAsia="en-US"/>
        </w:rPr>
      </w:pPr>
      <w:r w:rsidRPr="00B37C1A">
        <w:rPr>
          <w:b/>
          <w:sz w:val="22"/>
          <w:szCs w:val="22"/>
          <w:lang w:val="pl-PL" w:eastAsia="en-US"/>
        </w:rPr>
        <w:t>Czas reakcji na zgłoszenie usterki nie może być dłuższy niż …….</w:t>
      </w:r>
      <w:r w:rsidR="003226EE">
        <w:rPr>
          <w:b/>
          <w:sz w:val="22"/>
          <w:szCs w:val="22"/>
          <w:lang w:val="pl-PL" w:eastAsia="en-US"/>
        </w:rPr>
        <w:t xml:space="preserve"> dni</w:t>
      </w:r>
      <w:r w:rsidRPr="00B37C1A">
        <w:rPr>
          <w:b/>
          <w:sz w:val="22"/>
          <w:szCs w:val="22"/>
          <w:lang w:val="pl-PL" w:eastAsia="en-US"/>
        </w:rPr>
        <w:t xml:space="preserve"> od momentu zgłoszenia, czas naprawy nie dłuższy niż </w:t>
      </w:r>
      <w:r w:rsidR="003226EE">
        <w:rPr>
          <w:b/>
          <w:sz w:val="22"/>
          <w:szCs w:val="22"/>
          <w:lang w:val="pl-PL" w:eastAsia="en-US"/>
        </w:rPr>
        <w:t>84</w:t>
      </w:r>
      <w:r w:rsidRPr="00B37C1A">
        <w:rPr>
          <w:b/>
          <w:sz w:val="22"/>
          <w:szCs w:val="22"/>
          <w:lang w:val="pl-PL" w:eastAsia="en-US"/>
        </w:rPr>
        <w:t xml:space="preserve"> dni od momentu zgłoszenia</w:t>
      </w:r>
      <w:r w:rsidRPr="00515AFA">
        <w:rPr>
          <w:bCs/>
          <w:sz w:val="22"/>
          <w:szCs w:val="22"/>
          <w:lang w:val="pl-PL" w:eastAsia="en-US"/>
        </w:rPr>
        <w:t>.</w:t>
      </w:r>
    </w:p>
    <w:p w14:paraId="27EAF0D8" w14:textId="77777777" w:rsidR="009F53D4" w:rsidRPr="00515AFA" w:rsidRDefault="009F53D4" w:rsidP="009F53D4">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B2665C2" w14:textId="77777777" w:rsidR="009F53D4" w:rsidRPr="00515AFA" w:rsidRDefault="009F53D4" w:rsidP="009F53D4">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0B1AB4C6" w14:textId="77777777" w:rsidR="009F53D4" w:rsidRPr="00515AFA" w:rsidRDefault="009F53D4" w:rsidP="009F53D4">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1A95B59F" w14:textId="77777777" w:rsidR="009F53D4" w:rsidRPr="00515AFA" w:rsidRDefault="009F53D4" w:rsidP="009F53D4">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65563F" w14:textId="77777777" w:rsidR="009F53D4" w:rsidRPr="00515AFA" w:rsidRDefault="009F53D4" w:rsidP="009F53D4">
      <w:pPr>
        <w:ind w:left="567"/>
        <w:jc w:val="both"/>
        <w:rPr>
          <w:bCs/>
          <w:sz w:val="22"/>
          <w:szCs w:val="22"/>
          <w:lang w:val="pl-PL" w:eastAsia="en-US"/>
        </w:rPr>
      </w:pPr>
    </w:p>
    <w:p w14:paraId="56AAA5A6" w14:textId="77777777" w:rsidR="009F53D4" w:rsidRPr="00515AFA" w:rsidRDefault="009F53D4" w:rsidP="009F53D4">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BA1A765" w14:textId="77777777" w:rsidR="009F53D4" w:rsidRPr="00515AFA" w:rsidRDefault="009F53D4" w:rsidP="009F53D4">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39FC295" w14:textId="77777777" w:rsidR="009F53D4" w:rsidRPr="00515AFA" w:rsidRDefault="009F53D4" w:rsidP="009F53D4">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2F88F65" w14:textId="77777777" w:rsidR="009F53D4" w:rsidRPr="00515AFA" w:rsidRDefault="009F53D4" w:rsidP="009F53D4">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64A1D12F" w14:textId="77777777" w:rsidR="009F53D4" w:rsidRPr="00515AFA" w:rsidRDefault="009F53D4" w:rsidP="009F53D4">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EE2DA75" w14:textId="77777777" w:rsidR="009F53D4" w:rsidRPr="00515AFA" w:rsidRDefault="009F53D4" w:rsidP="009F53D4">
      <w:pPr>
        <w:numPr>
          <w:ilvl w:val="0"/>
          <w:numId w:val="37"/>
        </w:numPr>
        <w:ind w:left="284" w:hanging="284"/>
        <w:jc w:val="both"/>
        <w:rPr>
          <w:sz w:val="22"/>
          <w:szCs w:val="22"/>
          <w:lang w:val="pl-PL"/>
        </w:rPr>
      </w:pPr>
      <w:r w:rsidRPr="00515AFA">
        <w:rPr>
          <w:bCs/>
          <w:sz w:val="22"/>
          <w:szCs w:val="22"/>
          <w:lang w:val="pl-PL" w:eastAsia="en-US"/>
        </w:rPr>
        <w:lastRenderedPageBreak/>
        <w:t>Sprzedawca zobowiązuje się do wymiany wadliwego urządzenia (zespołu) na wolny od wad po bezskutecznych dwóch naprawach gwarancyjnych.</w:t>
      </w:r>
    </w:p>
    <w:p w14:paraId="4FE380F0" w14:textId="77777777" w:rsidR="009F53D4" w:rsidRPr="00515AFA" w:rsidRDefault="009F53D4" w:rsidP="009F53D4">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5D64722" w14:textId="77777777" w:rsidR="009F53D4" w:rsidRPr="00515AFA" w:rsidRDefault="009F53D4" w:rsidP="009F53D4">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873DC49" w14:textId="77777777" w:rsidR="009F53D4" w:rsidRPr="00515AFA" w:rsidRDefault="009F53D4" w:rsidP="009F53D4">
      <w:pPr>
        <w:pStyle w:val="Tekstpodstawowy"/>
        <w:spacing w:line="240" w:lineRule="auto"/>
        <w:ind w:right="-47"/>
        <w:rPr>
          <w:rFonts w:ascii="Times New Roman" w:hAnsi="Times New Roman"/>
          <w:b/>
          <w:sz w:val="22"/>
          <w:szCs w:val="22"/>
        </w:rPr>
      </w:pPr>
    </w:p>
    <w:p w14:paraId="3FD6BCCD" w14:textId="77777777" w:rsidR="009F53D4" w:rsidRPr="00515AFA" w:rsidRDefault="009F53D4" w:rsidP="009F53D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C15EDF9"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05739B4" w14:textId="77777777" w:rsidR="009F53D4" w:rsidRPr="00515AFA" w:rsidRDefault="009F53D4" w:rsidP="009F53D4">
      <w:pPr>
        <w:pStyle w:val="Tekstpodstawowy"/>
        <w:spacing w:line="240" w:lineRule="auto"/>
        <w:ind w:right="-47"/>
        <w:jc w:val="both"/>
        <w:rPr>
          <w:rFonts w:ascii="Times New Roman" w:hAnsi="Times New Roman"/>
          <w:sz w:val="22"/>
          <w:szCs w:val="22"/>
        </w:rPr>
      </w:pPr>
    </w:p>
    <w:p w14:paraId="0D4D9CD7" w14:textId="77777777" w:rsidR="009F53D4" w:rsidRPr="00515AFA" w:rsidRDefault="009F53D4" w:rsidP="009F53D4">
      <w:pPr>
        <w:spacing w:line="240" w:lineRule="atLeast"/>
        <w:ind w:right="-47"/>
        <w:jc w:val="center"/>
        <w:rPr>
          <w:b/>
          <w:sz w:val="22"/>
          <w:szCs w:val="22"/>
        </w:rPr>
      </w:pPr>
      <w:r w:rsidRPr="00515AFA">
        <w:rPr>
          <w:b/>
          <w:sz w:val="22"/>
          <w:szCs w:val="22"/>
        </w:rPr>
        <w:t>§ 10</w:t>
      </w:r>
    </w:p>
    <w:p w14:paraId="75868D8A" w14:textId="77777777" w:rsidR="009F53D4" w:rsidRPr="00515AFA" w:rsidRDefault="009F53D4" w:rsidP="009F53D4">
      <w:pPr>
        <w:spacing w:line="240" w:lineRule="atLeast"/>
        <w:ind w:right="-47"/>
        <w:rPr>
          <w:sz w:val="22"/>
          <w:szCs w:val="22"/>
          <w:lang w:val="pl-PL"/>
        </w:rPr>
      </w:pPr>
    </w:p>
    <w:p w14:paraId="45F0D221" w14:textId="77777777" w:rsidR="009F53D4" w:rsidRPr="00515AFA" w:rsidRDefault="009F53D4" w:rsidP="009F53D4">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2BA2483" w14:textId="77777777" w:rsidR="009F53D4" w:rsidRPr="00515AFA" w:rsidRDefault="009F53D4" w:rsidP="009F53D4">
      <w:pPr>
        <w:tabs>
          <w:tab w:val="left" w:pos="367"/>
        </w:tabs>
        <w:spacing w:line="276" w:lineRule="auto"/>
        <w:ind w:left="360" w:right="60"/>
        <w:contextualSpacing/>
        <w:jc w:val="both"/>
        <w:rPr>
          <w:rFonts w:eastAsia="Calibri"/>
          <w:sz w:val="22"/>
          <w:szCs w:val="22"/>
          <w:lang w:val="pl-PL" w:eastAsia="en-US"/>
        </w:rPr>
      </w:pPr>
    </w:p>
    <w:p w14:paraId="7A179E56" w14:textId="77777777" w:rsidR="009F53D4" w:rsidRPr="00515AFA" w:rsidRDefault="009F53D4" w:rsidP="009F53D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72246E5" w14:textId="77777777" w:rsidR="009F53D4" w:rsidRPr="00515AFA" w:rsidRDefault="009F53D4" w:rsidP="009F53D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906B08E" w14:textId="77777777" w:rsidR="009F53D4" w:rsidRPr="00515AFA" w:rsidRDefault="009F53D4" w:rsidP="009F53D4">
      <w:pPr>
        <w:tabs>
          <w:tab w:val="left" w:pos="387"/>
        </w:tabs>
        <w:spacing w:line="276" w:lineRule="auto"/>
        <w:ind w:left="720" w:right="60"/>
        <w:contextualSpacing/>
        <w:jc w:val="both"/>
        <w:rPr>
          <w:rFonts w:eastAsia="Calibri"/>
          <w:sz w:val="22"/>
          <w:szCs w:val="22"/>
          <w:lang w:val="pl-PL" w:eastAsia="en-US"/>
        </w:rPr>
      </w:pPr>
    </w:p>
    <w:p w14:paraId="10B0310C" w14:textId="77777777" w:rsidR="009F53D4" w:rsidRPr="00515AFA" w:rsidRDefault="009F53D4" w:rsidP="009F53D4">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2565DC5" w14:textId="77777777" w:rsidR="009F53D4" w:rsidRPr="00515AFA" w:rsidRDefault="009F53D4" w:rsidP="009F53D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658222F" w14:textId="77777777" w:rsidR="009F53D4" w:rsidRPr="00515AFA" w:rsidRDefault="009F53D4" w:rsidP="009F53D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245A31" w14:textId="240925D2" w:rsidR="009F53D4" w:rsidRPr="003226EE" w:rsidRDefault="009F53D4" w:rsidP="003226E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226EE">
        <w:rPr>
          <w:rFonts w:ascii="Times New Roman" w:eastAsia="Lucida Sans Unicode" w:hAnsi="Times New Roman" w:cs="Times New Roman"/>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3A4B99B" w14:textId="77777777" w:rsidR="009F53D4" w:rsidRPr="00515AFA" w:rsidRDefault="009F53D4" w:rsidP="009F53D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17144CE" w14:textId="77777777" w:rsidR="009F53D4" w:rsidRPr="00515AFA" w:rsidRDefault="009F53D4" w:rsidP="009F53D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71694FFA" w14:textId="77777777" w:rsidR="009F53D4" w:rsidRPr="00515AFA" w:rsidRDefault="009F53D4" w:rsidP="009F53D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02E0C0D" w14:textId="77777777" w:rsidR="009F53D4" w:rsidRPr="00515AFA" w:rsidRDefault="009F53D4" w:rsidP="009F53D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31913932" w14:textId="77777777" w:rsidR="009F53D4" w:rsidRPr="00515AFA" w:rsidRDefault="009F53D4" w:rsidP="009F53D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B4C115A" w14:textId="77777777" w:rsidR="009F53D4" w:rsidRPr="00515AFA" w:rsidRDefault="009F53D4" w:rsidP="009F53D4">
      <w:pPr>
        <w:pStyle w:val="Standard"/>
        <w:widowControl w:val="0"/>
        <w:spacing w:after="0"/>
        <w:jc w:val="both"/>
        <w:rPr>
          <w:rFonts w:ascii="Times New Roman" w:eastAsia="Lucida Sans Unicode" w:hAnsi="Times New Roman" w:cs="Times New Roman"/>
          <w:lang w:eastAsia="ar-SA"/>
        </w:rPr>
      </w:pPr>
    </w:p>
    <w:p w14:paraId="20426989" w14:textId="77777777" w:rsidR="009F53D4" w:rsidRPr="00515AFA" w:rsidRDefault="009F53D4" w:rsidP="009F53D4">
      <w:pPr>
        <w:tabs>
          <w:tab w:val="left" w:pos="387"/>
        </w:tabs>
        <w:spacing w:line="276" w:lineRule="auto"/>
        <w:ind w:left="720" w:right="60"/>
        <w:contextualSpacing/>
        <w:jc w:val="both"/>
        <w:rPr>
          <w:rFonts w:eastAsia="Calibri"/>
          <w:sz w:val="22"/>
          <w:szCs w:val="22"/>
          <w:lang w:val="pl-PL" w:eastAsia="en-US"/>
        </w:rPr>
      </w:pPr>
    </w:p>
    <w:p w14:paraId="2ED77D52" w14:textId="77777777" w:rsidR="009F53D4" w:rsidRPr="00515AFA" w:rsidRDefault="009F53D4" w:rsidP="009F53D4">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1BEF7062" w14:textId="77777777" w:rsidR="009F53D4" w:rsidRPr="00515AFA" w:rsidRDefault="009F53D4" w:rsidP="009F53D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4BB71EEA" w14:textId="77777777" w:rsidR="009F53D4" w:rsidRPr="00515AFA" w:rsidRDefault="009F53D4" w:rsidP="009F53D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4B29E381" w14:textId="77777777" w:rsidR="009F53D4" w:rsidRPr="00515AFA" w:rsidRDefault="009F53D4" w:rsidP="009F53D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109A64E" w14:textId="77777777" w:rsidR="009F53D4" w:rsidRPr="00515AFA" w:rsidRDefault="009F53D4" w:rsidP="009F53D4">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0A3DBB08" w14:textId="77777777" w:rsidR="009F53D4" w:rsidRPr="00515AFA" w:rsidRDefault="009F53D4" w:rsidP="009F53D4">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7D3CDA53" w14:textId="77777777" w:rsidR="009F53D4" w:rsidRPr="00515AFA" w:rsidRDefault="009F53D4" w:rsidP="009F53D4">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229099BD" w14:textId="77777777" w:rsidR="009F53D4" w:rsidRPr="00515AFA" w:rsidRDefault="009F53D4" w:rsidP="009F53D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2066BD9B" w14:textId="77777777" w:rsidR="009F53D4" w:rsidRPr="00515AFA" w:rsidRDefault="009F53D4" w:rsidP="009F53D4">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2084A3E6" w14:textId="77777777" w:rsidR="009F53D4" w:rsidRPr="00515AFA" w:rsidRDefault="009F53D4" w:rsidP="009F53D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B907810" w14:textId="77777777" w:rsidR="009F53D4" w:rsidRPr="00515AFA" w:rsidRDefault="009F53D4" w:rsidP="009F53D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05AB88F" w14:textId="77777777" w:rsidR="009F53D4" w:rsidRPr="00515AFA" w:rsidRDefault="009F53D4" w:rsidP="009F53D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03670904" w14:textId="77777777" w:rsidR="009F53D4" w:rsidRPr="00515AFA" w:rsidRDefault="009F53D4" w:rsidP="009F53D4">
      <w:pPr>
        <w:widowControl w:val="0"/>
        <w:suppressAutoHyphens/>
        <w:autoSpaceDN w:val="0"/>
        <w:ind w:left="360"/>
        <w:jc w:val="center"/>
        <w:textAlignment w:val="baseline"/>
        <w:rPr>
          <w:rFonts w:eastAsia="SimSun"/>
          <w:b/>
          <w:bCs/>
          <w:color w:val="000000"/>
          <w:kern w:val="2"/>
          <w:sz w:val="22"/>
          <w:szCs w:val="22"/>
          <w:lang w:val="pl-PL"/>
        </w:rPr>
      </w:pPr>
    </w:p>
    <w:p w14:paraId="22D1815F" w14:textId="77777777" w:rsidR="009F53D4" w:rsidRPr="00515AFA" w:rsidRDefault="009F53D4" w:rsidP="009F53D4">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lastRenderedPageBreak/>
        <w:t>§ 13</w:t>
      </w:r>
    </w:p>
    <w:p w14:paraId="5A5CE5B6" w14:textId="77777777" w:rsidR="009F53D4" w:rsidRPr="00515AFA" w:rsidRDefault="009F53D4" w:rsidP="009F53D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8E56CE8" w14:textId="77777777" w:rsidR="009F53D4" w:rsidRPr="00515AFA" w:rsidRDefault="009F53D4" w:rsidP="009F53D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8FC870" w14:textId="77777777" w:rsidR="009F53D4" w:rsidRPr="00515AFA" w:rsidRDefault="009F53D4" w:rsidP="009F53D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B094775" w14:textId="77777777" w:rsidR="009F53D4" w:rsidRPr="00515AFA" w:rsidRDefault="009F53D4" w:rsidP="009F53D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E071405" w14:textId="77777777" w:rsidR="009F53D4" w:rsidRPr="00515AFA" w:rsidRDefault="009F53D4" w:rsidP="009F53D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1097C65B" w14:textId="77777777" w:rsidR="009F53D4" w:rsidRPr="00515AFA" w:rsidRDefault="009F53D4" w:rsidP="009F53D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9A14FED" w14:textId="77777777" w:rsidR="009F53D4" w:rsidRPr="00515AFA" w:rsidRDefault="009F53D4" w:rsidP="009F53D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C83F9C9" w14:textId="77777777" w:rsidR="009F53D4" w:rsidRPr="00515AFA" w:rsidRDefault="009F53D4" w:rsidP="009F53D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5E1260D2" w14:textId="77777777" w:rsidR="009F53D4" w:rsidRPr="00515AFA" w:rsidRDefault="009F53D4" w:rsidP="009F53D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0219391A" w14:textId="77777777" w:rsidR="009F53D4" w:rsidRPr="00515AFA" w:rsidRDefault="009F53D4" w:rsidP="009F53D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CB041A3" w14:textId="77777777" w:rsidR="009F53D4" w:rsidRPr="00515AFA" w:rsidRDefault="009F53D4" w:rsidP="009F53D4">
      <w:pPr>
        <w:pStyle w:val="Tekstpodstawowy"/>
        <w:spacing w:line="240" w:lineRule="auto"/>
        <w:ind w:right="-47"/>
        <w:jc w:val="center"/>
        <w:rPr>
          <w:rFonts w:ascii="Times New Roman" w:hAnsi="Times New Roman"/>
          <w:b/>
          <w:sz w:val="22"/>
          <w:szCs w:val="22"/>
        </w:rPr>
      </w:pPr>
    </w:p>
    <w:p w14:paraId="30D2BD9F" w14:textId="77777777" w:rsidR="009F53D4" w:rsidRPr="00515AFA" w:rsidRDefault="009F53D4" w:rsidP="009F53D4">
      <w:pPr>
        <w:pStyle w:val="Tekstpodstawowy"/>
        <w:spacing w:line="240" w:lineRule="auto"/>
        <w:ind w:right="-47"/>
        <w:jc w:val="center"/>
        <w:rPr>
          <w:rFonts w:ascii="Times New Roman" w:hAnsi="Times New Roman"/>
          <w:b/>
          <w:sz w:val="22"/>
          <w:szCs w:val="22"/>
        </w:rPr>
      </w:pPr>
    </w:p>
    <w:p w14:paraId="1FC1381B" w14:textId="77777777" w:rsidR="009F53D4" w:rsidRPr="00515AFA" w:rsidRDefault="009F53D4" w:rsidP="009F53D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52923841" w14:textId="77777777" w:rsidR="009F53D4" w:rsidRPr="00515AFA" w:rsidRDefault="009F53D4" w:rsidP="009F53D4">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E84E44A" w14:textId="77777777" w:rsidR="009F53D4" w:rsidRPr="00515AFA" w:rsidRDefault="009F53D4" w:rsidP="009F53D4">
      <w:pPr>
        <w:jc w:val="center"/>
        <w:rPr>
          <w:b/>
          <w:sz w:val="22"/>
          <w:szCs w:val="22"/>
          <w:lang w:val="pl-PL"/>
        </w:rPr>
      </w:pPr>
    </w:p>
    <w:p w14:paraId="5B36BA15" w14:textId="77777777" w:rsidR="009F53D4" w:rsidRPr="00515AFA" w:rsidRDefault="009F53D4" w:rsidP="009F53D4">
      <w:pPr>
        <w:jc w:val="center"/>
        <w:rPr>
          <w:b/>
          <w:sz w:val="22"/>
          <w:szCs w:val="22"/>
          <w:lang w:val="pl-PL"/>
        </w:rPr>
      </w:pPr>
      <w:r w:rsidRPr="00515AFA">
        <w:rPr>
          <w:b/>
          <w:sz w:val="22"/>
          <w:szCs w:val="22"/>
          <w:lang w:val="pl-PL"/>
        </w:rPr>
        <w:t>§16</w:t>
      </w:r>
    </w:p>
    <w:p w14:paraId="5D8D913E"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B09DAA8" w14:textId="77777777" w:rsidR="009F53D4" w:rsidRPr="00515AFA" w:rsidRDefault="009F53D4" w:rsidP="009F53D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4161E6B"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3F99E256" w14:textId="77777777" w:rsidR="009F53D4" w:rsidRPr="00515AFA" w:rsidRDefault="009F53D4" w:rsidP="009F53D4">
      <w:pPr>
        <w:pStyle w:val="Tekstpodstawowy"/>
        <w:spacing w:line="240" w:lineRule="auto"/>
        <w:ind w:right="-47"/>
        <w:jc w:val="center"/>
        <w:rPr>
          <w:rFonts w:ascii="Times New Roman" w:hAnsi="Times New Roman"/>
          <w:b/>
          <w:sz w:val="22"/>
          <w:szCs w:val="22"/>
        </w:rPr>
      </w:pPr>
    </w:p>
    <w:p w14:paraId="0D8CD390" w14:textId="77777777" w:rsidR="009F53D4" w:rsidRPr="00515AFA" w:rsidRDefault="009F53D4" w:rsidP="009F53D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6E9CF860" w14:textId="77777777" w:rsidR="009F53D4" w:rsidRPr="00515AFA" w:rsidRDefault="009F53D4" w:rsidP="009F53D4">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16F17C81" w14:textId="77777777" w:rsidR="009F53D4" w:rsidRPr="00515AFA" w:rsidRDefault="009F53D4" w:rsidP="009F53D4">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49421DA1" w14:textId="77777777" w:rsidR="009F53D4" w:rsidRPr="00515AFA" w:rsidRDefault="009F53D4" w:rsidP="009F53D4">
      <w:pPr>
        <w:pStyle w:val="Tekstpodstawowy"/>
        <w:spacing w:line="240" w:lineRule="auto"/>
        <w:ind w:right="-47"/>
        <w:jc w:val="both"/>
        <w:rPr>
          <w:rFonts w:ascii="Times New Roman" w:hAnsi="Times New Roman"/>
          <w:sz w:val="22"/>
          <w:szCs w:val="22"/>
        </w:rPr>
      </w:pPr>
    </w:p>
    <w:p w14:paraId="08778F3F" w14:textId="77777777" w:rsidR="009F53D4" w:rsidRPr="00515AFA" w:rsidRDefault="009F53D4" w:rsidP="009F53D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6DBF0A9F" w14:textId="77777777" w:rsidR="009F53D4" w:rsidRPr="00515AFA" w:rsidRDefault="009F53D4" w:rsidP="009F53D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55077271" w14:textId="77777777" w:rsidR="009F53D4" w:rsidRPr="00515AFA" w:rsidRDefault="009F53D4" w:rsidP="009F53D4">
      <w:pPr>
        <w:pStyle w:val="Tekstpodstawowy2"/>
        <w:spacing w:line="240" w:lineRule="auto"/>
        <w:ind w:right="-47"/>
        <w:rPr>
          <w:sz w:val="22"/>
          <w:szCs w:val="22"/>
        </w:rPr>
      </w:pPr>
    </w:p>
    <w:p w14:paraId="19BE3C7C" w14:textId="77777777" w:rsidR="009F53D4" w:rsidRPr="00515AFA" w:rsidRDefault="009F53D4" w:rsidP="009F53D4">
      <w:pPr>
        <w:pStyle w:val="Tekstpodstawowy2"/>
        <w:spacing w:line="240" w:lineRule="auto"/>
        <w:ind w:right="-47"/>
        <w:rPr>
          <w:sz w:val="22"/>
          <w:szCs w:val="22"/>
        </w:rPr>
      </w:pPr>
    </w:p>
    <w:p w14:paraId="322315F3" w14:textId="77777777" w:rsidR="009F53D4" w:rsidRPr="00515AFA" w:rsidRDefault="009F53D4" w:rsidP="009F53D4">
      <w:pPr>
        <w:pStyle w:val="Tekstpodstawowy2"/>
        <w:spacing w:line="240" w:lineRule="auto"/>
        <w:ind w:right="-47"/>
        <w:rPr>
          <w:b/>
          <w:sz w:val="22"/>
          <w:szCs w:val="22"/>
        </w:rPr>
      </w:pPr>
      <w:r w:rsidRPr="00515AFA">
        <w:rPr>
          <w:b/>
          <w:sz w:val="22"/>
          <w:szCs w:val="22"/>
        </w:rPr>
        <w:t xml:space="preserve">         Za Sprzedawcę                                                                  Za Kupującego</w:t>
      </w:r>
    </w:p>
    <w:p w14:paraId="070DC7E6" w14:textId="77777777" w:rsidR="009F53D4" w:rsidRPr="00515AFA" w:rsidRDefault="009F53D4" w:rsidP="009F53D4">
      <w:pPr>
        <w:rPr>
          <w:sz w:val="22"/>
          <w:szCs w:val="22"/>
          <w:lang w:val="pl-PL"/>
        </w:rPr>
      </w:pPr>
    </w:p>
    <w:p w14:paraId="36BA7402" w14:textId="77777777" w:rsidR="009F53D4" w:rsidRPr="00515AFA" w:rsidRDefault="009F53D4" w:rsidP="009F53D4">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lastRenderedPageBreak/>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2A014612"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3283E67" w14:textId="77777777" w:rsidR="003226EE" w:rsidRDefault="003226EE" w:rsidP="003226EE">
      <w:pPr>
        <w:pStyle w:val="Zwykytekst"/>
        <w:rPr>
          <w:rFonts w:ascii="Times New Roman" w:hAnsi="Times New Roman" w:cs="Times New Roman"/>
          <w:sz w:val="22"/>
          <w:szCs w:val="22"/>
          <w:lang w:val="pl-PL"/>
        </w:rPr>
      </w:pPr>
    </w:p>
    <w:p w14:paraId="5CA5B9EA" w14:textId="77777777" w:rsidR="003226EE" w:rsidRDefault="003226EE" w:rsidP="003226EE">
      <w:pPr>
        <w:pStyle w:val="Zwykytekst"/>
        <w:ind w:left="4956" w:firstLine="708"/>
        <w:rPr>
          <w:rFonts w:ascii="Times New Roman" w:hAnsi="Times New Roman" w:cs="Times New Roman"/>
          <w:sz w:val="22"/>
          <w:szCs w:val="22"/>
          <w:lang w:val="pl-PL"/>
        </w:rPr>
      </w:pPr>
    </w:p>
    <w:p w14:paraId="6C917DB6" w14:textId="0408E4D1" w:rsidR="003226EE" w:rsidRDefault="003226EE" w:rsidP="003226EE">
      <w:pPr>
        <w:pStyle w:val="Zwykytekst"/>
        <w:ind w:left="4956" w:firstLine="708"/>
        <w:rPr>
          <w:rFonts w:ascii="Times New Roman" w:hAnsi="Times New Roman" w:cs="Times New Roman"/>
          <w:b/>
          <w:bCs/>
          <w:sz w:val="22"/>
          <w:szCs w:val="22"/>
          <w:lang w:val="pl-PL"/>
        </w:rPr>
      </w:pPr>
      <w:r w:rsidRPr="003226EE">
        <w:rPr>
          <w:rFonts w:ascii="Times New Roman" w:hAnsi="Times New Roman" w:cs="Times New Roman"/>
          <w:b/>
          <w:bCs/>
          <w:sz w:val="22"/>
          <w:szCs w:val="22"/>
          <w:lang w:val="pl-PL"/>
        </w:rPr>
        <w:t>Kontrasygnata finansowa</w:t>
      </w:r>
    </w:p>
    <w:p w14:paraId="1CD34B72" w14:textId="77777777" w:rsidR="003226EE" w:rsidRDefault="003226EE" w:rsidP="003226EE">
      <w:pPr>
        <w:pStyle w:val="Zwykytekst"/>
        <w:ind w:left="4956" w:firstLine="708"/>
        <w:rPr>
          <w:rFonts w:ascii="Times New Roman" w:hAnsi="Times New Roman" w:cs="Times New Roman"/>
          <w:b/>
          <w:bCs/>
          <w:sz w:val="22"/>
          <w:szCs w:val="22"/>
          <w:lang w:val="pl-PL"/>
        </w:rPr>
      </w:pPr>
    </w:p>
    <w:p w14:paraId="779EF45B" w14:textId="77777777" w:rsidR="003226EE" w:rsidRPr="003226EE" w:rsidRDefault="003226EE" w:rsidP="003226EE">
      <w:pPr>
        <w:pStyle w:val="Zwykytekst"/>
        <w:ind w:left="4956" w:firstLine="708"/>
        <w:rPr>
          <w:rFonts w:ascii="Times New Roman" w:hAnsi="Times New Roman" w:cs="Times New Roman"/>
          <w:b/>
          <w:bCs/>
          <w:sz w:val="22"/>
          <w:szCs w:val="22"/>
          <w:lang w:val="pl-PL"/>
        </w:rPr>
      </w:pPr>
    </w:p>
    <w:p w14:paraId="1C2641E3" w14:textId="0FB9F8FB" w:rsidR="003226EE" w:rsidRDefault="003226EE" w:rsidP="003226EE">
      <w:pPr>
        <w:pStyle w:val="Zwykytekst"/>
        <w:ind w:left="4956" w:firstLine="708"/>
        <w:rPr>
          <w:rFonts w:ascii="Times New Roman" w:hAnsi="Times New Roman" w:cs="Times New Roman"/>
          <w:sz w:val="22"/>
          <w:szCs w:val="22"/>
          <w:lang w:val="pl-PL"/>
        </w:rPr>
      </w:pPr>
      <w:r w:rsidRPr="00515AFA">
        <w:rPr>
          <w:rFonts w:ascii="Times New Roman" w:hAnsi="Times New Roman" w:cs="Times New Roman"/>
          <w:sz w:val="22"/>
          <w:szCs w:val="22"/>
          <w:lang w:val="pl-PL"/>
        </w:rPr>
        <w:t>…………………………………</w:t>
      </w:r>
    </w:p>
    <w:p w14:paraId="767ACBEF" w14:textId="66380F90" w:rsidR="003226EE" w:rsidRPr="003226EE" w:rsidRDefault="003226EE" w:rsidP="003226EE">
      <w:pPr>
        <w:pStyle w:val="Zwykytekst"/>
        <w:rPr>
          <w:rFonts w:ascii="Times New Roman" w:hAnsi="Times New Roman" w:cs="Times New Roman"/>
          <w:sz w:val="22"/>
          <w:szCs w:val="22"/>
          <w:lang w:val="pl-PL"/>
        </w:rPr>
      </w:pPr>
      <w:r w:rsidRPr="00515AFA">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sidRPr="00515AFA">
        <w:rPr>
          <w:rFonts w:ascii="Times New Roman" w:hAnsi="Times New Roman" w:cs="Times New Roman"/>
          <w:i/>
          <w:iCs/>
          <w:sz w:val="22"/>
          <w:szCs w:val="22"/>
          <w:lang w:val="pl-PL"/>
        </w:rPr>
        <w:t xml:space="preserve"> (data i podpis)</w:t>
      </w:r>
    </w:p>
    <w:p w14:paraId="5FEE9904" w14:textId="77777777" w:rsidR="003226EE" w:rsidRPr="00515AFA" w:rsidRDefault="003226EE" w:rsidP="003226EE">
      <w:pPr>
        <w:pStyle w:val="Zwykytekst"/>
        <w:tabs>
          <w:tab w:val="left" w:pos="7050"/>
        </w:tabs>
        <w:rPr>
          <w:rFonts w:ascii="Times New Roman" w:hAnsi="Times New Roman" w:cs="Times New Roman"/>
          <w:i/>
          <w:iCs/>
          <w:sz w:val="22"/>
          <w:szCs w:val="22"/>
          <w:lang w:val="pl-PL"/>
        </w:rPr>
      </w:pPr>
    </w:p>
    <w:p w14:paraId="0DE9F61C"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p>
    <w:p w14:paraId="63935448"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p>
    <w:p w14:paraId="26152C45"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p>
    <w:p w14:paraId="15500BF1"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p>
    <w:p w14:paraId="3AE6CADB"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p>
    <w:p w14:paraId="43011723"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p>
    <w:p w14:paraId="1BE182EB"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p>
    <w:p w14:paraId="356825BF"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p>
    <w:p w14:paraId="777CE8F3"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p>
    <w:p w14:paraId="0E01A6F2"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p>
    <w:p w14:paraId="706E3E58"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05AAB28"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164FAAB" w14:textId="77777777" w:rsidR="009F53D4" w:rsidRPr="00515AFA" w:rsidRDefault="009F53D4" w:rsidP="009F53D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9F1437E" w14:textId="77777777" w:rsidR="009F53D4" w:rsidRPr="00515AFA" w:rsidRDefault="009F53D4" w:rsidP="009F53D4">
      <w:pPr>
        <w:widowControl w:val="0"/>
        <w:autoSpaceDE w:val="0"/>
        <w:autoSpaceDN w:val="0"/>
        <w:jc w:val="right"/>
        <w:textAlignment w:val="baseline"/>
        <w:rPr>
          <w:sz w:val="22"/>
          <w:szCs w:val="22"/>
          <w:lang w:val="pl-PL"/>
        </w:rPr>
      </w:pPr>
    </w:p>
    <w:p w14:paraId="17B71CA8" w14:textId="77777777" w:rsidR="009F53D4" w:rsidRDefault="009F53D4" w:rsidP="009F53D4">
      <w:pPr>
        <w:widowControl w:val="0"/>
        <w:autoSpaceDE w:val="0"/>
        <w:autoSpaceDN w:val="0"/>
        <w:jc w:val="right"/>
        <w:textAlignment w:val="baseline"/>
        <w:rPr>
          <w:sz w:val="22"/>
          <w:szCs w:val="22"/>
          <w:lang w:val="pl-PL"/>
        </w:rPr>
      </w:pPr>
    </w:p>
    <w:p w14:paraId="66D31160" w14:textId="77777777" w:rsidR="009F53D4" w:rsidRDefault="009F53D4" w:rsidP="009F53D4">
      <w:pPr>
        <w:widowControl w:val="0"/>
        <w:autoSpaceDE w:val="0"/>
        <w:autoSpaceDN w:val="0"/>
        <w:jc w:val="right"/>
        <w:textAlignment w:val="baseline"/>
        <w:rPr>
          <w:sz w:val="22"/>
          <w:szCs w:val="22"/>
          <w:lang w:val="pl-PL"/>
        </w:rPr>
      </w:pPr>
    </w:p>
    <w:p w14:paraId="4A4E807E" w14:textId="77777777" w:rsidR="009F53D4" w:rsidRDefault="009F53D4" w:rsidP="009F53D4">
      <w:pPr>
        <w:widowControl w:val="0"/>
        <w:autoSpaceDE w:val="0"/>
        <w:autoSpaceDN w:val="0"/>
        <w:jc w:val="right"/>
        <w:textAlignment w:val="baseline"/>
        <w:rPr>
          <w:sz w:val="22"/>
          <w:szCs w:val="22"/>
          <w:lang w:val="pl-PL"/>
        </w:rPr>
      </w:pPr>
    </w:p>
    <w:p w14:paraId="40A43BD6" w14:textId="77777777" w:rsidR="009F53D4" w:rsidRDefault="009F53D4" w:rsidP="009F53D4">
      <w:pPr>
        <w:widowControl w:val="0"/>
        <w:autoSpaceDE w:val="0"/>
        <w:autoSpaceDN w:val="0"/>
        <w:jc w:val="right"/>
        <w:textAlignment w:val="baseline"/>
        <w:rPr>
          <w:sz w:val="22"/>
          <w:szCs w:val="22"/>
          <w:lang w:val="pl-PL"/>
        </w:rPr>
      </w:pPr>
    </w:p>
    <w:p w14:paraId="77986751" w14:textId="77777777" w:rsidR="009F53D4" w:rsidRDefault="009F53D4" w:rsidP="009F53D4">
      <w:pPr>
        <w:widowControl w:val="0"/>
        <w:autoSpaceDE w:val="0"/>
        <w:autoSpaceDN w:val="0"/>
        <w:jc w:val="right"/>
        <w:textAlignment w:val="baseline"/>
        <w:rPr>
          <w:sz w:val="22"/>
          <w:szCs w:val="22"/>
          <w:lang w:val="pl-PL"/>
        </w:rPr>
      </w:pPr>
    </w:p>
    <w:p w14:paraId="2CC081D1" w14:textId="77777777" w:rsidR="009F53D4" w:rsidRDefault="009F53D4" w:rsidP="009F53D4">
      <w:pPr>
        <w:widowControl w:val="0"/>
        <w:autoSpaceDE w:val="0"/>
        <w:autoSpaceDN w:val="0"/>
        <w:jc w:val="right"/>
        <w:textAlignment w:val="baseline"/>
        <w:rPr>
          <w:sz w:val="22"/>
          <w:szCs w:val="22"/>
          <w:lang w:val="pl-PL"/>
        </w:rPr>
      </w:pPr>
    </w:p>
    <w:p w14:paraId="7040FE46" w14:textId="77777777" w:rsidR="009F53D4" w:rsidRDefault="009F53D4" w:rsidP="009F53D4">
      <w:pPr>
        <w:widowControl w:val="0"/>
        <w:autoSpaceDE w:val="0"/>
        <w:autoSpaceDN w:val="0"/>
        <w:jc w:val="right"/>
        <w:textAlignment w:val="baseline"/>
        <w:rPr>
          <w:sz w:val="22"/>
          <w:szCs w:val="22"/>
          <w:lang w:val="pl-PL"/>
        </w:rPr>
      </w:pPr>
    </w:p>
    <w:p w14:paraId="0867AAFC" w14:textId="77777777" w:rsidR="009F53D4" w:rsidRDefault="009F53D4" w:rsidP="009F53D4">
      <w:pPr>
        <w:widowControl w:val="0"/>
        <w:autoSpaceDE w:val="0"/>
        <w:autoSpaceDN w:val="0"/>
        <w:jc w:val="right"/>
        <w:textAlignment w:val="baseline"/>
        <w:rPr>
          <w:sz w:val="22"/>
          <w:szCs w:val="22"/>
          <w:lang w:val="pl-PL"/>
        </w:rPr>
      </w:pPr>
    </w:p>
    <w:p w14:paraId="0C173A3A" w14:textId="77777777" w:rsidR="009F53D4" w:rsidRDefault="009F53D4" w:rsidP="009F53D4">
      <w:pPr>
        <w:widowControl w:val="0"/>
        <w:autoSpaceDE w:val="0"/>
        <w:autoSpaceDN w:val="0"/>
        <w:jc w:val="right"/>
        <w:textAlignment w:val="baseline"/>
        <w:rPr>
          <w:sz w:val="22"/>
          <w:szCs w:val="22"/>
          <w:lang w:val="pl-PL"/>
        </w:rPr>
      </w:pPr>
    </w:p>
    <w:p w14:paraId="72216AC8" w14:textId="77777777" w:rsidR="009F53D4" w:rsidRDefault="009F53D4" w:rsidP="009F53D4">
      <w:pPr>
        <w:widowControl w:val="0"/>
        <w:autoSpaceDE w:val="0"/>
        <w:autoSpaceDN w:val="0"/>
        <w:jc w:val="right"/>
        <w:textAlignment w:val="baseline"/>
        <w:rPr>
          <w:sz w:val="22"/>
          <w:szCs w:val="22"/>
          <w:lang w:val="pl-PL"/>
        </w:rPr>
      </w:pPr>
    </w:p>
    <w:p w14:paraId="070A5ED7" w14:textId="77777777" w:rsidR="009F53D4" w:rsidRDefault="009F53D4" w:rsidP="009F53D4">
      <w:pPr>
        <w:widowControl w:val="0"/>
        <w:autoSpaceDE w:val="0"/>
        <w:autoSpaceDN w:val="0"/>
        <w:jc w:val="right"/>
        <w:textAlignment w:val="baseline"/>
        <w:rPr>
          <w:sz w:val="22"/>
          <w:szCs w:val="22"/>
          <w:lang w:val="pl-PL"/>
        </w:rPr>
      </w:pPr>
    </w:p>
    <w:p w14:paraId="33E50C0A" w14:textId="77777777" w:rsidR="009F53D4" w:rsidRDefault="009F53D4" w:rsidP="009F53D4">
      <w:pPr>
        <w:widowControl w:val="0"/>
        <w:autoSpaceDE w:val="0"/>
        <w:autoSpaceDN w:val="0"/>
        <w:jc w:val="right"/>
        <w:textAlignment w:val="baseline"/>
        <w:rPr>
          <w:sz w:val="22"/>
          <w:szCs w:val="22"/>
          <w:lang w:val="pl-PL"/>
        </w:rPr>
      </w:pPr>
    </w:p>
    <w:p w14:paraId="750B9C5E" w14:textId="77777777" w:rsidR="009F53D4" w:rsidRDefault="009F53D4" w:rsidP="009F53D4">
      <w:pPr>
        <w:widowControl w:val="0"/>
        <w:autoSpaceDE w:val="0"/>
        <w:autoSpaceDN w:val="0"/>
        <w:jc w:val="right"/>
        <w:textAlignment w:val="baseline"/>
        <w:rPr>
          <w:sz w:val="22"/>
          <w:szCs w:val="22"/>
          <w:lang w:val="pl-PL"/>
        </w:rPr>
      </w:pPr>
    </w:p>
    <w:p w14:paraId="597ABFF4" w14:textId="77777777" w:rsidR="009F53D4" w:rsidRDefault="009F53D4" w:rsidP="009F53D4">
      <w:pPr>
        <w:widowControl w:val="0"/>
        <w:autoSpaceDE w:val="0"/>
        <w:autoSpaceDN w:val="0"/>
        <w:jc w:val="right"/>
        <w:textAlignment w:val="baseline"/>
        <w:rPr>
          <w:sz w:val="22"/>
          <w:szCs w:val="22"/>
          <w:lang w:val="pl-PL"/>
        </w:rPr>
      </w:pPr>
    </w:p>
    <w:p w14:paraId="5522CC94" w14:textId="77777777" w:rsidR="009F53D4" w:rsidRDefault="009F53D4" w:rsidP="009F53D4">
      <w:pPr>
        <w:widowControl w:val="0"/>
        <w:autoSpaceDE w:val="0"/>
        <w:autoSpaceDN w:val="0"/>
        <w:jc w:val="right"/>
        <w:textAlignment w:val="baseline"/>
        <w:rPr>
          <w:sz w:val="22"/>
          <w:szCs w:val="22"/>
          <w:lang w:val="pl-PL"/>
        </w:rPr>
      </w:pPr>
    </w:p>
    <w:p w14:paraId="330F3AE9" w14:textId="77777777" w:rsidR="009F53D4" w:rsidRDefault="009F53D4" w:rsidP="009F53D4">
      <w:pPr>
        <w:widowControl w:val="0"/>
        <w:autoSpaceDE w:val="0"/>
        <w:autoSpaceDN w:val="0"/>
        <w:jc w:val="right"/>
        <w:textAlignment w:val="baseline"/>
        <w:rPr>
          <w:sz w:val="22"/>
          <w:szCs w:val="22"/>
          <w:lang w:val="pl-PL"/>
        </w:rPr>
      </w:pPr>
    </w:p>
    <w:p w14:paraId="6A53BAC2" w14:textId="77777777" w:rsidR="009F53D4" w:rsidRDefault="009F53D4" w:rsidP="009F53D4">
      <w:pPr>
        <w:widowControl w:val="0"/>
        <w:autoSpaceDE w:val="0"/>
        <w:autoSpaceDN w:val="0"/>
        <w:jc w:val="right"/>
        <w:textAlignment w:val="baseline"/>
        <w:rPr>
          <w:sz w:val="22"/>
          <w:szCs w:val="22"/>
          <w:lang w:val="pl-PL"/>
        </w:rPr>
      </w:pPr>
    </w:p>
    <w:p w14:paraId="29309492" w14:textId="77777777" w:rsidR="009F53D4" w:rsidRDefault="009F53D4" w:rsidP="009F53D4">
      <w:pPr>
        <w:widowControl w:val="0"/>
        <w:autoSpaceDE w:val="0"/>
        <w:autoSpaceDN w:val="0"/>
        <w:jc w:val="right"/>
        <w:textAlignment w:val="baseline"/>
        <w:rPr>
          <w:sz w:val="22"/>
          <w:szCs w:val="22"/>
          <w:lang w:val="pl-PL"/>
        </w:rPr>
      </w:pPr>
    </w:p>
    <w:p w14:paraId="47C074B0" w14:textId="77777777" w:rsidR="009F53D4" w:rsidRDefault="009F53D4" w:rsidP="009F53D4">
      <w:pPr>
        <w:widowControl w:val="0"/>
        <w:autoSpaceDE w:val="0"/>
        <w:autoSpaceDN w:val="0"/>
        <w:jc w:val="right"/>
        <w:textAlignment w:val="baseline"/>
        <w:rPr>
          <w:sz w:val="22"/>
          <w:szCs w:val="22"/>
          <w:lang w:val="pl-PL"/>
        </w:rPr>
      </w:pPr>
    </w:p>
    <w:p w14:paraId="3D496100" w14:textId="77777777" w:rsidR="009F53D4" w:rsidRDefault="009F53D4" w:rsidP="009F53D4">
      <w:pPr>
        <w:widowControl w:val="0"/>
        <w:autoSpaceDE w:val="0"/>
        <w:autoSpaceDN w:val="0"/>
        <w:jc w:val="right"/>
        <w:textAlignment w:val="baseline"/>
        <w:rPr>
          <w:sz w:val="22"/>
          <w:szCs w:val="22"/>
          <w:lang w:val="pl-PL"/>
        </w:rPr>
      </w:pPr>
    </w:p>
    <w:p w14:paraId="431B0767" w14:textId="77777777" w:rsidR="009F53D4" w:rsidRDefault="009F53D4" w:rsidP="009F53D4">
      <w:pPr>
        <w:widowControl w:val="0"/>
        <w:autoSpaceDE w:val="0"/>
        <w:autoSpaceDN w:val="0"/>
        <w:jc w:val="right"/>
        <w:textAlignment w:val="baseline"/>
        <w:rPr>
          <w:sz w:val="22"/>
          <w:szCs w:val="22"/>
          <w:lang w:val="pl-PL"/>
        </w:rPr>
      </w:pPr>
    </w:p>
    <w:p w14:paraId="7EF7E26A" w14:textId="77777777" w:rsidR="009F53D4" w:rsidRDefault="009F53D4" w:rsidP="009F53D4">
      <w:pPr>
        <w:widowControl w:val="0"/>
        <w:autoSpaceDE w:val="0"/>
        <w:autoSpaceDN w:val="0"/>
        <w:jc w:val="right"/>
        <w:textAlignment w:val="baseline"/>
        <w:rPr>
          <w:sz w:val="22"/>
          <w:szCs w:val="22"/>
          <w:lang w:val="pl-PL"/>
        </w:rPr>
      </w:pPr>
    </w:p>
    <w:p w14:paraId="06B60136" w14:textId="77777777" w:rsidR="009F53D4" w:rsidRDefault="009F53D4" w:rsidP="009F53D4">
      <w:pPr>
        <w:widowControl w:val="0"/>
        <w:autoSpaceDE w:val="0"/>
        <w:autoSpaceDN w:val="0"/>
        <w:jc w:val="right"/>
        <w:textAlignment w:val="baseline"/>
        <w:rPr>
          <w:sz w:val="22"/>
          <w:szCs w:val="22"/>
          <w:lang w:val="pl-PL"/>
        </w:rPr>
      </w:pPr>
    </w:p>
    <w:p w14:paraId="0F591C1C" w14:textId="77777777" w:rsidR="009F53D4" w:rsidRDefault="009F53D4" w:rsidP="009F53D4">
      <w:pPr>
        <w:widowControl w:val="0"/>
        <w:autoSpaceDE w:val="0"/>
        <w:autoSpaceDN w:val="0"/>
        <w:jc w:val="right"/>
        <w:textAlignment w:val="baseline"/>
        <w:rPr>
          <w:sz w:val="22"/>
          <w:szCs w:val="22"/>
          <w:lang w:val="pl-PL"/>
        </w:rPr>
      </w:pPr>
    </w:p>
    <w:p w14:paraId="68980715" w14:textId="77777777" w:rsidR="009F53D4" w:rsidRDefault="009F53D4" w:rsidP="009F53D4">
      <w:pPr>
        <w:widowControl w:val="0"/>
        <w:autoSpaceDE w:val="0"/>
        <w:autoSpaceDN w:val="0"/>
        <w:jc w:val="right"/>
        <w:textAlignment w:val="baseline"/>
        <w:rPr>
          <w:sz w:val="22"/>
          <w:szCs w:val="22"/>
          <w:lang w:val="pl-PL"/>
        </w:rPr>
      </w:pPr>
    </w:p>
    <w:p w14:paraId="535CCB01" w14:textId="77777777" w:rsidR="00E93813" w:rsidRDefault="00E93813" w:rsidP="009F53D4">
      <w:pPr>
        <w:widowControl w:val="0"/>
        <w:autoSpaceDE w:val="0"/>
        <w:autoSpaceDN w:val="0"/>
        <w:jc w:val="right"/>
        <w:textAlignment w:val="baseline"/>
        <w:rPr>
          <w:sz w:val="22"/>
          <w:szCs w:val="22"/>
          <w:lang w:val="pl-PL"/>
        </w:rPr>
      </w:pPr>
    </w:p>
    <w:p w14:paraId="465A2D24" w14:textId="77777777" w:rsidR="00E93813" w:rsidRDefault="00E93813" w:rsidP="009F53D4">
      <w:pPr>
        <w:widowControl w:val="0"/>
        <w:autoSpaceDE w:val="0"/>
        <w:autoSpaceDN w:val="0"/>
        <w:jc w:val="right"/>
        <w:textAlignment w:val="baseline"/>
        <w:rPr>
          <w:sz w:val="22"/>
          <w:szCs w:val="22"/>
          <w:lang w:val="pl-PL"/>
        </w:rPr>
      </w:pPr>
    </w:p>
    <w:p w14:paraId="0A94B254" w14:textId="77777777" w:rsidR="00E93813" w:rsidRDefault="00E93813" w:rsidP="009F53D4">
      <w:pPr>
        <w:widowControl w:val="0"/>
        <w:autoSpaceDE w:val="0"/>
        <w:autoSpaceDN w:val="0"/>
        <w:jc w:val="right"/>
        <w:textAlignment w:val="baseline"/>
        <w:rPr>
          <w:sz w:val="22"/>
          <w:szCs w:val="22"/>
          <w:lang w:val="pl-PL"/>
        </w:rPr>
      </w:pPr>
    </w:p>
    <w:p w14:paraId="19F1B6F9" w14:textId="77777777" w:rsidR="00E93813" w:rsidRDefault="00E93813" w:rsidP="009F53D4">
      <w:pPr>
        <w:widowControl w:val="0"/>
        <w:autoSpaceDE w:val="0"/>
        <w:autoSpaceDN w:val="0"/>
        <w:jc w:val="right"/>
        <w:textAlignment w:val="baseline"/>
        <w:rPr>
          <w:sz w:val="22"/>
          <w:szCs w:val="22"/>
          <w:lang w:val="pl-PL"/>
        </w:rPr>
      </w:pPr>
    </w:p>
    <w:p w14:paraId="0546FBC0" w14:textId="77777777" w:rsidR="00E93813" w:rsidRDefault="00E93813" w:rsidP="009F53D4">
      <w:pPr>
        <w:widowControl w:val="0"/>
        <w:autoSpaceDE w:val="0"/>
        <w:autoSpaceDN w:val="0"/>
        <w:jc w:val="right"/>
        <w:textAlignment w:val="baseline"/>
        <w:rPr>
          <w:sz w:val="22"/>
          <w:szCs w:val="22"/>
          <w:lang w:val="pl-PL"/>
        </w:rPr>
      </w:pPr>
    </w:p>
    <w:p w14:paraId="716BB325" w14:textId="77777777" w:rsidR="00E93813" w:rsidRDefault="00E93813" w:rsidP="009F53D4">
      <w:pPr>
        <w:widowControl w:val="0"/>
        <w:autoSpaceDE w:val="0"/>
        <w:autoSpaceDN w:val="0"/>
        <w:jc w:val="right"/>
        <w:textAlignment w:val="baseline"/>
        <w:rPr>
          <w:sz w:val="22"/>
          <w:szCs w:val="22"/>
          <w:lang w:val="pl-PL"/>
        </w:rPr>
      </w:pPr>
    </w:p>
    <w:p w14:paraId="2B549137" w14:textId="0F34A35C" w:rsidR="009F53D4" w:rsidRPr="00515AFA" w:rsidRDefault="009F53D4" w:rsidP="009F53D4">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6653A3A0" w14:textId="77777777" w:rsidR="009F53D4" w:rsidRPr="00515AFA" w:rsidRDefault="009F53D4" w:rsidP="009F53D4">
      <w:pPr>
        <w:widowControl w:val="0"/>
        <w:autoSpaceDE w:val="0"/>
        <w:autoSpaceDN w:val="0"/>
        <w:jc w:val="both"/>
        <w:textAlignment w:val="baseline"/>
        <w:rPr>
          <w:sz w:val="22"/>
          <w:szCs w:val="22"/>
          <w:lang w:val="pl-PL"/>
        </w:rPr>
      </w:pPr>
    </w:p>
    <w:p w14:paraId="31B91741" w14:textId="77777777" w:rsidR="009F53D4" w:rsidRPr="00515AFA" w:rsidRDefault="009F53D4" w:rsidP="009F53D4">
      <w:pPr>
        <w:widowControl w:val="0"/>
        <w:autoSpaceDE w:val="0"/>
        <w:autoSpaceDN w:val="0"/>
        <w:jc w:val="both"/>
        <w:textAlignment w:val="baseline"/>
        <w:rPr>
          <w:sz w:val="22"/>
          <w:szCs w:val="22"/>
          <w:lang w:val="pl-PL"/>
        </w:rPr>
      </w:pPr>
    </w:p>
    <w:p w14:paraId="24BDE232" w14:textId="77777777" w:rsidR="009F53D4" w:rsidRPr="00515AFA" w:rsidRDefault="009F53D4" w:rsidP="009F53D4">
      <w:pPr>
        <w:widowControl w:val="0"/>
        <w:autoSpaceDE w:val="0"/>
        <w:autoSpaceDN w:val="0"/>
        <w:jc w:val="both"/>
        <w:textAlignment w:val="baseline"/>
        <w:rPr>
          <w:sz w:val="22"/>
          <w:szCs w:val="22"/>
          <w:lang w:val="pl-PL"/>
        </w:rPr>
      </w:pPr>
      <w:r w:rsidRPr="00515AFA">
        <w:rPr>
          <w:sz w:val="22"/>
          <w:szCs w:val="22"/>
          <w:lang w:val="pl-PL"/>
        </w:rPr>
        <w:t>.....................................… </w:t>
      </w:r>
    </w:p>
    <w:p w14:paraId="239B59E1" w14:textId="77777777" w:rsidR="009F53D4" w:rsidRPr="00515AFA" w:rsidRDefault="009F53D4" w:rsidP="009F53D4">
      <w:pPr>
        <w:widowControl w:val="0"/>
        <w:autoSpaceDE w:val="0"/>
        <w:autoSpaceDN w:val="0"/>
        <w:ind w:firstLine="555"/>
        <w:textAlignment w:val="baseline"/>
        <w:rPr>
          <w:sz w:val="22"/>
          <w:szCs w:val="22"/>
          <w:lang w:val="pl-PL"/>
        </w:rPr>
      </w:pPr>
      <w:r w:rsidRPr="00515AFA">
        <w:rPr>
          <w:sz w:val="22"/>
          <w:szCs w:val="22"/>
          <w:lang w:val="pl-PL"/>
        </w:rPr>
        <w:t>Nazwa Wykonawcy</w:t>
      </w:r>
    </w:p>
    <w:p w14:paraId="19D3CBAE" w14:textId="77777777" w:rsidR="009F53D4" w:rsidRPr="00515AFA" w:rsidRDefault="009F53D4" w:rsidP="009F53D4">
      <w:pPr>
        <w:widowControl w:val="0"/>
        <w:autoSpaceDE w:val="0"/>
        <w:autoSpaceDN w:val="0"/>
        <w:textAlignment w:val="baseline"/>
        <w:rPr>
          <w:sz w:val="22"/>
          <w:szCs w:val="22"/>
          <w:lang w:val="pl-PL"/>
        </w:rPr>
      </w:pPr>
    </w:p>
    <w:p w14:paraId="6D399BDD" w14:textId="77777777" w:rsidR="009F53D4" w:rsidRPr="00515AFA" w:rsidRDefault="009F53D4" w:rsidP="009F53D4">
      <w:pPr>
        <w:widowControl w:val="0"/>
        <w:autoSpaceDE w:val="0"/>
        <w:autoSpaceDN w:val="0"/>
        <w:jc w:val="both"/>
        <w:textAlignment w:val="baseline"/>
        <w:rPr>
          <w:sz w:val="22"/>
          <w:szCs w:val="22"/>
          <w:lang w:val="pl-PL"/>
        </w:rPr>
      </w:pPr>
      <w:r w:rsidRPr="00515AFA">
        <w:rPr>
          <w:sz w:val="22"/>
          <w:szCs w:val="22"/>
          <w:lang w:val="pl-PL"/>
        </w:rPr>
        <w:t>.....................................…</w:t>
      </w:r>
    </w:p>
    <w:p w14:paraId="561D5C54" w14:textId="77777777" w:rsidR="009F53D4" w:rsidRPr="00515AFA" w:rsidRDefault="009F53D4" w:rsidP="009F53D4">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6BE3D9" w14:textId="77777777" w:rsidR="009F53D4" w:rsidRPr="00515AFA" w:rsidRDefault="009F53D4" w:rsidP="009F53D4">
      <w:pPr>
        <w:widowControl w:val="0"/>
        <w:autoSpaceDE w:val="0"/>
        <w:autoSpaceDN w:val="0"/>
        <w:spacing w:before="90"/>
        <w:ind w:left="115" w:right="110"/>
        <w:jc w:val="both"/>
        <w:outlineLvl w:val="0"/>
        <w:rPr>
          <w:rFonts w:eastAsia="Verdana"/>
          <w:b/>
          <w:bCs/>
          <w:sz w:val="22"/>
          <w:szCs w:val="22"/>
          <w:lang w:val="pl-PL" w:eastAsia="en-US"/>
        </w:rPr>
      </w:pPr>
    </w:p>
    <w:p w14:paraId="2910D3CD" w14:textId="77777777" w:rsidR="009F53D4" w:rsidRPr="00515AFA" w:rsidRDefault="009F53D4" w:rsidP="009F53D4">
      <w:pPr>
        <w:widowControl w:val="0"/>
        <w:autoSpaceDE w:val="0"/>
        <w:autoSpaceDN w:val="0"/>
        <w:spacing w:before="90"/>
        <w:ind w:right="110"/>
        <w:jc w:val="both"/>
        <w:outlineLvl w:val="0"/>
        <w:rPr>
          <w:rFonts w:eastAsia="Verdana"/>
          <w:b/>
          <w:bCs/>
          <w:sz w:val="22"/>
          <w:szCs w:val="22"/>
          <w:lang w:val="pl-PL" w:eastAsia="en-US"/>
        </w:rPr>
      </w:pPr>
    </w:p>
    <w:p w14:paraId="059A1C65" w14:textId="77777777" w:rsidR="009F53D4" w:rsidRPr="00515AFA" w:rsidRDefault="009F53D4" w:rsidP="009F53D4">
      <w:pPr>
        <w:widowControl w:val="0"/>
        <w:autoSpaceDE w:val="0"/>
        <w:autoSpaceDN w:val="0"/>
        <w:jc w:val="center"/>
        <w:textAlignment w:val="baseline"/>
        <w:rPr>
          <w:b/>
          <w:bCs/>
          <w:sz w:val="22"/>
          <w:szCs w:val="22"/>
          <w:lang w:val="pl-PL"/>
        </w:rPr>
      </w:pPr>
    </w:p>
    <w:p w14:paraId="043FF5A8" w14:textId="77777777" w:rsidR="009F53D4" w:rsidRPr="00515AFA" w:rsidRDefault="009F53D4" w:rsidP="009F53D4">
      <w:pPr>
        <w:widowControl w:val="0"/>
        <w:autoSpaceDE w:val="0"/>
        <w:autoSpaceDN w:val="0"/>
        <w:jc w:val="center"/>
        <w:textAlignment w:val="baseline"/>
        <w:rPr>
          <w:b/>
          <w:bCs/>
          <w:sz w:val="22"/>
          <w:szCs w:val="22"/>
          <w:lang w:val="pl-PL"/>
        </w:rPr>
      </w:pPr>
    </w:p>
    <w:p w14:paraId="24BFF2E4" w14:textId="77777777" w:rsidR="009F53D4" w:rsidRPr="00515AFA" w:rsidRDefault="009F53D4" w:rsidP="009F53D4">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2D5EBE4" w14:textId="77777777" w:rsidR="009F53D4" w:rsidRPr="00515AFA" w:rsidRDefault="009F53D4" w:rsidP="009F53D4">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3C78C95" w14:textId="77777777" w:rsidR="009F53D4" w:rsidRPr="00515AFA" w:rsidRDefault="009F53D4" w:rsidP="009F53D4">
      <w:pPr>
        <w:widowControl w:val="0"/>
        <w:autoSpaceDE w:val="0"/>
        <w:autoSpaceDN w:val="0"/>
        <w:jc w:val="center"/>
        <w:textAlignment w:val="baseline"/>
        <w:rPr>
          <w:b/>
          <w:bCs/>
          <w:sz w:val="22"/>
          <w:szCs w:val="22"/>
          <w:lang w:val="pl-PL"/>
        </w:rPr>
      </w:pPr>
    </w:p>
    <w:p w14:paraId="6968E241" w14:textId="77777777" w:rsidR="009F53D4" w:rsidRPr="00515AFA" w:rsidRDefault="009F53D4" w:rsidP="009F53D4">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7BCC54E" w14:textId="77777777" w:rsidR="009F53D4" w:rsidRPr="00515AFA" w:rsidRDefault="009F53D4" w:rsidP="009F53D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FEA3E8B" w14:textId="77777777" w:rsidR="009F53D4" w:rsidRPr="00515AFA" w:rsidRDefault="009F53D4" w:rsidP="009F53D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86E220D" w14:textId="77777777" w:rsidR="009F53D4" w:rsidRPr="00515AFA" w:rsidRDefault="009F53D4" w:rsidP="009F53D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41D3878" w14:textId="77777777" w:rsidR="009F53D4" w:rsidRPr="00515AFA" w:rsidRDefault="009F53D4" w:rsidP="009F53D4">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00C3539" w14:textId="77777777" w:rsidR="009F53D4" w:rsidRPr="00515AFA" w:rsidRDefault="009F53D4" w:rsidP="009F53D4">
      <w:pPr>
        <w:spacing w:after="200" w:line="276" w:lineRule="auto"/>
        <w:ind w:left="780"/>
        <w:contextualSpacing/>
        <w:textAlignment w:val="baseline"/>
        <w:rPr>
          <w:sz w:val="22"/>
          <w:szCs w:val="22"/>
          <w:lang w:val="pl-PL"/>
        </w:rPr>
      </w:pPr>
    </w:p>
    <w:p w14:paraId="4F62BF8C" w14:textId="77777777" w:rsidR="009F53D4" w:rsidRPr="00515AFA" w:rsidRDefault="009F53D4" w:rsidP="009F53D4">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A5B30A8" w14:textId="77777777" w:rsidR="009F53D4" w:rsidRPr="00515AFA" w:rsidRDefault="009F53D4" w:rsidP="009F53D4">
      <w:pPr>
        <w:widowControl w:val="0"/>
        <w:autoSpaceDE w:val="0"/>
        <w:autoSpaceDN w:val="0"/>
        <w:spacing w:before="90"/>
        <w:ind w:right="110"/>
        <w:jc w:val="both"/>
        <w:outlineLvl w:val="0"/>
        <w:rPr>
          <w:rFonts w:eastAsia="Verdana"/>
          <w:b/>
          <w:bCs/>
          <w:sz w:val="22"/>
          <w:szCs w:val="22"/>
          <w:lang w:val="pl-PL" w:eastAsia="en-US"/>
        </w:rPr>
      </w:pPr>
    </w:p>
    <w:p w14:paraId="37666BDB" w14:textId="77777777" w:rsidR="009F53D4" w:rsidRPr="00515AFA" w:rsidRDefault="009F53D4" w:rsidP="009F53D4">
      <w:pPr>
        <w:widowControl w:val="0"/>
        <w:autoSpaceDE w:val="0"/>
        <w:autoSpaceDN w:val="0"/>
        <w:spacing w:before="90"/>
        <w:ind w:right="110"/>
        <w:jc w:val="both"/>
        <w:outlineLvl w:val="0"/>
        <w:rPr>
          <w:rFonts w:eastAsia="Verdana"/>
          <w:b/>
          <w:bCs/>
          <w:sz w:val="22"/>
          <w:szCs w:val="22"/>
          <w:lang w:val="pl-PL" w:eastAsia="en-US"/>
        </w:rPr>
      </w:pPr>
    </w:p>
    <w:p w14:paraId="6F448DB1" w14:textId="77777777" w:rsidR="009F53D4" w:rsidRPr="00515AFA" w:rsidRDefault="009F53D4" w:rsidP="009F53D4">
      <w:pPr>
        <w:widowControl w:val="0"/>
        <w:autoSpaceDE w:val="0"/>
        <w:autoSpaceDN w:val="0"/>
        <w:spacing w:before="90"/>
        <w:ind w:right="110"/>
        <w:jc w:val="both"/>
        <w:outlineLvl w:val="0"/>
        <w:rPr>
          <w:rFonts w:eastAsia="Verdana"/>
          <w:b/>
          <w:bCs/>
          <w:sz w:val="22"/>
          <w:szCs w:val="22"/>
          <w:lang w:val="pl-PL" w:eastAsia="en-US"/>
        </w:rPr>
      </w:pPr>
    </w:p>
    <w:p w14:paraId="33FCB70A" w14:textId="77777777" w:rsidR="009F53D4" w:rsidRPr="00515AFA" w:rsidRDefault="009F53D4" w:rsidP="009F53D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9F53D4" w:rsidRPr="00E93813" w14:paraId="1AEA2DFE" w14:textId="77777777" w:rsidTr="00BF1D6B">
        <w:tc>
          <w:tcPr>
            <w:tcW w:w="4105" w:type="dxa"/>
            <w:hideMark/>
          </w:tcPr>
          <w:p w14:paraId="0106B84E" w14:textId="77777777" w:rsidR="009F53D4" w:rsidRPr="00515AFA" w:rsidRDefault="009F53D4" w:rsidP="00BF1D6B">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9D92841" w14:textId="77777777" w:rsidR="009F53D4" w:rsidRPr="00515AFA" w:rsidRDefault="009F53D4" w:rsidP="00BF1D6B">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4F32957" w14:textId="77777777" w:rsidR="009F53D4" w:rsidRPr="00515AFA" w:rsidRDefault="009F53D4" w:rsidP="009F53D4">
      <w:pPr>
        <w:spacing w:line="360" w:lineRule="auto"/>
        <w:jc w:val="both"/>
        <w:rPr>
          <w:rFonts w:eastAsia="Calibri"/>
          <w:color w:val="222A35"/>
          <w:sz w:val="22"/>
          <w:szCs w:val="22"/>
          <w:lang w:val="pl-PL" w:eastAsia="x-none"/>
        </w:rPr>
      </w:pPr>
    </w:p>
    <w:p w14:paraId="1F85ADB3" w14:textId="77777777" w:rsidR="009F53D4" w:rsidRPr="00D0613A" w:rsidRDefault="009F53D4" w:rsidP="009F53D4">
      <w:pPr>
        <w:rPr>
          <w:lang w:val="pl-PL"/>
        </w:rPr>
      </w:pPr>
    </w:p>
    <w:p w14:paraId="6711E741" w14:textId="77777777" w:rsidR="00496551" w:rsidRPr="009F53D4" w:rsidRDefault="00496551" w:rsidP="009F53D4">
      <w:pPr>
        <w:rPr>
          <w:lang w:val="pl-PL"/>
        </w:rPr>
      </w:pPr>
    </w:p>
    <w:sectPr w:rsidR="00496551" w:rsidRPr="009F53D4">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61505" w14:textId="77777777" w:rsidR="004A4CC3" w:rsidRDefault="004A4CC3">
      <w:r>
        <w:separator/>
      </w:r>
    </w:p>
  </w:endnote>
  <w:endnote w:type="continuationSeparator" w:id="0">
    <w:p w14:paraId="608D7329" w14:textId="77777777" w:rsidR="004A4CC3" w:rsidRDefault="004A4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1F4E7" w14:textId="77777777" w:rsidR="003226EE" w:rsidRDefault="003226EE">
    <w:pPr>
      <w:pStyle w:val="Stopka"/>
      <w:jc w:val="right"/>
    </w:pPr>
    <w:r>
      <w:fldChar w:fldCharType="begin"/>
    </w:r>
    <w:r>
      <w:instrText>PAGE   \* MERGEFORMAT</w:instrText>
    </w:r>
    <w:r>
      <w:fldChar w:fldCharType="separate"/>
    </w:r>
    <w:r>
      <w:rPr>
        <w:lang w:val="pl-PL"/>
      </w:rPr>
      <w:t>2</w:t>
    </w:r>
    <w:r>
      <w:fldChar w:fldCharType="end"/>
    </w:r>
  </w:p>
  <w:p w14:paraId="5F4FDBE0" w14:textId="77777777" w:rsidR="003817B0" w:rsidRDefault="003817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0FB06" w14:textId="77777777" w:rsidR="004A4CC3" w:rsidRDefault="004A4CC3">
      <w:r>
        <w:separator/>
      </w:r>
    </w:p>
  </w:footnote>
  <w:footnote w:type="continuationSeparator" w:id="0">
    <w:p w14:paraId="07409C4E" w14:textId="77777777" w:rsidR="004A4CC3" w:rsidRDefault="004A4CC3">
      <w:r>
        <w:continuationSeparator/>
      </w:r>
    </w:p>
  </w:footnote>
  <w:footnote w:id="1">
    <w:p w14:paraId="66655D41" w14:textId="77777777" w:rsidR="009F53D4" w:rsidRDefault="009F53D4" w:rsidP="009F53D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9B76D6A" w14:textId="77777777" w:rsidR="009F53D4" w:rsidRDefault="009F53D4" w:rsidP="009F53D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CED5D70" w14:textId="77777777" w:rsidR="009F53D4" w:rsidRDefault="009F53D4" w:rsidP="009F53D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9267B09" w14:textId="77777777" w:rsidR="009F53D4" w:rsidRDefault="009F53D4" w:rsidP="009F53D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44AF119" w14:textId="77777777" w:rsidR="009F53D4" w:rsidRDefault="009F53D4" w:rsidP="009F53D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A1003FA" w14:textId="77777777" w:rsidR="009F53D4" w:rsidRDefault="009F53D4" w:rsidP="009F53D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3757AFD" w14:textId="77777777" w:rsidR="009F53D4" w:rsidRDefault="009F53D4" w:rsidP="009F53D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CFC2EB4" w14:textId="77777777" w:rsidR="009F53D4" w:rsidRDefault="009F53D4" w:rsidP="009F53D4">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1986D5B" w14:textId="77777777" w:rsidR="009F53D4" w:rsidRDefault="009F53D4" w:rsidP="009F53D4">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FA81E37" w14:textId="77777777" w:rsidR="009F53D4" w:rsidRDefault="009F53D4" w:rsidP="009F53D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F9BFBDF" w14:textId="77777777" w:rsidR="009F53D4" w:rsidRDefault="009F53D4" w:rsidP="009F53D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E1A7652" w14:textId="77777777" w:rsidR="009F53D4" w:rsidRDefault="009F53D4" w:rsidP="009F53D4">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83A1F99" w14:textId="77777777" w:rsidR="009F53D4" w:rsidRDefault="009F53D4" w:rsidP="009F53D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8DB1B81" w14:textId="77777777" w:rsidR="009F53D4" w:rsidRDefault="009F53D4" w:rsidP="009F53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8BB056C" w14:textId="77777777" w:rsidR="009F53D4" w:rsidRDefault="009F53D4" w:rsidP="009F53D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9CBC6BE" w14:textId="77777777" w:rsidR="009F53D4" w:rsidRDefault="009F53D4" w:rsidP="009F53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9943DF0" w14:textId="77777777" w:rsidR="009F53D4" w:rsidRDefault="009F53D4" w:rsidP="009F53D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7191500" w14:textId="77777777" w:rsidR="009F53D4" w:rsidRDefault="009F53D4" w:rsidP="009F53D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84781BC" w14:textId="77777777" w:rsidR="009F53D4" w:rsidRDefault="009F53D4" w:rsidP="009F53D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A48CFE1" w14:textId="77777777" w:rsidR="009F53D4" w:rsidRDefault="009F53D4" w:rsidP="009F53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65BC8A0" w14:textId="77777777" w:rsidR="009F53D4" w:rsidRDefault="009F53D4" w:rsidP="009F53D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A2C6C73" w14:textId="77777777" w:rsidR="009F53D4" w:rsidRDefault="009F53D4" w:rsidP="009F53D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5497F2D" w14:textId="77777777" w:rsidR="009F53D4" w:rsidRDefault="009F53D4" w:rsidP="009F53D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FA09D84" w14:textId="77777777" w:rsidR="009F53D4" w:rsidRDefault="009F53D4" w:rsidP="009F53D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FC7A553" w14:textId="77777777" w:rsidR="009F53D4" w:rsidRDefault="009F53D4" w:rsidP="009F53D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91E28DB" w14:textId="77777777" w:rsidR="009F53D4" w:rsidRDefault="009F53D4" w:rsidP="009F53D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512533F" w14:textId="77777777" w:rsidR="009F53D4" w:rsidRDefault="009F53D4" w:rsidP="009F53D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B104AC2" w14:textId="77777777" w:rsidR="009F53D4" w:rsidRDefault="009F53D4" w:rsidP="009F53D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B11017E" w14:textId="77777777" w:rsidR="009F53D4" w:rsidRDefault="009F53D4" w:rsidP="009F53D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7312EC" w14:textId="77777777" w:rsidR="009F53D4" w:rsidRDefault="009F53D4" w:rsidP="009F53D4">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77437A"/>
    <w:multiLevelType w:val="multilevel"/>
    <w:tmpl w:val="B50CFE4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24644661">
    <w:abstractNumId w:val="20"/>
  </w:num>
  <w:num w:numId="2" w16cid:durableId="191557797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8270704">
    <w:abstractNumId w:val="30"/>
  </w:num>
  <w:num w:numId="4" w16cid:durableId="612441398">
    <w:abstractNumId w:val="12"/>
  </w:num>
  <w:num w:numId="5" w16cid:durableId="1537500192">
    <w:abstractNumId w:val="31"/>
  </w:num>
  <w:num w:numId="6" w16cid:durableId="1698192414">
    <w:abstractNumId w:val="33"/>
  </w:num>
  <w:num w:numId="7" w16cid:durableId="795292375">
    <w:abstractNumId w:val="36"/>
  </w:num>
  <w:num w:numId="8" w16cid:durableId="846138030">
    <w:abstractNumId w:val="26"/>
  </w:num>
  <w:num w:numId="9" w16cid:durableId="1941335813">
    <w:abstractNumId w:val="40"/>
  </w:num>
  <w:num w:numId="10" w16cid:durableId="1746143566">
    <w:abstractNumId w:val="28"/>
  </w:num>
  <w:num w:numId="11" w16cid:durableId="324361836">
    <w:abstractNumId w:val="6"/>
  </w:num>
  <w:num w:numId="12" w16cid:durableId="328750279">
    <w:abstractNumId w:val="11"/>
  </w:num>
  <w:num w:numId="13" w16cid:durableId="203564899">
    <w:abstractNumId w:val="15"/>
  </w:num>
  <w:num w:numId="14" w16cid:durableId="1295528802">
    <w:abstractNumId w:val="41"/>
  </w:num>
  <w:num w:numId="15" w16cid:durableId="1818304454">
    <w:abstractNumId w:val="14"/>
  </w:num>
  <w:num w:numId="16" w16cid:durableId="567499207">
    <w:abstractNumId w:val="10"/>
  </w:num>
  <w:num w:numId="17" w16cid:durableId="1955668149">
    <w:abstractNumId w:val="38"/>
  </w:num>
  <w:num w:numId="18" w16cid:durableId="172190146">
    <w:abstractNumId w:val="29"/>
  </w:num>
  <w:num w:numId="19" w16cid:durableId="1995599498">
    <w:abstractNumId w:val="24"/>
  </w:num>
  <w:num w:numId="20" w16cid:durableId="2139910627">
    <w:abstractNumId w:val="27"/>
  </w:num>
  <w:num w:numId="21" w16cid:durableId="1599438775">
    <w:abstractNumId w:val="21"/>
  </w:num>
  <w:num w:numId="22" w16cid:durableId="1990939213">
    <w:abstractNumId w:val="0"/>
  </w:num>
  <w:num w:numId="23" w16cid:durableId="547500011">
    <w:abstractNumId w:val="39"/>
  </w:num>
  <w:num w:numId="24" w16cid:durableId="1960257987">
    <w:abstractNumId w:val="19"/>
  </w:num>
  <w:num w:numId="25" w16cid:durableId="1329358644">
    <w:abstractNumId w:val="3"/>
  </w:num>
  <w:num w:numId="26" w16cid:durableId="2122992204">
    <w:abstractNumId w:val="32"/>
  </w:num>
  <w:num w:numId="27" w16cid:durableId="204629646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859629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22981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364711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3057458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76693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808994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667282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476860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07547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577867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0580109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4565219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342687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48312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059498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7318360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736681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166324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22842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280295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934193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08206980">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4CC3"/>
    <w:rsid w:val="000033EA"/>
    <w:rsid w:val="0002467C"/>
    <w:rsid w:val="00040A7A"/>
    <w:rsid w:val="0007315E"/>
    <w:rsid w:val="000936CA"/>
    <w:rsid w:val="00097182"/>
    <w:rsid w:val="000B1A00"/>
    <w:rsid w:val="000C0F66"/>
    <w:rsid w:val="001764D4"/>
    <w:rsid w:val="001F341B"/>
    <w:rsid w:val="002430FD"/>
    <w:rsid w:val="00267340"/>
    <w:rsid w:val="00275C59"/>
    <w:rsid w:val="003226EE"/>
    <w:rsid w:val="00337165"/>
    <w:rsid w:val="003817B0"/>
    <w:rsid w:val="003974EB"/>
    <w:rsid w:val="003C6167"/>
    <w:rsid w:val="003F1749"/>
    <w:rsid w:val="00496551"/>
    <w:rsid w:val="004A4CC3"/>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53D4"/>
    <w:rsid w:val="009F7ECA"/>
    <w:rsid w:val="00A57131"/>
    <w:rsid w:val="00A601F8"/>
    <w:rsid w:val="00A64392"/>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3813"/>
    <w:rsid w:val="00ED7A5A"/>
    <w:rsid w:val="00EE6740"/>
    <w:rsid w:val="00EF0390"/>
    <w:rsid w:val="00F64B7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16838"/>
  <w15:chartTrackingRefBased/>
  <w15:docId w15:val="{A4ED63F5-C151-4FE9-8FC2-003F023BF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F53D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3226E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2953986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22</TotalTime>
  <Pages>10</Pages>
  <Words>3340</Words>
  <Characters>22296</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25585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1899-12-31T23:00:00Z</cp:lastPrinted>
  <dcterms:created xsi:type="dcterms:W3CDTF">2024-02-08T11:41:00Z</dcterms:created>
  <dcterms:modified xsi:type="dcterms:W3CDTF">2024-02-08T12:16:00Z</dcterms:modified>
</cp:coreProperties>
</file>