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CF6CA" w14:textId="77777777" w:rsidR="001A689B" w:rsidRPr="00240E71" w:rsidRDefault="001A689B" w:rsidP="001A689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EB45941" w14:textId="77777777" w:rsidR="001A689B" w:rsidRDefault="001A689B" w:rsidP="001A689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D10375" w14:textId="49361512" w:rsidR="001A689B" w:rsidRPr="0022732C" w:rsidRDefault="001A689B" w:rsidP="001A68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87E6842" w14:textId="77777777" w:rsidR="001A689B" w:rsidRDefault="001A689B" w:rsidP="001A689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729421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AA97BE6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02EC17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27F769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24B54CE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A689B">
        <w:rPr>
          <w:sz w:val="22"/>
          <w:lang w:val="en-US"/>
        </w:rPr>
        <w:t>……………………………………………………………………………………………..</w:t>
      </w:r>
    </w:p>
    <w:p w14:paraId="0F013EA0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A689B">
        <w:rPr>
          <w:sz w:val="22"/>
          <w:lang w:val="en-US"/>
        </w:rPr>
        <w:t>…………………………………………………………………………………………….</w:t>
      </w:r>
    </w:p>
    <w:p w14:paraId="3DCC4728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D2AADD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CF1B841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0365288" w14:textId="77777777" w:rsidR="001A689B" w:rsidRDefault="001A689B" w:rsidP="001A689B">
      <w:pPr>
        <w:spacing w:line="360" w:lineRule="auto"/>
      </w:pPr>
      <w:r>
        <w:t>Do: Nazwa i siedziba Zamawiającego:</w:t>
      </w:r>
    </w:p>
    <w:p w14:paraId="2F08F8BC" w14:textId="77777777" w:rsidR="001A689B" w:rsidRPr="00C35C8C" w:rsidRDefault="001A689B" w:rsidP="001A689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63B0929" w14:textId="77777777" w:rsidR="001A689B" w:rsidRPr="00C35C8C" w:rsidRDefault="001A689B" w:rsidP="001A689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1DB1A9A" w14:textId="77777777" w:rsidR="001A689B" w:rsidRDefault="001A689B" w:rsidP="001A689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D983BF7" w14:textId="77777777" w:rsidR="001A689B" w:rsidRDefault="001A689B" w:rsidP="001A689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4417183" w14:textId="77777777" w:rsidR="001A689B" w:rsidRDefault="001A689B" w:rsidP="001A689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DAC6EF4" w14:textId="77777777" w:rsidR="001A689B" w:rsidRDefault="001A689B" w:rsidP="001A689B">
      <w:pPr>
        <w:ind w:firstLine="3969"/>
        <w:rPr>
          <w:b/>
        </w:rPr>
      </w:pPr>
    </w:p>
    <w:p w14:paraId="3B29619B" w14:textId="1742114B" w:rsidR="001A689B" w:rsidRDefault="001A689B" w:rsidP="001A689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4238" w:rsidRPr="001B4238">
        <w:rPr>
          <w:b/>
        </w:rPr>
        <w:t xml:space="preserve">Dostawa stanowiska z robotem współpracującym na potrzeby Laboratorium </w:t>
      </w:r>
      <w:r w:rsidR="001B4238">
        <w:rPr>
          <w:b/>
        </w:rPr>
        <w:t>R</w:t>
      </w:r>
      <w:r w:rsidR="001B4238" w:rsidRPr="001B4238">
        <w:rPr>
          <w:b/>
        </w:rPr>
        <w:t>obotyki CDSI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</w:t>
      </w:r>
      <w:r w:rsidR="001B4238">
        <w:rPr>
          <w:b/>
          <w:sz w:val="26"/>
        </w:rPr>
        <w:t>DE</w:t>
      </w:r>
      <w:r>
        <w:rPr>
          <w:b/>
          <w:sz w:val="26"/>
        </w:rPr>
        <w:t>-</w:t>
      </w:r>
      <w:r w:rsidR="001B4238">
        <w:rPr>
          <w:b/>
          <w:sz w:val="26"/>
        </w:rPr>
        <w:t>d</w:t>
      </w:r>
      <w:r>
        <w:rPr>
          <w:b/>
          <w:sz w:val="26"/>
        </w:rPr>
        <w:t>zp.272-</w:t>
      </w:r>
      <w:r w:rsidR="001B4238">
        <w:rPr>
          <w:b/>
          <w:sz w:val="26"/>
        </w:rPr>
        <w:t>59</w:t>
      </w:r>
      <w:r>
        <w:rPr>
          <w:b/>
          <w:sz w:val="26"/>
        </w:rPr>
        <w:t>/2</w:t>
      </w:r>
      <w:r w:rsidR="001B4238">
        <w:rPr>
          <w:b/>
          <w:sz w:val="26"/>
        </w:rPr>
        <w:t>4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D923E6B" w14:textId="77777777" w:rsidR="001A689B" w:rsidRDefault="001A689B" w:rsidP="001A689B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A689B" w:rsidRPr="002A16E2" w14:paraId="5EDE18C2" w14:textId="77777777" w:rsidTr="00604CE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150CF" w14:textId="77777777" w:rsidR="001A689B" w:rsidRPr="002A16E2" w:rsidRDefault="001A689B" w:rsidP="00604CE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35E90B" w14:textId="77777777" w:rsidR="001A689B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B3A2EA6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21C867A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5FA692" w14:textId="77777777" w:rsidR="001A689B" w:rsidRPr="0084309D" w:rsidRDefault="001A689B" w:rsidP="00604CE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62E57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9ACB0D2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0853BD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13F44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4650A18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0EDE6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CF3465A" w14:textId="77777777" w:rsidR="001A689B" w:rsidRPr="008A2B7D" w:rsidRDefault="001A689B" w:rsidP="00604C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BDED492" w14:textId="77777777" w:rsidR="001A689B" w:rsidRPr="008A2B7D" w:rsidRDefault="001A689B" w:rsidP="00604C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8DC8C5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05BFE56" w14:textId="77777777" w:rsidR="001A689B" w:rsidRPr="008A2B7D" w:rsidRDefault="001A689B" w:rsidP="00604CE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439221A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A689B" w:rsidRPr="002A16E2" w14:paraId="32746DFE" w14:textId="77777777" w:rsidTr="00604CE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68B81A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6B66F5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59909B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0D6EB6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5D253F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6A8F4B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80CEE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E4FABF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A689B" w:rsidRPr="002A16E2" w14:paraId="4DB5454A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AC85D0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3C8C" w14:textId="7773651D" w:rsidR="001A689B" w:rsidRPr="00125021" w:rsidRDefault="001B4238" w:rsidP="00604CE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Robot współpracujący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CBB5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BA8B" w14:textId="558F4B78" w:rsidR="001A689B" w:rsidRPr="00F55968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2D88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7560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BBBD7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E20A62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203412BE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0131B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C9E0" w14:textId="618E9CD6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Prowadnica ochronna na przewody z zaciskami (</w:t>
            </w:r>
            <w:proofErr w:type="spellStart"/>
            <w:r>
              <w:rPr>
                <w:b/>
                <w:sz w:val="18"/>
                <w:szCs w:val="18"/>
              </w:rPr>
              <w:t>peszel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72C2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7B42" w14:textId="77777777" w:rsidR="001A689B" w:rsidRDefault="001A689B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5358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B91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D4A726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1D1ED1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3B399757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BFBC33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9458" w14:textId="3B24D259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Klatka z wbudowanym blatem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C711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9B83" w14:textId="6018EB1D" w:rsidR="001A689B" w:rsidRDefault="001A689B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1B4238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BD3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C665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7CE6A3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8BBCE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57A35252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6FC5B7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C08A" w14:textId="664CFEAB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Czujnik siły i momentu siły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5DC8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67A6" w14:textId="22C3C153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1A689B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024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2A40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28B0C5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22F09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13A241B7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99FCC4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B109" w14:textId="017A28B3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Chwytak elektryczny, dwupalczasty o ruchu równoległym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8B33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F0B5" w14:textId="0413DC19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06A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FA27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F2AC2B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C3CD28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0B966893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BFB636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2051" w14:textId="6EFCF266" w:rsidR="001A689B" w:rsidRDefault="001A689B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Kamera </w:t>
            </w:r>
            <w:r w:rsidR="001B4238">
              <w:rPr>
                <w:b/>
                <w:sz w:val="18"/>
                <w:szCs w:val="18"/>
              </w:rPr>
              <w:t>głębi montowana na robocie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9013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223" w14:textId="78EC2CA9" w:rsidR="001A689B" w:rsidRDefault="001A689B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6E83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4A3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10FE46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F77D80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056AC068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369769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5FF9" w14:textId="20A81AE1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Kamera głębi </w:t>
            </w:r>
            <w:r>
              <w:rPr>
                <w:b/>
                <w:sz w:val="18"/>
                <w:szCs w:val="18"/>
              </w:rPr>
              <w:lastRenderedPageBreak/>
              <w:t>montowana na</w:t>
            </w:r>
            <w:r>
              <w:rPr>
                <w:b/>
                <w:sz w:val="18"/>
                <w:szCs w:val="18"/>
              </w:rPr>
              <w:t>d sceną</w:t>
            </w:r>
            <w:r>
              <w:rPr>
                <w:b/>
                <w:sz w:val="18"/>
                <w:szCs w:val="18"/>
              </w:rPr>
              <w:t xml:space="preserve"> robo</w:t>
            </w:r>
            <w:r>
              <w:rPr>
                <w:b/>
                <w:sz w:val="18"/>
                <w:szCs w:val="18"/>
              </w:rPr>
              <w:t>ta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C294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698E" w14:textId="0923FD8E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327F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F7AB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974A8B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136DDD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26596081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6418D7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DFBF" w14:textId="4A60FBDC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Instalacja stanowiska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951A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E3E1" w14:textId="0C0CAD3B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1BFC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6618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D76E7F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B6FECA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36EE82AF" w14:textId="77777777" w:rsidTr="00604CE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1EC33A" w14:textId="77777777" w:rsidR="001A689B" w:rsidRDefault="001A689B" w:rsidP="00604CE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4347922" w14:textId="77777777" w:rsidR="001A689B" w:rsidRDefault="001A689B" w:rsidP="00604CED">
            <w:pPr>
              <w:ind w:right="425"/>
              <w:rPr>
                <w:sz w:val="22"/>
                <w:szCs w:val="22"/>
              </w:rPr>
            </w:pPr>
          </w:p>
          <w:p w14:paraId="1C18113A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  <w:p w14:paraId="6259ABEB" w14:textId="77777777" w:rsidR="001A689B" w:rsidRDefault="001A689B" w:rsidP="00604CE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5254C03" w14:textId="77777777" w:rsidR="001A689B" w:rsidRPr="002A16E2" w:rsidRDefault="001A689B" w:rsidP="00604CE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C950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F4BAB5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B97E2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6ABB933B" w14:textId="77777777" w:rsidTr="00604CE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183549" w14:textId="77777777" w:rsidR="001A689B" w:rsidRPr="002A16E2" w:rsidRDefault="001A689B" w:rsidP="00604CE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6C116D2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  <w:p w14:paraId="6895664E" w14:textId="77777777" w:rsidR="001A689B" w:rsidRPr="002A16E2" w:rsidRDefault="001A689B" w:rsidP="00604CE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682AD74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234B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67BA27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5D5610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90C1C2B" w14:textId="77777777" w:rsidR="001A689B" w:rsidRPr="00FB1B4F" w:rsidRDefault="001A689B" w:rsidP="001A689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0A18061" w14:textId="77777777" w:rsidR="001A689B" w:rsidRPr="00FB1B4F" w:rsidRDefault="001A689B" w:rsidP="001A689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EC6CC26" w14:textId="77777777" w:rsidR="001A689B" w:rsidRPr="00FB1B4F" w:rsidRDefault="001A689B" w:rsidP="001A689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B92AF83" w14:textId="77777777" w:rsidR="001A689B" w:rsidRDefault="001A689B" w:rsidP="001A689B">
      <w:pPr>
        <w:pStyle w:val="Tekstpodstawowy"/>
      </w:pPr>
      <w:r>
        <w:t>Powyższa cena zawiera  podatek VAT w wysokości 23% tj.…………………….PLN</w:t>
      </w:r>
    </w:p>
    <w:p w14:paraId="09BB6CF3" w14:textId="77777777" w:rsidR="001A689B" w:rsidRDefault="001A689B" w:rsidP="001A689B">
      <w:pPr>
        <w:widowControl w:val="0"/>
        <w:spacing w:line="360" w:lineRule="auto"/>
        <w:ind w:right="1"/>
        <w:jc w:val="both"/>
        <w:rPr>
          <w:b/>
        </w:rPr>
      </w:pPr>
    </w:p>
    <w:p w14:paraId="764F4F1C" w14:textId="14B44495" w:rsidR="001A689B" w:rsidRPr="007712EE" w:rsidRDefault="001A689B" w:rsidP="001A689B">
      <w:pPr>
        <w:widowControl w:val="0"/>
        <w:jc w:val="both"/>
      </w:pPr>
      <w:r w:rsidRPr="002E31DD">
        <w:rPr>
          <w:b/>
          <w:u w:val="single"/>
        </w:rPr>
        <w:t>Termin realizacji zamówienia</w:t>
      </w:r>
      <w:r>
        <w:rPr>
          <w:b/>
        </w:rPr>
        <w:t xml:space="preserve">: do </w:t>
      </w:r>
      <w:r w:rsidR="00986620">
        <w:rPr>
          <w:b/>
        </w:rPr>
        <w:t>84</w:t>
      </w:r>
      <w:r>
        <w:rPr>
          <w:b/>
        </w:rPr>
        <w:t xml:space="preserve"> dni od </w:t>
      </w:r>
      <w:r w:rsidR="00986620">
        <w:rPr>
          <w:b/>
        </w:rPr>
        <w:t>daty podpisania umowy</w:t>
      </w:r>
      <w:r w:rsidRPr="00426906">
        <w:t xml:space="preserve"> </w:t>
      </w:r>
    </w:p>
    <w:p w14:paraId="5B9AE526" w14:textId="77777777" w:rsidR="001A689B" w:rsidRDefault="001A689B" w:rsidP="001A689B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6055C5EF" w14:textId="74CD14D2" w:rsidR="001A689B" w:rsidRPr="00986620" w:rsidRDefault="001A689B" w:rsidP="001A689B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E31DD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986620" w:rsidRPr="00986620">
        <w:rPr>
          <w:b/>
          <w:bCs/>
          <w:sz w:val="22"/>
          <w:szCs w:val="22"/>
        </w:rPr>
        <w:t>12 miesięcy</w:t>
      </w:r>
    </w:p>
    <w:p w14:paraId="55974793" w14:textId="4122F2C3" w:rsidR="001A689B" w:rsidRDefault="001A689B" w:rsidP="001A689B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27A1C5DE" w14:textId="77777777" w:rsidR="001A689B" w:rsidRDefault="001A689B" w:rsidP="001A689B">
      <w:pPr>
        <w:widowControl w:val="0"/>
        <w:jc w:val="both"/>
        <w:rPr>
          <w:b/>
        </w:rPr>
      </w:pPr>
    </w:p>
    <w:p w14:paraId="0430ABF8" w14:textId="2DA969DD" w:rsidR="001A689B" w:rsidRDefault="001A689B" w:rsidP="001A689B">
      <w:pPr>
        <w:widowControl w:val="0"/>
        <w:jc w:val="both"/>
      </w:pPr>
      <w:bookmarkStart w:id="0" w:name="_Hlk153357487"/>
      <w:r>
        <w:rPr>
          <w:b/>
        </w:rPr>
        <w:t xml:space="preserve">Czas reakcji na </w:t>
      </w:r>
      <w:r w:rsidR="00986620">
        <w:rPr>
          <w:b/>
        </w:rPr>
        <w:t>usterkę</w:t>
      </w:r>
      <w:r w:rsidRPr="00426906">
        <w:rPr>
          <w:b/>
        </w:rPr>
        <w:t xml:space="preserve">: ……. </w:t>
      </w:r>
      <w:r w:rsidR="00986620">
        <w:t>dni</w:t>
      </w:r>
      <w:r w:rsidRPr="00426906">
        <w:t xml:space="preserve"> od daty </w:t>
      </w:r>
      <w:bookmarkStart w:id="1" w:name="_Hlk153357566"/>
      <w:r>
        <w:t xml:space="preserve">zgłoszenia </w:t>
      </w:r>
      <w:r w:rsidR="00986620">
        <w:t>usterki</w:t>
      </w:r>
      <w:r w:rsidRPr="00426906">
        <w:t xml:space="preserve"> </w:t>
      </w:r>
      <w:bookmarkEnd w:id="1"/>
      <w:r w:rsidRPr="00426906">
        <w:t>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bookmarkEnd w:id="0"/>
    <w:p w14:paraId="5A420629" w14:textId="77777777" w:rsidR="001A689B" w:rsidRDefault="001A689B" w:rsidP="001A689B">
      <w:pPr>
        <w:widowControl w:val="0"/>
        <w:jc w:val="both"/>
        <w:rPr>
          <w:b/>
        </w:rPr>
      </w:pPr>
    </w:p>
    <w:p w14:paraId="593E9783" w14:textId="77777777" w:rsidR="001A689B" w:rsidRDefault="001A689B" w:rsidP="001A689B">
      <w:pPr>
        <w:widowControl w:val="0"/>
        <w:spacing w:line="360" w:lineRule="auto"/>
        <w:ind w:right="1"/>
        <w:jc w:val="both"/>
        <w:rPr>
          <w:b/>
          <w:bCs/>
        </w:rPr>
      </w:pPr>
    </w:p>
    <w:p w14:paraId="51475468" w14:textId="77777777" w:rsidR="001A689B" w:rsidRPr="00FE545C" w:rsidRDefault="001A689B" w:rsidP="001A689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87DEF20" w14:textId="77777777" w:rsidR="001A689B" w:rsidRPr="00FE545C" w:rsidRDefault="001A689B" w:rsidP="001A689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24B7431" w14:textId="77777777" w:rsidR="001A689B" w:rsidRDefault="001A689B" w:rsidP="001A689B">
      <w:pPr>
        <w:jc w:val="both"/>
        <w:rPr>
          <w:sz w:val="18"/>
          <w:szCs w:val="18"/>
        </w:rPr>
      </w:pPr>
    </w:p>
    <w:p w14:paraId="33B56646" w14:textId="77777777" w:rsidR="001A689B" w:rsidRPr="002A16E2" w:rsidRDefault="001A689B" w:rsidP="001A689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121698A" w14:textId="77777777" w:rsidR="001A689B" w:rsidRPr="002A16E2" w:rsidRDefault="001A689B" w:rsidP="001A689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09DAB25F" w14:textId="77777777" w:rsidR="001A689B" w:rsidRDefault="001A689B" w:rsidP="001A68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5F994D2" w14:textId="77777777" w:rsidR="001A689B" w:rsidRDefault="001A689B" w:rsidP="001A689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B75C4E5" w14:textId="77777777" w:rsidR="001A689B" w:rsidRPr="00201EA0" w:rsidRDefault="001A689B" w:rsidP="001A689B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</w:p>
    <w:p w14:paraId="400F4F25" w14:textId="77777777" w:rsidR="001A689B" w:rsidRPr="00986620" w:rsidRDefault="001A689B" w:rsidP="001A68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  <w:lang w:eastAsia="ar-SA"/>
        </w:rPr>
      </w:pPr>
      <w:r w:rsidRPr="00986620">
        <w:rPr>
          <w:sz w:val="22"/>
          <w:szCs w:val="22"/>
        </w:rPr>
        <w:t xml:space="preserve">Oświadczamy, iż </w:t>
      </w:r>
      <w:r w:rsidRPr="00986620">
        <w:rPr>
          <w:bCs/>
          <w:sz w:val="22"/>
          <w:szCs w:val="22"/>
        </w:rPr>
        <w:t>usługa gwarancyjna świadczona będzie przez producenta lub autoryzowanego  partnera serwisowego producenta dla:</w:t>
      </w:r>
    </w:p>
    <w:p w14:paraId="265C22FF" w14:textId="308BEDED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  </w:t>
      </w:r>
      <w:r w:rsidR="00986620" w:rsidRPr="00986620">
        <w:rPr>
          <w:b/>
          <w:sz w:val="18"/>
          <w:szCs w:val="18"/>
        </w:rPr>
        <w:t>Robot</w:t>
      </w:r>
      <w:r w:rsidR="00986620">
        <w:rPr>
          <w:b/>
          <w:sz w:val="18"/>
          <w:szCs w:val="18"/>
        </w:rPr>
        <w:t>a</w:t>
      </w:r>
      <w:r w:rsidR="00986620" w:rsidRPr="00986620">
        <w:rPr>
          <w:b/>
          <w:sz w:val="18"/>
          <w:szCs w:val="18"/>
        </w:rPr>
        <w:t xml:space="preserve"> współpracując</w:t>
      </w:r>
      <w:r w:rsidR="00986620">
        <w:rPr>
          <w:b/>
          <w:sz w:val="18"/>
          <w:szCs w:val="18"/>
        </w:rPr>
        <w:t>ego</w:t>
      </w:r>
      <w:r w:rsidRPr="00986620">
        <w:rPr>
          <w:bCs/>
          <w:sz w:val="22"/>
          <w:szCs w:val="22"/>
        </w:rPr>
        <w:t xml:space="preserve"> tj. …………………………………....</w:t>
      </w:r>
    </w:p>
    <w:p w14:paraId="37B76156" w14:textId="5D53FE07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  </w:t>
      </w:r>
      <w:r w:rsidR="00986620" w:rsidRPr="00986620">
        <w:rPr>
          <w:b/>
          <w:sz w:val="18"/>
          <w:szCs w:val="18"/>
        </w:rPr>
        <w:t>Prowadnic</w:t>
      </w:r>
      <w:r w:rsidR="00986620">
        <w:rPr>
          <w:b/>
          <w:sz w:val="18"/>
          <w:szCs w:val="18"/>
        </w:rPr>
        <w:t>y</w:t>
      </w:r>
      <w:r w:rsidR="00986620" w:rsidRPr="00986620">
        <w:rPr>
          <w:b/>
          <w:sz w:val="18"/>
          <w:szCs w:val="18"/>
        </w:rPr>
        <w:t xml:space="preserve"> ochronn</w:t>
      </w:r>
      <w:r w:rsidR="00986620">
        <w:rPr>
          <w:b/>
          <w:sz w:val="18"/>
          <w:szCs w:val="18"/>
        </w:rPr>
        <w:t>ej</w:t>
      </w:r>
      <w:r w:rsidR="00986620" w:rsidRPr="00986620">
        <w:rPr>
          <w:b/>
          <w:sz w:val="18"/>
          <w:szCs w:val="18"/>
        </w:rPr>
        <w:t xml:space="preserve"> na przewody z zaciskami (</w:t>
      </w:r>
      <w:proofErr w:type="spellStart"/>
      <w:r w:rsidR="00986620" w:rsidRPr="00986620">
        <w:rPr>
          <w:b/>
          <w:sz w:val="18"/>
          <w:szCs w:val="18"/>
        </w:rPr>
        <w:t>peszel</w:t>
      </w:r>
      <w:proofErr w:type="spellEnd"/>
      <w:r w:rsidR="00986620" w:rsidRPr="00986620">
        <w:rPr>
          <w:b/>
          <w:sz w:val="18"/>
          <w:szCs w:val="18"/>
        </w:rPr>
        <w:t>)</w:t>
      </w:r>
      <w:r w:rsidRPr="00986620">
        <w:rPr>
          <w:bCs/>
          <w:sz w:val="22"/>
          <w:szCs w:val="22"/>
        </w:rPr>
        <w:t xml:space="preserve"> tj. …………………………………....</w:t>
      </w:r>
    </w:p>
    <w:p w14:paraId="111DEBC6" w14:textId="7A22E737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 </w:t>
      </w:r>
      <w:r w:rsidR="00986620">
        <w:rPr>
          <w:bCs/>
          <w:sz w:val="22"/>
          <w:szCs w:val="22"/>
        </w:rPr>
        <w:t xml:space="preserve"> </w:t>
      </w:r>
      <w:r w:rsidR="00986620" w:rsidRPr="00986620">
        <w:rPr>
          <w:b/>
          <w:sz w:val="18"/>
          <w:szCs w:val="18"/>
        </w:rPr>
        <w:t>Klatk</w:t>
      </w:r>
      <w:r w:rsidR="00986620">
        <w:rPr>
          <w:b/>
          <w:sz w:val="18"/>
          <w:szCs w:val="18"/>
        </w:rPr>
        <w:t>i</w:t>
      </w:r>
      <w:r w:rsidR="00986620" w:rsidRPr="00986620">
        <w:rPr>
          <w:b/>
          <w:sz w:val="18"/>
          <w:szCs w:val="18"/>
        </w:rPr>
        <w:t xml:space="preserve"> z wbudowanym blatem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43EAC201" w14:textId="4EF3A833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</w:t>
      </w:r>
      <w:r w:rsidR="00986620">
        <w:rPr>
          <w:bCs/>
          <w:sz w:val="22"/>
          <w:szCs w:val="22"/>
        </w:rPr>
        <w:t xml:space="preserve">  </w:t>
      </w:r>
      <w:r w:rsidR="00986620" w:rsidRPr="00986620">
        <w:rPr>
          <w:b/>
          <w:sz w:val="18"/>
          <w:szCs w:val="18"/>
        </w:rPr>
        <w:t>Czujnik</w:t>
      </w:r>
      <w:r w:rsidR="00986620">
        <w:rPr>
          <w:b/>
          <w:sz w:val="18"/>
          <w:szCs w:val="18"/>
        </w:rPr>
        <w:t>a</w:t>
      </w:r>
      <w:r w:rsidR="00986620" w:rsidRPr="00986620">
        <w:rPr>
          <w:b/>
          <w:sz w:val="18"/>
          <w:szCs w:val="18"/>
        </w:rPr>
        <w:t xml:space="preserve"> siły i momentu siły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2021673F" w14:textId="38158D9A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</w:t>
      </w:r>
      <w:r w:rsidR="00986620">
        <w:rPr>
          <w:bCs/>
          <w:sz w:val="22"/>
          <w:szCs w:val="22"/>
        </w:rPr>
        <w:t xml:space="preserve">  </w:t>
      </w:r>
      <w:r w:rsidRPr="00986620">
        <w:rPr>
          <w:bCs/>
          <w:sz w:val="22"/>
          <w:szCs w:val="22"/>
        </w:rPr>
        <w:t xml:space="preserve"> </w:t>
      </w:r>
      <w:r w:rsidR="00986620" w:rsidRPr="00986620">
        <w:rPr>
          <w:b/>
          <w:sz w:val="18"/>
          <w:szCs w:val="18"/>
        </w:rPr>
        <w:t>Chwytak</w:t>
      </w:r>
      <w:r w:rsidR="00986620">
        <w:rPr>
          <w:b/>
          <w:sz w:val="18"/>
          <w:szCs w:val="18"/>
        </w:rPr>
        <w:t>a</w:t>
      </w:r>
      <w:r w:rsidR="00986620" w:rsidRPr="00986620">
        <w:rPr>
          <w:b/>
          <w:sz w:val="18"/>
          <w:szCs w:val="18"/>
        </w:rPr>
        <w:t xml:space="preserve"> elektryczn</w:t>
      </w:r>
      <w:r w:rsidR="00986620">
        <w:rPr>
          <w:b/>
          <w:sz w:val="18"/>
          <w:szCs w:val="18"/>
        </w:rPr>
        <w:t>ego</w:t>
      </w:r>
      <w:r w:rsidR="00986620" w:rsidRPr="00986620">
        <w:rPr>
          <w:b/>
          <w:sz w:val="18"/>
          <w:szCs w:val="18"/>
        </w:rPr>
        <w:t>, dwupalczast</w:t>
      </w:r>
      <w:r w:rsidR="00986620">
        <w:rPr>
          <w:b/>
          <w:sz w:val="18"/>
          <w:szCs w:val="18"/>
        </w:rPr>
        <w:t>ego</w:t>
      </w:r>
      <w:r w:rsidR="00986620" w:rsidRPr="00986620">
        <w:rPr>
          <w:b/>
          <w:sz w:val="18"/>
          <w:szCs w:val="18"/>
        </w:rPr>
        <w:t xml:space="preserve"> o ruchu równoległym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3C82AF48" w14:textId="6F039A5D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</w:t>
      </w:r>
      <w:r w:rsidR="00986620">
        <w:rPr>
          <w:bCs/>
          <w:sz w:val="22"/>
          <w:szCs w:val="22"/>
        </w:rPr>
        <w:t xml:space="preserve">  </w:t>
      </w:r>
      <w:r w:rsidR="00986620" w:rsidRPr="00986620">
        <w:rPr>
          <w:b/>
          <w:sz w:val="18"/>
          <w:szCs w:val="18"/>
        </w:rPr>
        <w:t>Kamer</w:t>
      </w:r>
      <w:r w:rsidR="00986620">
        <w:rPr>
          <w:b/>
          <w:sz w:val="18"/>
          <w:szCs w:val="18"/>
        </w:rPr>
        <w:t>y</w:t>
      </w:r>
      <w:r w:rsidR="00986620" w:rsidRPr="00986620">
        <w:rPr>
          <w:b/>
          <w:sz w:val="18"/>
          <w:szCs w:val="18"/>
        </w:rPr>
        <w:t xml:space="preserve"> głębi montowana na robocie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7C8B3D5C" w14:textId="2BD8FA36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</w:t>
      </w:r>
      <w:r w:rsidR="00986620">
        <w:rPr>
          <w:bCs/>
          <w:sz w:val="22"/>
          <w:szCs w:val="22"/>
        </w:rPr>
        <w:t xml:space="preserve">  </w:t>
      </w:r>
      <w:r w:rsidR="00986620" w:rsidRPr="00986620">
        <w:rPr>
          <w:b/>
          <w:sz w:val="18"/>
          <w:szCs w:val="18"/>
        </w:rPr>
        <w:t>Kamer</w:t>
      </w:r>
      <w:r w:rsidR="00986620">
        <w:rPr>
          <w:b/>
          <w:sz w:val="18"/>
          <w:szCs w:val="18"/>
        </w:rPr>
        <w:t>y</w:t>
      </w:r>
      <w:r w:rsidR="00986620" w:rsidRPr="00986620">
        <w:rPr>
          <w:b/>
          <w:sz w:val="18"/>
          <w:szCs w:val="18"/>
        </w:rPr>
        <w:t xml:space="preserve"> głębi montowana nad sceną robota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1D1A3BA6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6F0EB2" w14:textId="77777777" w:rsidR="001A689B" w:rsidRPr="002A16E2" w:rsidRDefault="001A689B" w:rsidP="001A689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938FC4" w14:textId="77777777" w:rsidR="001A689B" w:rsidRPr="002A16E2" w:rsidRDefault="001A689B" w:rsidP="001A689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FF2885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689B" w:rsidRPr="002A16E2" w14:paraId="29A66675" w14:textId="77777777" w:rsidTr="00604C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259C0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9CFA6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79FF64A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82668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A689B" w:rsidRPr="002A16E2" w14:paraId="0BA7D65B" w14:textId="77777777" w:rsidTr="00604C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567F3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1C021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4665D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A689B" w:rsidRPr="002A16E2" w14:paraId="7F6E6B0C" w14:textId="77777777" w:rsidTr="00604CE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708FF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0F15C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81E48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A0DA2B8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8285453" w14:textId="77777777" w:rsidR="001A689B" w:rsidRPr="002A16E2" w:rsidRDefault="001A689B" w:rsidP="001A68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E37A1B6" w14:textId="77777777" w:rsidR="001A689B" w:rsidRPr="002A16E2" w:rsidRDefault="001A689B" w:rsidP="001A689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7438761" w14:textId="77777777" w:rsidR="001A689B" w:rsidRPr="002A16E2" w:rsidRDefault="001A689B" w:rsidP="001A689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4AD59EC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95F89BA" w14:textId="77777777" w:rsidR="001A689B" w:rsidRPr="002A16E2" w:rsidRDefault="001A689B" w:rsidP="001A689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3379FC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EDBBB72" w14:textId="77777777" w:rsidR="001A689B" w:rsidRPr="002A16E2" w:rsidRDefault="001A689B" w:rsidP="001A689B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EB2EAD8" w14:textId="77777777" w:rsidR="001A689B" w:rsidRPr="002A16E2" w:rsidRDefault="001A689B" w:rsidP="001A689B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0E81F90" w14:textId="77777777" w:rsidR="001A689B" w:rsidRPr="00F47191" w:rsidRDefault="001A689B" w:rsidP="001A689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40F888B" w14:textId="77777777" w:rsidR="001A689B" w:rsidRPr="000D2595" w:rsidRDefault="001A689B" w:rsidP="001A689B"/>
    <w:p w14:paraId="747B8B2F" w14:textId="77777777" w:rsidR="00FE545C" w:rsidRPr="001A689B" w:rsidRDefault="00FE545C" w:rsidP="001A689B"/>
    <w:sectPr w:rsidR="00FE545C" w:rsidRPr="001A68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61321" w14:textId="77777777" w:rsidR="00215512" w:rsidRDefault="00215512">
      <w:r>
        <w:separator/>
      </w:r>
    </w:p>
  </w:endnote>
  <w:endnote w:type="continuationSeparator" w:id="0">
    <w:p w14:paraId="109607AD" w14:textId="77777777" w:rsidR="00215512" w:rsidRDefault="0021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CB07" w14:textId="77777777" w:rsidR="0038659A" w:rsidRDefault="00386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0CE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9813C" w14:textId="77777777" w:rsidR="0038659A" w:rsidRDefault="00386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9C053" w14:textId="77777777" w:rsidR="00215512" w:rsidRDefault="00215512">
      <w:r>
        <w:separator/>
      </w:r>
    </w:p>
  </w:footnote>
  <w:footnote w:type="continuationSeparator" w:id="0">
    <w:p w14:paraId="0EAD3060" w14:textId="77777777" w:rsidR="00215512" w:rsidRDefault="00215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16ECB" w14:textId="77777777" w:rsidR="0038659A" w:rsidRDefault="00386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3165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1583A" w14:textId="77777777" w:rsidR="0038659A" w:rsidRDefault="00386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00FB5"/>
    <w:multiLevelType w:val="hybridMultilevel"/>
    <w:tmpl w:val="721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2697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59808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4715975">
    <w:abstractNumId w:val="0"/>
  </w:num>
  <w:num w:numId="4" w16cid:durableId="1885016484">
    <w:abstractNumId w:val="3"/>
  </w:num>
  <w:num w:numId="5" w16cid:durableId="1350566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51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689B"/>
    <w:rsid w:val="001B4238"/>
    <w:rsid w:val="001D4612"/>
    <w:rsid w:val="00207E98"/>
    <w:rsid w:val="00215512"/>
    <w:rsid w:val="002723B0"/>
    <w:rsid w:val="00315A4A"/>
    <w:rsid w:val="0038659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6620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BF88B"/>
  <w15:chartTrackingRefBased/>
  <w15:docId w15:val="{6A9D7E2A-143F-4D72-A647-407E23620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89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668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2024-02-08T10:34:00Z</dcterms:created>
  <dcterms:modified xsi:type="dcterms:W3CDTF">2024-02-08T10:53:00Z</dcterms:modified>
</cp:coreProperties>
</file>