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35F8D" w14:textId="77777777" w:rsidR="005114C4" w:rsidRDefault="005114C4" w:rsidP="005114C4">
      <w:pPr>
        <w:pStyle w:val="Nagwek"/>
        <w:rPr>
          <w:rFonts w:ascii="Times New Roman" w:hAnsi="Times New Roman"/>
        </w:rPr>
      </w:pPr>
    </w:p>
    <w:p w14:paraId="3B159870" w14:textId="08B2EA39" w:rsidR="005114C4" w:rsidRPr="00DC7E52" w:rsidRDefault="005114C4" w:rsidP="005114C4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59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</w:p>
    <w:p w14:paraId="4685D009" w14:textId="77777777" w:rsidR="005114C4" w:rsidRPr="00DC7E52" w:rsidRDefault="005114C4" w:rsidP="005114C4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168AD0D3" w14:textId="77777777" w:rsidR="005114C4" w:rsidRPr="00DC7E52" w:rsidRDefault="005114C4" w:rsidP="005114C4">
      <w:pPr>
        <w:jc w:val="center"/>
        <w:rPr>
          <w:rFonts w:ascii="Times New Roman" w:hAnsi="Times New Roman"/>
          <w:b/>
        </w:rPr>
      </w:pPr>
    </w:p>
    <w:p w14:paraId="6679E32D" w14:textId="77777777" w:rsidR="005114C4" w:rsidRPr="00DC7E52" w:rsidRDefault="005114C4" w:rsidP="005114C4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6D0D1BD9" w14:textId="77777777" w:rsidR="005114C4" w:rsidRPr="00DC7E52" w:rsidRDefault="005114C4" w:rsidP="005114C4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2AF24041" w14:textId="77777777" w:rsidR="005114C4" w:rsidRPr="00DC7E52" w:rsidRDefault="005114C4" w:rsidP="005114C4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2A97D129" w14:textId="77777777" w:rsidR="005114C4" w:rsidRPr="00DC7E52" w:rsidRDefault="005114C4" w:rsidP="005114C4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1D3FD9AE" w14:textId="7F17E252" w:rsidR="005114C4" w:rsidRPr="00DC7E52" w:rsidRDefault="00CB3519" w:rsidP="005114C4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CB3519">
        <w:rPr>
          <w:b/>
        </w:rPr>
        <w:t>Dostawa stanowiska z robotem współpracującym na potrzeby Laboratorium Robotyki CDSI</w:t>
      </w:r>
      <w:r w:rsidR="005114C4" w:rsidRPr="00DC7E52">
        <w:rPr>
          <w:rFonts w:ascii="Times New Roman" w:hAnsi="Times New Roman"/>
          <w:b/>
        </w:rPr>
        <w:t xml:space="preserve">, nr sprawy: </w:t>
      </w:r>
      <w:r w:rsidR="005114C4">
        <w:rPr>
          <w:rFonts w:ascii="Times New Roman" w:hAnsi="Times New Roman"/>
          <w:b/>
        </w:rPr>
        <w:t>DE</w:t>
      </w:r>
      <w:r w:rsidR="005114C4" w:rsidRPr="00DC7E52">
        <w:rPr>
          <w:rFonts w:ascii="Times New Roman" w:hAnsi="Times New Roman"/>
          <w:b/>
        </w:rPr>
        <w:t>-</w:t>
      </w:r>
      <w:r w:rsidR="005114C4">
        <w:rPr>
          <w:rFonts w:ascii="Times New Roman" w:hAnsi="Times New Roman"/>
          <w:b/>
        </w:rPr>
        <w:t>d</w:t>
      </w:r>
      <w:r w:rsidR="005114C4" w:rsidRPr="00DC7E52">
        <w:rPr>
          <w:rFonts w:ascii="Times New Roman" w:hAnsi="Times New Roman"/>
          <w:b/>
        </w:rPr>
        <w:t>zp.272-</w:t>
      </w:r>
      <w:r w:rsidR="005114C4">
        <w:rPr>
          <w:rFonts w:ascii="Times New Roman" w:hAnsi="Times New Roman"/>
          <w:b/>
        </w:rPr>
        <w:t>59</w:t>
      </w:r>
      <w:r w:rsidR="005114C4" w:rsidRPr="00DC7E52">
        <w:rPr>
          <w:rFonts w:ascii="Times New Roman" w:hAnsi="Times New Roman"/>
          <w:b/>
        </w:rPr>
        <w:t>/2</w:t>
      </w:r>
      <w:r w:rsidR="005114C4">
        <w:rPr>
          <w:rFonts w:ascii="Times New Roman" w:hAnsi="Times New Roman"/>
          <w:b/>
        </w:rPr>
        <w:t>4</w:t>
      </w:r>
      <w:r w:rsidR="005114C4" w:rsidRPr="00DC7E52">
        <w:rPr>
          <w:rFonts w:ascii="Times New Roman" w:hAnsi="Times New Roman"/>
          <w:b/>
          <w:bCs/>
          <w:iCs/>
        </w:rPr>
        <w:t xml:space="preserve">, </w:t>
      </w:r>
      <w:r w:rsidR="005114C4" w:rsidRPr="00DC7E52">
        <w:rPr>
          <w:rFonts w:ascii="Times New Roman" w:hAnsi="Times New Roman"/>
        </w:rPr>
        <w:t xml:space="preserve">prowadzonego przez Akademię Górniczo-Hutniczą w Krakowie, </w:t>
      </w:r>
    </w:p>
    <w:p w14:paraId="358E9C23" w14:textId="77777777" w:rsidR="005114C4" w:rsidRPr="00DC7E52" w:rsidRDefault="005114C4" w:rsidP="005114C4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B08BFD6" w14:textId="77777777" w:rsidR="005114C4" w:rsidRPr="00DC7E52" w:rsidRDefault="005114C4" w:rsidP="005114C4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59B43567" w14:textId="77777777" w:rsidR="005114C4" w:rsidRPr="00DC7E52" w:rsidRDefault="005114C4" w:rsidP="005114C4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7171A740" w14:textId="77777777" w:rsidR="005114C4" w:rsidRPr="00DC7E52" w:rsidRDefault="005114C4" w:rsidP="005114C4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302A459A" w14:textId="77777777" w:rsidR="005114C4" w:rsidRPr="00DC7E52" w:rsidRDefault="005114C4" w:rsidP="005114C4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60BCE874" w14:textId="77777777" w:rsidR="005114C4" w:rsidRPr="00DC7E52" w:rsidRDefault="005114C4" w:rsidP="005114C4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114C4" w:rsidRPr="00DC7E52" w14:paraId="03887BFD" w14:textId="77777777" w:rsidTr="00BF1D6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E9D3B" w14:textId="77777777" w:rsidR="005114C4" w:rsidRPr="00DC7E52" w:rsidRDefault="005114C4" w:rsidP="00BF1D6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2BA45" w14:textId="77777777" w:rsidR="005114C4" w:rsidRPr="00DC7E52" w:rsidRDefault="005114C4" w:rsidP="00BF1D6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0E119" w14:textId="77777777" w:rsidR="005114C4" w:rsidRPr="00DC7E52" w:rsidRDefault="005114C4" w:rsidP="00BF1D6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5114C4" w:rsidRPr="00DC7E52" w14:paraId="5B2C1805" w14:textId="77777777" w:rsidTr="00BF1D6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94EC9" w14:textId="77777777" w:rsidR="005114C4" w:rsidRPr="00DC7E52" w:rsidRDefault="005114C4" w:rsidP="00BF1D6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3F7F" w14:textId="77777777" w:rsidR="005114C4" w:rsidRPr="00DC7E52" w:rsidRDefault="005114C4" w:rsidP="00BF1D6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DA1B" w14:textId="77777777" w:rsidR="005114C4" w:rsidRPr="00DC7E52" w:rsidRDefault="005114C4" w:rsidP="00BF1D6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114C4" w:rsidRPr="00DC7E52" w14:paraId="45BB9C12" w14:textId="77777777" w:rsidTr="00BF1D6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26C54" w14:textId="77777777" w:rsidR="005114C4" w:rsidRPr="00DC7E52" w:rsidRDefault="005114C4" w:rsidP="00BF1D6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2BDAB" w14:textId="77777777" w:rsidR="005114C4" w:rsidRPr="00DC7E52" w:rsidRDefault="005114C4" w:rsidP="00BF1D6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F2DB" w14:textId="77777777" w:rsidR="005114C4" w:rsidRPr="00DC7E52" w:rsidRDefault="005114C4" w:rsidP="00BF1D6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114C4" w:rsidRPr="00DC7E52" w14:paraId="39C45F10" w14:textId="77777777" w:rsidTr="00BF1D6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F2738" w14:textId="77777777" w:rsidR="005114C4" w:rsidRPr="00DC7E52" w:rsidRDefault="005114C4" w:rsidP="00BF1D6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07086" w14:textId="77777777" w:rsidR="005114C4" w:rsidRPr="00DC7E52" w:rsidRDefault="005114C4" w:rsidP="00BF1D6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B513" w14:textId="77777777" w:rsidR="005114C4" w:rsidRPr="00DC7E52" w:rsidRDefault="005114C4" w:rsidP="00BF1D6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3D7FB564" w14:textId="77777777" w:rsidR="005114C4" w:rsidRPr="00DC7E52" w:rsidRDefault="005114C4" w:rsidP="005114C4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675E893A" w14:textId="77777777" w:rsidR="005114C4" w:rsidRPr="00DC7E52" w:rsidRDefault="005114C4" w:rsidP="005114C4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30C37659" w14:textId="77777777" w:rsidR="005114C4" w:rsidRPr="00DC7E52" w:rsidRDefault="005114C4" w:rsidP="005114C4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55A00CF9" w14:textId="77777777" w:rsidR="005114C4" w:rsidRPr="00DC7E52" w:rsidRDefault="005114C4" w:rsidP="005114C4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781E81B9" w14:textId="77777777" w:rsidR="005114C4" w:rsidRPr="00DC7E52" w:rsidRDefault="005114C4" w:rsidP="005114C4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45638B2C" w14:textId="77777777" w:rsidR="005114C4" w:rsidRPr="00DC7E52" w:rsidRDefault="005114C4" w:rsidP="005114C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16DEDF4B" w14:textId="77777777" w:rsidR="005114C4" w:rsidRPr="00DC7E52" w:rsidRDefault="005114C4" w:rsidP="005114C4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7F28FE95" w14:textId="77777777" w:rsidR="005114C4" w:rsidRPr="00DC7E52" w:rsidRDefault="005114C4" w:rsidP="005114C4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62BB9F20" w14:textId="77777777" w:rsidR="005114C4" w:rsidRPr="00DC7E52" w:rsidRDefault="005114C4" w:rsidP="005114C4">
      <w:pPr>
        <w:rPr>
          <w:rFonts w:ascii="Times New Roman" w:hAnsi="Times New Roman"/>
        </w:rPr>
      </w:pPr>
    </w:p>
    <w:p w14:paraId="52D47859" w14:textId="77777777" w:rsidR="005114C4" w:rsidRPr="00DC7E52" w:rsidRDefault="005114C4" w:rsidP="005114C4">
      <w:pPr>
        <w:rPr>
          <w:rFonts w:ascii="Times New Roman" w:hAnsi="Times New Roman"/>
        </w:rPr>
      </w:pPr>
    </w:p>
    <w:p w14:paraId="3C19D37C" w14:textId="77777777" w:rsidR="005114C4" w:rsidRPr="009508B4" w:rsidRDefault="005114C4" w:rsidP="005114C4"/>
    <w:p w14:paraId="45D31E21" w14:textId="77777777" w:rsidR="005114C4" w:rsidRPr="006B41DD" w:rsidRDefault="005114C4" w:rsidP="005114C4"/>
    <w:p w14:paraId="4F37A8E9" w14:textId="77777777" w:rsidR="005114C4" w:rsidRPr="009B4FF9" w:rsidRDefault="005114C4" w:rsidP="005114C4"/>
    <w:p w14:paraId="2557D314" w14:textId="77777777" w:rsidR="005114C4" w:rsidRPr="009F485C" w:rsidRDefault="005114C4" w:rsidP="005114C4"/>
    <w:p w14:paraId="35497757" w14:textId="77777777" w:rsidR="005114C4" w:rsidRPr="00DC67FD" w:rsidRDefault="005114C4" w:rsidP="005114C4"/>
    <w:p w14:paraId="5E740C9C" w14:textId="77777777" w:rsidR="005114C4" w:rsidRPr="00980A9E" w:rsidRDefault="005114C4" w:rsidP="005114C4"/>
    <w:p w14:paraId="2514ABDE" w14:textId="77777777" w:rsidR="005114C4" w:rsidRPr="004362D4" w:rsidRDefault="005114C4" w:rsidP="005114C4"/>
    <w:p w14:paraId="25122C68" w14:textId="77777777" w:rsidR="005114C4" w:rsidRPr="00346A22" w:rsidRDefault="005114C4" w:rsidP="005114C4"/>
    <w:p w14:paraId="0B527C21" w14:textId="46182DF0" w:rsidR="00106AC7" w:rsidRPr="005114C4" w:rsidRDefault="00106AC7" w:rsidP="005114C4"/>
    <w:sectPr w:rsidR="00106AC7" w:rsidRPr="005114C4" w:rsidSect="00AA2D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24306" w14:textId="77777777" w:rsidR="00AA2DE6" w:rsidRDefault="00AA2DE6">
      <w:r>
        <w:separator/>
      </w:r>
    </w:p>
  </w:endnote>
  <w:endnote w:type="continuationSeparator" w:id="0">
    <w:p w14:paraId="799447B3" w14:textId="77777777" w:rsidR="00AA2DE6" w:rsidRDefault="00AA2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C48B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6E32E7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BB1F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9B70269" w14:textId="77777777" w:rsidR="00336EEB" w:rsidRDefault="00CB3519" w:rsidP="00336EEB">
    <w:pPr>
      <w:pStyle w:val="Stopka"/>
      <w:tabs>
        <w:tab w:val="clear" w:pos="4536"/>
      </w:tabs>
      <w:jc w:val="center"/>
    </w:pPr>
    <w:r>
      <w:rPr>
        <w:noProof/>
      </w:rPr>
      <w:pict w14:anchorId="76CED983">
        <v:line id="_x0000_s1025" style="position:absolute;left:0;text-align:left;z-index:251657728" from="-3.85pt,8.7pt" to="455.15pt,8.7pt"/>
      </w:pict>
    </w:r>
  </w:p>
  <w:p w14:paraId="6CE43A07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7EA35" w14:textId="77777777" w:rsidR="004673C7" w:rsidRDefault="004673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55634" w14:textId="77777777" w:rsidR="00AA2DE6" w:rsidRDefault="00AA2DE6">
      <w:r>
        <w:separator/>
      </w:r>
    </w:p>
  </w:footnote>
  <w:footnote w:type="continuationSeparator" w:id="0">
    <w:p w14:paraId="7C4247B3" w14:textId="77777777" w:rsidR="00AA2DE6" w:rsidRDefault="00AA2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A2E5A" w14:textId="77777777" w:rsidR="004673C7" w:rsidRDefault="004673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D6FF5" w14:textId="77777777" w:rsidR="004673C7" w:rsidRDefault="004673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133D8" w14:textId="77777777" w:rsidR="004673C7" w:rsidRDefault="004673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37965198">
    <w:abstractNumId w:val="14"/>
  </w:num>
  <w:num w:numId="2" w16cid:durableId="2144540052">
    <w:abstractNumId w:val="0"/>
  </w:num>
  <w:num w:numId="3" w16cid:durableId="138232852">
    <w:abstractNumId w:val="12"/>
  </w:num>
  <w:num w:numId="4" w16cid:durableId="1804615901">
    <w:abstractNumId w:val="8"/>
  </w:num>
  <w:num w:numId="5" w16cid:durableId="572817380">
    <w:abstractNumId w:val="7"/>
  </w:num>
  <w:num w:numId="6" w16cid:durableId="362949201">
    <w:abstractNumId w:val="1"/>
  </w:num>
  <w:num w:numId="7" w16cid:durableId="562376685">
    <w:abstractNumId w:val="6"/>
  </w:num>
  <w:num w:numId="8" w16cid:durableId="1113982243">
    <w:abstractNumId w:val="3"/>
  </w:num>
  <w:num w:numId="9" w16cid:durableId="937131961">
    <w:abstractNumId w:val="2"/>
  </w:num>
  <w:num w:numId="10" w16cid:durableId="556475115">
    <w:abstractNumId w:val="5"/>
  </w:num>
  <w:num w:numId="11" w16cid:durableId="1001929786">
    <w:abstractNumId w:val="11"/>
  </w:num>
  <w:num w:numId="12" w16cid:durableId="939141256">
    <w:abstractNumId w:val="4"/>
  </w:num>
  <w:num w:numId="13" w16cid:durableId="880171824">
    <w:abstractNumId w:val="10"/>
  </w:num>
  <w:num w:numId="14" w16cid:durableId="2142769425">
    <w:abstractNumId w:val="13"/>
  </w:num>
  <w:num w:numId="15" w16cid:durableId="1264338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2DE6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673C7"/>
    <w:rsid w:val="004704CB"/>
    <w:rsid w:val="004C55DE"/>
    <w:rsid w:val="004D5C77"/>
    <w:rsid w:val="005114C4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A2DE6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351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D70512"/>
  <w15:chartTrackingRefBased/>
  <w15:docId w15:val="{C06B0919-F86B-4FE6-AB8B-943273508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114C4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5114C4"/>
  </w:style>
  <w:style w:type="paragraph" w:styleId="Akapitzlist">
    <w:name w:val="List Paragraph"/>
    <w:basedOn w:val="Normalny"/>
    <w:uiPriority w:val="34"/>
    <w:qFormat/>
    <w:rsid w:val="005114C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341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2024-02-08T11:40:00Z</dcterms:created>
  <dcterms:modified xsi:type="dcterms:W3CDTF">2024-02-08T11:40:00Z</dcterms:modified>
</cp:coreProperties>
</file>