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48351" w14:textId="77777777" w:rsidR="00CF7835" w:rsidRPr="007E36BD" w:rsidRDefault="004C661A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E36BD">
        <w:rPr>
          <w:rFonts w:ascii="Arial Narrow" w:hAnsi="Arial Narrow" w:cs="Arial"/>
          <w:sz w:val="22"/>
          <w:szCs w:val="22"/>
        </w:rPr>
        <w:t>Bydgoszcz</w:t>
      </w:r>
      <w:r w:rsidR="00CF7835" w:rsidRPr="007E36BD">
        <w:rPr>
          <w:rFonts w:ascii="Arial Narrow" w:hAnsi="Arial Narrow" w:cs="Arial"/>
          <w:sz w:val="22"/>
          <w:szCs w:val="22"/>
        </w:rPr>
        <w:t xml:space="preserve"> dnia: </w:t>
      </w:r>
      <w:r w:rsidRPr="007E36BD">
        <w:rPr>
          <w:rFonts w:ascii="Arial Narrow" w:hAnsi="Arial Narrow" w:cs="Arial"/>
          <w:sz w:val="22"/>
          <w:szCs w:val="22"/>
        </w:rPr>
        <w:t>2024-02-20</w:t>
      </w:r>
    </w:p>
    <w:p w14:paraId="68AE8C18" w14:textId="77777777" w:rsidR="00CF7835" w:rsidRPr="007E36BD" w:rsidRDefault="004C661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E36B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B41747A" w14:textId="77777777" w:rsidR="00CF7835" w:rsidRPr="007E36BD" w:rsidRDefault="004C661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E36BD">
        <w:rPr>
          <w:rFonts w:ascii="Arial Narrow" w:hAnsi="Arial Narrow" w:cs="Arial"/>
          <w:sz w:val="22"/>
          <w:szCs w:val="22"/>
        </w:rPr>
        <w:t>Powstańców Warszawy</w:t>
      </w:r>
      <w:r w:rsidR="00CF7835" w:rsidRPr="007E36BD">
        <w:rPr>
          <w:rFonts w:ascii="Arial Narrow" w:hAnsi="Arial Narrow" w:cs="Arial"/>
          <w:sz w:val="22"/>
          <w:szCs w:val="22"/>
        </w:rPr>
        <w:t xml:space="preserve"> </w:t>
      </w:r>
      <w:r w:rsidRPr="007E36BD">
        <w:rPr>
          <w:rFonts w:ascii="Arial Narrow" w:hAnsi="Arial Narrow" w:cs="Arial"/>
          <w:sz w:val="22"/>
          <w:szCs w:val="22"/>
        </w:rPr>
        <w:t>5</w:t>
      </w:r>
    </w:p>
    <w:p w14:paraId="691E142E" w14:textId="77777777" w:rsidR="00CF7835" w:rsidRPr="007E36BD" w:rsidRDefault="004C661A" w:rsidP="00CF7835">
      <w:pPr>
        <w:rPr>
          <w:rFonts w:ascii="Arial Narrow" w:hAnsi="Arial Narrow" w:cs="Arial"/>
          <w:sz w:val="22"/>
          <w:szCs w:val="22"/>
        </w:rPr>
      </w:pPr>
      <w:r w:rsidRPr="007E36BD">
        <w:rPr>
          <w:rFonts w:ascii="Arial Narrow" w:hAnsi="Arial Narrow" w:cs="Arial"/>
          <w:sz w:val="22"/>
          <w:szCs w:val="22"/>
        </w:rPr>
        <w:t>85-681</w:t>
      </w:r>
      <w:r w:rsidR="00CF7835" w:rsidRPr="007E36BD">
        <w:rPr>
          <w:rFonts w:ascii="Arial Narrow" w:hAnsi="Arial Narrow" w:cs="Arial"/>
          <w:sz w:val="22"/>
          <w:szCs w:val="22"/>
        </w:rPr>
        <w:t xml:space="preserve"> </w:t>
      </w:r>
      <w:r w:rsidRPr="007E36BD">
        <w:rPr>
          <w:rFonts w:ascii="Arial Narrow" w:hAnsi="Arial Narrow" w:cs="Arial"/>
          <w:sz w:val="22"/>
          <w:szCs w:val="22"/>
        </w:rPr>
        <w:t>Bydgoszcz</w:t>
      </w:r>
    </w:p>
    <w:p w14:paraId="0C8702FF" w14:textId="5811DA0A" w:rsidR="00CF7835" w:rsidRPr="007E36BD" w:rsidRDefault="00CF7835" w:rsidP="00CF7835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E36BD" w14:paraId="0CD4F20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8AAB28" w14:textId="77777777" w:rsidR="00CF7835" w:rsidRPr="007E36B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906F89">
              <w:rPr>
                <w:rFonts w:ascii="Arial Narrow" w:hAnsi="Arial Narrow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79058B39" w14:textId="77777777" w:rsidR="00CF7835" w:rsidRPr="007E36BD" w:rsidRDefault="00CF7835" w:rsidP="007E36BD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E36B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E36B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E36B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E36BD" w14:paraId="51670D77" w14:textId="77777777" w:rsidTr="000C1C6D">
        <w:tc>
          <w:tcPr>
            <w:tcW w:w="2269" w:type="dxa"/>
            <w:shd w:val="clear" w:color="auto" w:fill="auto"/>
          </w:tcPr>
          <w:p w14:paraId="64BB0A0F" w14:textId="77777777" w:rsidR="00CF7835" w:rsidRPr="007E36B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36B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7DC121" w14:textId="77777777" w:rsidR="00CF7835" w:rsidRPr="007E36BD" w:rsidRDefault="004C661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36BD">
              <w:rPr>
                <w:rFonts w:ascii="Arial Narrow" w:hAnsi="Arial Narrow" w:cs="Arial"/>
                <w:bCs/>
                <w:sz w:val="22"/>
                <w:szCs w:val="22"/>
              </w:rPr>
              <w:t>Usługi napraw sterylizatorów, myjni, automatów myjąco-dezynfekujących oraz szaf endoskopowych</w:t>
            </w:r>
            <w:r w:rsidR="00CF7835" w:rsidRPr="007E36B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C661A" w:rsidRPr="007E36BD" w14:paraId="76969B0A" w14:textId="77777777" w:rsidTr="00B0765C">
        <w:tc>
          <w:tcPr>
            <w:tcW w:w="2269" w:type="dxa"/>
            <w:shd w:val="clear" w:color="auto" w:fill="auto"/>
          </w:tcPr>
          <w:p w14:paraId="797C7F72" w14:textId="77777777" w:rsidR="004C661A" w:rsidRPr="007E36BD" w:rsidRDefault="004C661A" w:rsidP="00B076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36B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3223DD" w14:textId="77777777" w:rsidR="004C661A" w:rsidRPr="007E36BD" w:rsidRDefault="004C661A" w:rsidP="00B076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36BD">
              <w:rPr>
                <w:rFonts w:ascii="Arial Narrow" w:hAnsi="Arial Narrow" w:cs="Arial"/>
                <w:bCs/>
                <w:sz w:val="22"/>
                <w:szCs w:val="22"/>
              </w:rPr>
              <w:t>25/2024</w:t>
            </w:r>
          </w:p>
        </w:tc>
      </w:tr>
    </w:tbl>
    <w:p w14:paraId="0AC6D2F6" w14:textId="77777777" w:rsidR="00D665F5" w:rsidRPr="007E36B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7E36B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7E36BD">
        <w:rPr>
          <w:rFonts w:ascii="Arial Narrow" w:hAnsi="Arial Narrow" w:cs="Arial"/>
          <w:sz w:val="22"/>
          <w:szCs w:val="22"/>
        </w:rPr>
        <w:t>2</w:t>
      </w:r>
      <w:r w:rsidRPr="007E36BD">
        <w:rPr>
          <w:rFonts w:ascii="Arial Narrow" w:hAnsi="Arial Narrow" w:cs="Arial"/>
          <w:sz w:val="22"/>
          <w:szCs w:val="22"/>
        </w:rPr>
        <w:t xml:space="preserve"> ust. 5 </w:t>
      </w:r>
      <w:r w:rsidRPr="007E36BD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7E36BD">
        <w:rPr>
          <w:rFonts w:ascii="Arial Narrow" w:hAnsi="Arial Narrow" w:cs="Arial"/>
          <w:sz w:val="22"/>
          <w:szCs w:val="22"/>
        </w:rPr>
        <w:t xml:space="preserve"> </w:t>
      </w:r>
      <w:r w:rsidR="004C661A" w:rsidRPr="007E36BD">
        <w:rPr>
          <w:rFonts w:ascii="Arial Narrow" w:hAnsi="Arial Narrow" w:cs="Arial"/>
          <w:sz w:val="22"/>
          <w:szCs w:val="22"/>
        </w:rPr>
        <w:t>(</w:t>
      </w:r>
      <w:proofErr w:type="spellStart"/>
      <w:r w:rsidR="004C661A" w:rsidRPr="007E36BD">
        <w:rPr>
          <w:rFonts w:ascii="Arial Narrow" w:hAnsi="Arial Narrow" w:cs="Arial"/>
          <w:sz w:val="22"/>
          <w:szCs w:val="22"/>
        </w:rPr>
        <w:t>t.j</w:t>
      </w:r>
      <w:proofErr w:type="spellEnd"/>
      <w:r w:rsidR="004C661A" w:rsidRPr="007E36BD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7E36BD">
        <w:rPr>
          <w:rFonts w:ascii="Arial Narrow" w:hAnsi="Arial Narrow" w:cs="Arial"/>
          <w:sz w:val="22"/>
          <w:szCs w:val="22"/>
        </w:rPr>
        <w:t xml:space="preserve"> </w:t>
      </w:r>
      <w:r w:rsidRPr="007E36BD">
        <w:rPr>
          <w:rFonts w:ascii="Arial Narrow" w:hAnsi="Arial Narrow" w:cs="Arial"/>
          <w:sz w:val="22"/>
          <w:szCs w:val="22"/>
        </w:rPr>
        <w:t>udostępnia</w:t>
      </w:r>
      <w:r w:rsidR="00F95C33" w:rsidRPr="007E36BD">
        <w:rPr>
          <w:rFonts w:ascii="Arial Narrow" w:hAnsi="Arial Narrow" w:cs="Arial"/>
          <w:sz w:val="22"/>
          <w:szCs w:val="22"/>
        </w:rPr>
        <w:t xml:space="preserve"> </w:t>
      </w:r>
      <w:r w:rsidR="004C7E9B" w:rsidRPr="007E36BD">
        <w:rPr>
          <w:rFonts w:ascii="Arial Narrow" w:hAnsi="Arial Narrow" w:cs="Arial"/>
          <w:sz w:val="22"/>
          <w:szCs w:val="22"/>
        </w:rPr>
        <w:t>informacj</w:t>
      </w:r>
      <w:r w:rsidR="00577BC6" w:rsidRPr="007E36BD">
        <w:rPr>
          <w:rFonts w:ascii="Arial Narrow" w:hAnsi="Arial Narrow" w:cs="Arial"/>
          <w:sz w:val="22"/>
          <w:szCs w:val="22"/>
        </w:rPr>
        <w:t>ę</w:t>
      </w:r>
      <w:r w:rsidR="00035488" w:rsidRPr="007E36B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E36BD">
        <w:rPr>
          <w:rFonts w:ascii="Arial Narrow" w:hAnsi="Arial Narrow" w:cs="Arial"/>
          <w:sz w:val="22"/>
          <w:szCs w:val="22"/>
        </w:rPr>
        <w:t>.</w:t>
      </w:r>
    </w:p>
    <w:p w14:paraId="5182AC10" w14:textId="76668C5C" w:rsidR="007E36BD" w:rsidRPr="007E36BD" w:rsidRDefault="007E36BD" w:rsidP="00B0765C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E36BD">
        <w:rPr>
          <w:rFonts w:ascii="Arial Narrow" w:hAnsi="Arial Narrow" w:cs="Arial"/>
          <w:sz w:val="22"/>
          <w:szCs w:val="22"/>
        </w:rPr>
        <w:t xml:space="preserve">Otwarcie ofert odbyło się w dniu </w:t>
      </w:r>
      <w:r w:rsidRPr="007E36BD">
        <w:rPr>
          <w:rFonts w:ascii="Arial Narrow" w:hAnsi="Arial Narrow" w:cs="Arial"/>
          <w:sz w:val="22"/>
          <w:szCs w:val="22"/>
        </w:rPr>
        <w:t>20</w:t>
      </w:r>
      <w:r w:rsidRPr="007E36BD">
        <w:rPr>
          <w:rFonts w:ascii="Arial Narrow" w:hAnsi="Arial Narrow" w:cs="Arial"/>
          <w:sz w:val="22"/>
          <w:szCs w:val="22"/>
        </w:rPr>
        <w:t>/02/2024 r. o godz. 08:</w:t>
      </w:r>
      <w:r w:rsidRPr="007E36BD">
        <w:rPr>
          <w:rFonts w:ascii="Arial Narrow" w:hAnsi="Arial Narrow" w:cs="Arial"/>
          <w:sz w:val="22"/>
          <w:szCs w:val="22"/>
        </w:rPr>
        <w:t>15.</w:t>
      </w:r>
    </w:p>
    <w:p w14:paraId="00CF79A3" w14:textId="3516AF02" w:rsidR="007E36BD" w:rsidRPr="007E36BD" w:rsidRDefault="007E36BD" w:rsidP="00B0765C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E36BD">
        <w:rPr>
          <w:rFonts w:ascii="Arial Narrow" w:hAnsi="Arial Narrow" w:cs="Arial"/>
          <w:sz w:val="22"/>
          <w:szCs w:val="22"/>
        </w:rPr>
        <w:t xml:space="preserve">Kwota, jaką Zamawiający zamierza przeznaczyć na sfinansowanie zamówienia wynosi: </w:t>
      </w:r>
      <w:r w:rsidRPr="007E36BD">
        <w:rPr>
          <w:rFonts w:ascii="Arial Narrow" w:hAnsi="Arial Narrow" w:cs="Arial"/>
          <w:sz w:val="22"/>
          <w:szCs w:val="22"/>
        </w:rPr>
        <w:t>150</w:t>
      </w:r>
      <w:r w:rsidRPr="007E36BD">
        <w:rPr>
          <w:rFonts w:ascii="Arial Narrow" w:hAnsi="Arial Narrow" w:cs="Arial"/>
          <w:sz w:val="22"/>
          <w:szCs w:val="22"/>
        </w:rPr>
        <w:t> 000,00 zł brutto.</w:t>
      </w:r>
    </w:p>
    <w:p w14:paraId="327A0668" w14:textId="77777777" w:rsidR="007E36BD" w:rsidRPr="007E36BD" w:rsidRDefault="007E36BD" w:rsidP="007E36BD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E36BD">
        <w:rPr>
          <w:rFonts w:ascii="Arial Narrow" w:hAnsi="Arial Narrow" w:cs="Arial"/>
          <w:sz w:val="22"/>
          <w:szCs w:val="22"/>
        </w:rPr>
        <w:t>W wyznaczonym terminie oferty złożyli następujący Wykonawcy:</w:t>
      </w:r>
    </w:p>
    <w:tbl>
      <w:tblPr>
        <w:tblW w:w="519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1579"/>
        <w:gridCol w:w="1595"/>
        <w:gridCol w:w="2150"/>
        <w:gridCol w:w="1917"/>
        <w:gridCol w:w="1636"/>
      </w:tblGrid>
      <w:tr w:rsidR="00B84D0C" w:rsidRPr="007E36BD" w14:paraId="5DFCA7B6" w14:textId="4EDEC5DD" w:rsidTr="00906F89">
        <w:tc>
          <w:tcPr>
            <w:tcW w:w="396" w:type="pct"/>
            <w:shd w:val="clear" w:color="auto" w:fill="F2F2F2"/>
            <w:vAlign w:val="center"/>
          </w:tcPr>
          <w:p w14:paraId="437170A0" w14:textId="77777777" w:rsidR="00B84D0C" w:rsidRPr="007E36BD" w:rsidRDefault="00B84D0C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>Oferta nr</w:t>
            </w:r>
          </w:p>
        </w:tc>
        <w:tc>
          <w:tcPr>
            <w:tcW w:w="854" w:type="pct"/>
            <w:shd w:val="clear" w:color="auto" w:fill="F2F2F2"/>
            <w:vAlign w:val="center"/>
          </w:tcPr>
          <w:p w14:paraId="71FA84B6" w14:textId="77777777" w:rsidR="00B84D0C" w:rsidRPr="007E36BD" w:rsidRDefault="00B84D0C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688" w:type="pct"/>
            <w:shd w:val="clear" w:color="auto" w:fill="F2F2F2"/>
            <w:vAlign w:val="center"/>
          </w:tcPr>
          <w:p w14:paraId="32C22B1C" w14:textId="5AC8F36A" w:rsidR="00B84D0C" w:rsidRPr="007E36BD" w:rsidRDefault="00B84D0C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>Kwota netto roboczogodziny</w:t>
            </w:r>
          </w:p>
        </w:tc>
        <w:tc>
          <w:tcPr>
            <w:tcW w:w="1150" w:type="pct"/>
            <w:shd w:val="clear" w:color="auto" w:fill="F2F2F2"/>
          </w:tcPr>
          <w:p w14:paraId="53597FAF" w14:textId="7CE74882" w:rsidR="00B84D0C" w:rsidRPr="007E36BD" w:rsidRDefault="00B84D0C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 xml:space="preserve">Zryczałtowana stawka dojazdu </w:t>
            </w:r>
            <w:r w:rsidR="007E36BD">
              <w:rPr>
                <w:rFonts w:ascii="Arial Narrow" w:hAnsi="Arial Narrow" w:cs="Arial"/>
                <w:sz w:val="24"/>
                <w:szCs w:val="24"/>
              </w:rPr>
              <w:t>brutto</w:t>
            </w:r>
          </w:p>
        </w:tc>
        <w:tc>
          <w:tcPr>
            <w:tcW w:w="1029" w:type="pct"/>
            <w:shd w:val="clear" w:color="auto" w:fill="F2F2F2"/>
          </w:tcPr>
          <w:p w14:paraId="2B843298" w14:textId="3E5BC6B8" w:rsidR="00B84D0C" w:rsidRPr="007E36BD" w:rsidRDefault="00B84D0C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>Kwota brutto roboczogodziny</w:t>
            </w:r>
          </w:p>
        </w:tc>
        <w:tc>
          <w:tcPr>
            <w:tcW w:w="883" w:type="pct"/>
            <w:shd w:val="clear" w:color="auto" w:fill="F2F2F2"/>
          </w:tcPr>
          <w:p w14:paraId="0995B8C7" w14:textId="7F48BBF1" w:rsidR="00B84D0C" w:rsidRPr="007E36BD" w:rsidRDefault="007E36BD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Cena brutto oferty</w:t>
            </w:r>
          </w:p>
        </w:tc>
      </w:tr>
      <w:tr w:rsidR="00B84D0C" w:rsidRPr="007E36BD" w14:paraId="397024BE" w14:textId="4FDE6FAD" w:rsidTr="00906F89">
        <w:tc>
          <w:tcPr>
            <w:tcW w:w="396" w:type="pct"/>
            <w:shd w:val="clear" w:color="auto" w:fill="auto"/>
            <w:vAlign w:val="center"/>
          </w:tcPr>
          <w:p w14:paraId="40BAE974" w14:textId="77777777" w:rsidR="00B84D0C" w:rsidRPr="007E36BD" w:rsidRDefault="00B84D0C" w:rsidP="00B0765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54" w:type="pct"/>
            <w:shd w:val="clear" w:color="auto" w:fill="auto"/>
          </w:tcPr>
          <w:p w14:paraId="5D9AD60A" w14:textId="77777777" w:rsidR="00B84D0C" w:rsidRPr="007E36BD" w:rsidRDefault="00B84D0C" w:rsidP="00B0765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E36BD">
              <w:rPr>
                <w:rFonts w:ascii="Arial Narrow" w:hAnsi="Arial Narrow" w:cs="Arial"/>
                <w:sz w:val="24"/>
                <w:szCs w:val="24"/>
              </w:rPr>
              <w:t>Informer</w:t>
            </w:r>
            <w:proofErr w:type="spellEnd"/>
            <w:r w:rsidRPr="007E36B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E36BD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7E36BD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181221BD" w14:textId="77777777" w:rsidR="00B84D0C" w:rsidRPr="007E36BD" w:rsidRDefault="00B84D0C" w:rsidP="00B0765C">
            <w:pPr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 xml:space="preserve">Winogrady 118 </w:t>
            </w:r>
          </w:p>
          <w:p w14:paraId="0AA51CEA" w14:textId="77777777" w:rsidR="00B84D0C" w:rsidRPr="007E36BD" w:rsidRDefault="00B84D0C" w:rsidP="00B0765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>61-626 Poznań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B52FAE5" w14:textId="0E7564C8" w:rsidR="00B84D0C" w:rsidRPr="007E36BD" w:rsidRDefault="00B84D0C" w:rsidP="00B0765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E36BD">
              <w:rPr>
                <w:rFonts w:ascii="Arial Narrow" w:hAnsi="Arial Narrow" w:cs="Arial"/>
                <w:sz w:val="24"/>
                <w:szCs w:val="24"/>
              </w:rPr>
              <w:t>240,00  zł</w:t>
            </w:r>
          </w:p>
        </w:tc>
        <w:tc>
          <w:tcPr>
            <w:tcW w:w="1150" w:type="pct"/>
            <w:vAlign w:val="center"/>
          </w:tcPr>
          <w:p w14:paraId="236F2155" w14:textId="379F8890" w:rsidR="00B84D0C" w:rsidRPr="007E36BD" w:rsidRDefault="007E36BD" w:rsidP="00B84D0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340</w:t>
            </w:r>
            <w:r w:rsidR="00B84D0C" w:rsidRPr="007E36BD">
              <w:rPr>
                <w:rFonts w:ascii="Arial Narrow" w:hAnsi="Arial Narrow" w:cs="Arial"/>
                <w:sz w:val="24"/>
                <w:szCs w:val="24"/>
              </w:rPr>
              <w:t>,</w:t>
            </w:r>
            <w:r>
              <w:rPr>
                <w:rFonts w:ascii="Arial Narrow" w:hAnsi="Arial Narrow" w:cs="Arial"/>
                <w:sz w:val="24"/>
                <w:szCs w:val="24"/>
              </w:rPr>
              <w:t>71</w:t>
            </w:r>
            <w:r w:rsidR="00B84D0C" w:rsidRPr="007E36BD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  <w:tc>
          <w:tcPr>
            <w:tcW w:w="1029" w:type="pct"/>
            <w:vAlign w:val="center"/>
          </w:tcPr>
          <w:p w14:paraId="795E796A" w14:textId="2FE75015" w:rsidR="00B84D0C" w:rsidRPr="007E36BD" w:rsidRDefault="007E36BD" w:rsidP="00B84D0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259,20 zł</w:t>
            </w:r>
          </w:p>
        </w:tc>
        <w:tc>
          <w:tcPr>
            <w:tcW w:w="883" w:type="pct"/>
            <w:vAlign w:val="center"/>
          </w:tcPr>
          <w:p w14:paraId="3864D8E9" w14:textId="61A614BB" w:rsidR="00B84D0C" w:rsidRPr="007E36BD" w:rsidRDefault="007E36BD" w:rsidP="00B84D0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599,91 zł</w:t>
            </w:r>
          </w:p>
        </w:tc>
      </w:tr>
    </w:tbl>
    <w:p w14:paraId="5B533A13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2E7E21E" w14:textId="77777777" w:rsidR="00A80738" w:rsidRPr="007E36BD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E36BD">
        <w:rPr>
          <w:rFonts w:ascii="Arial Narrow" w:hAnsi="Arial Narrow" w:cs="Arial"/>
          <w:i/>
          <w:szCs w:val="24"/>
        </w:rPr>
        <w:t>Zamawiający</w:t>
      </w:r>
    </w:p>
    <w:p w14:paraId="157D3018" w14:textId="77777777" w:rsidR="007E36BD" w:rsidRDefault="007E36BD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8EF2F7" w14:textId="77777777" w:rsidR="007E36BD" w:rsidRDefault="007E36BD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F8B878" w14:textId="77777777" w:rsidR="007E36BD" w:rsidRDefault="007E36BD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968873" w14:textId="77777777" w:rsidR="007E36BD" w:rsidRDefault="007E36BD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0396C1" w14:textId="77777777" w:rsidR="00906F89" w:rsidRDefault="00906F89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4291D4" w14:textId="77777777" w:rsidR="00906F89" w:rsidRDefault="00906F89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C626A1" w14:textId="77777777" w:rsidR="00906F89" w:rsidRDefault="00906F89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3527FB" w14:textId="77777777" w:rsidR="00906F89" w:rsidRDefault="00906F89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E92003" w14:textId="77777777" w:rsidR="00906F89" w:rsidRDefault="00906F89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884DC0" w14:textId="77777777" w:rsidR="00906F89" w:rsidRDefault="00906F89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243C2D" w14:textId="0A7DBB54" w:rsidR="007E36BD" w:rsidRPr="000605ED" w:rsidRDefault="007E36BD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6F254DC8" w14:textId="77777777" w:rsidR="007E36BD" w:rsidRPr="000605ED" w:rsidRDefault="007E36BD" w:rsidP="007E36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0525DDC8" w14:textId="77777777" w:rsidR="007E36BD" w:rsidRPr="000605ED" w:rsidRDefault="007E36BD" w:rsidP="007E36B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34DA4C00" w14:textId="53FD6CFB" w:rsidR="00C236D3" w:rsidRDefault="007E36BD" w:rsidP="007E36BD"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20.01.2024 r.</w:t>
      </w:r>
    </w:p>
    <w:sectPr w:rsidR="00C236D3" w:rsidSect="007E36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7967E" w14:textId="77777777" w:rsidR="009D571A" w:rsidRDefault="009D571A">
      <w:r>
        <w:separator/>
      </w:r>
    </w:p>
  </w:endnote>
  <w:endnote w:type="continuationSeparator" w:id="0">
    <w:p w14:paraId="34834499" w14:textId="77777777" w:rsidR="009D571A" w:rsidRDefault="009D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ACD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EF09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A4DE2" w14:textId="77777777" w:rsidR="00960CEB" w:rsidRPr="00986737" w:rsidRDefault="00906F8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EA7432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2AAE8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4CE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D8631D" w14:textId="77777777" w:rsidR="009F189D" w:rsidRDefault="009F189D">
    <w:pPr>
      <w:pStyle w:val="Stopka"/>
      <w:tabs>
        <w:tab w:val="clear" w:pos="4536"/>
      </w:tabs>
      <w:jc w:val="center"/>
    </w:pPr>
  </w:p>
  <w:p w14:paraId="045F1A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D061F" w14:textId="77777777" w:rsidR="009D571A" w:rsidRDefault="009D571A">
      <w:r>
        <w:separator/>
      </w:r>
    </w:p>
  </w:footnote>
  <w:footnote w:type="continuationSeparator" w:id="0">
    <w:p w14:paraId="55DB0B84" w14:textId="77777777" w:rsidR="009D571A" w:rsidRDefault="009D5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06FA6" w14:textId="77777777" w:rsidR="004C661A" w:rsidRDefault="004C66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FA51D" w14:textId="77777777" w:rsidR="004C661A" w:rsidRDefault="004C66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D2A99" w14:textId="77777777" w:rsidR="004C661A" w:rsidRDefault="004C66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71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661A"/>
    <w:rsid w:val="004C7E9B"/>
    <w:rsid w:val="00577BC6"/>
    <w:rsid w:val="00601802"/>
    <w:rsid w:val="0069085C"/>
    <w:rsid w:val="007E36BD"/>
    <w:rsid w:val="00843263"/>
    <w:rsid w:val="00861E75"/>
    <w:rsid w:val="008A26A5"/>
    <w:rsid w:val="008F318B"/>
    <w:rsid w:val="00906F89"/>
    <w:rsid w:val="00960CEB"/>
    <w:rsid w:val="009D19BD"/>
    <w:rsid w:val="009D571A"/>
    <w:rsid w:val="009F189D"/>
    <w:rsid w:val="00A80738"/>
    <w:rsid w:val="00B84D0C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E274A8"/>
  <w15:chartTrackingRefBased/>
  <w15:docId w15:val="{910836DC-D2A4-4D30-954B-94FB5011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E36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E36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2024-02-20T08:19:00Z</cp:lastPrinted>
  <dcterms:created xsi:type="dcterms:W3CDTF">2024-02-20T08:19:00Z</dcterms:created>
  <dcterms:modified xsi:type="dcterms:W3CDTF">2024-02-20T08:19:00Z</dcterms:modified>
</cp:coreProperties>
</file>