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BADB6" w14:textId="77777777" w:rsidR="009432A1" w:rsidRPr="00B16AF9" w:rsidRDefault="00BF4055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16AF9">
        <w:rPr>
          <w:rFonts w:ascii="Arial Narrow" w:hAnsi="Arial Narrow" w:cs="Arial"/>
          <w:sz w:val="24"/>
          <w:szCs w:val="24"/>
        </w:rPr>
        <w:t>Bydgoszcz</w:t>
      </w:r>
      <w:r w:rsidR="009432A1" w:rsidRPr="00B16AF9">
        <w:rPr>
          <w:rFonts w:ascii="Arial Narrow" w:hAnsi="Arial Narrow" w:cs="Arial"/>
          <w:sz w:val="24"/>
          <w:szCs w:val="24"/>
        </w:rPr>
        <w:t xml:space="preserve"> dnia: </w:t>
      </w:r>
      <w:r w:rsidRPr="00B16AF9">
        <w:rPr>
          <w:rFonts w:ascii="Arial Narrow" w:hAnsi="Arial Narrow" w:cs="Arial"/>
          <w:sz w:val="24"/>
          <w:szCs w:val="24"/>
        </w:rPr>
        <w:t>2024-02-20</w:t>
      </w:r>
    </w:p>
    <w:p w14:paraId="0373C7A8" w14:textId="77777777" w:rsidR="009432A1" w:rsidRPr="00B16AF9" w:rsidRDefault="00BF4055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16AF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BBF35C7" w14:textId="77777777" w:rsidR="009432A1" w:rsidRPr="00B16AF9" w:rsidRDefault="00BF4055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16AF9">
        <w:rPr>
          <w:rFonts w:ascii="Arial Narrow" w:hAnsi="Arial Narrow" w:cs="Arial"/>
          <w:sz w:val="24"/>
          <w:szCs w:val="24"/>
        </w:rPr>
        <w:t>Powstańców Warszawy</w:t>
      </w:r>
      <w:r w:rsidR="009432A1" w:rsidRPr="00B16AF9">
        <w:rPr>
          <w:rFonts w:ascii="Arial Narrow" w:hAnsi="Arial Narrow" w:cs="Arial"/>
          <w:sz w:val="24"/>
          <w:szCs w:val="24"/>
        </w:rPr>
        <w:t xml:space="preserve"> </w:t>
      </w:r>
      <w:r w:rsidRPr="00B16AF9">
        <w:rPr>
          <w:rFonts w:ascii="Arial Narrow" w:hAnsi="Arial Narrow" w:cs="Arial"/>
          <w:sz w:val="24"/>
          <w:szCs w:val="24"/>
        </w:rPr>
        <w:t>5</w:t>
      </w:r>
    </w:p>
    <w:p w14:paraId="417EBA2E" w14:textId="77777777" w:rsidR="009432A1" w:rsidRPr="00B16AF9" w:rsidRDefault="00BF4055" w:rsidP="009432A1">
      <w:pPr>
        <w:rPr>
          <w:rFonts w:ascii="Arial Narrow" w:hAnsi="Arial Narrow" w:cs="Arial"/>
          <w:sz w:val="24"/>
          <w:szCs w:val="24"/>
        </w:rPr>
      </w:pPr>
      <w:r w:rsidRPr="00B16AF9">
        <w:rPr>
          <w:rFonts w:ascii="Arial Narrow" w:hAnsi="Arial Narrow" w:cs="Arial"/>
          <w:sz w:val="24"/>
          <w:szCs w:val="24"/>
        </w:rPr>
        <w:t>85-681</w:t>
      </w:r>
      <w:r w:rsidR="009432A1" w:rsidRPr="00B16AF9">
        <w:rPr>
          <w:rFonts w:ascii="Arial Narrow" w:hAnsi="Arial Narrow" w:cs="Arial"/>
          <w:sz w:val="24"/>
          <w:szCs w:val="24"/>
        </w:rPr>
        <w:t xml:space="preserve"> </w:t>
      </w:r>
      <w:r w:rsidRPr="00B16AF9">
        <w:rPr>
          <w:rFonts w:ascii="Arial Narrow" w:hAnsi="Arial Narrow" w:cs="Arial"/>
          <w:sz w:val="24"/>
          <w:szCs w:val="24"/>
        </w:rPr>
        <w:t>Bydgoszcz</w:t>
      </w:r>
    </w:p>
    <w:p w14:paraId="35B95AF7" w14:textId="77777777" w:rsidR="009432A1" w:rsidRPr="00B16AF9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6AF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2E390EC" w14:textId="77777777" w:rsidR="009432A1" w:rsidRPr="00B16AF9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16AF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16AF9" w14:paraId="357CBD1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3B6363" w14:textId="77777777" w:rsidR="009432A1" w:rsidRPr="00B16AF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16AF9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4608289" w14:textId="77777777" w:rsidR="009432A1" w:rsidRPr="00B16AF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16AF9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D6F67B0" w14:textId="77777777" w:rsidR="00A80738" w:rsidRPr="00B16AF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16AF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5E98B3B" w14:textId="77777777" w:rsidR="009432A1" w:rsidRPr="00B16AF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16AF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16AF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16AF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16AF9" w14:paraId="3BD71658" w14:textId="77777777" w:rsidTr="00A652DF">
        <w:tc>
          <w:tcPr>
            <w:tcW w:w="2269" w:type="dxa"/>
            <w:shd w:val="clear" w:color="auto" w:fill="auto"/>
          </w:tcPr>
          <w:p w14:paraId="6B8F0410" w14:textId="77777777" w:rsidR="009432A1" w:rsidRPr="00B16AF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6AF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9BCB67" w14:textId="77777777" w:rsidR="009432A1" w:rsidRPr="00B16AF9" w:rsidRDefault="00BF405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16AF9">
              <w:rPr>
                <w:rFonts w:ascii="Arial Narrow" w:hAnsi="Arial Narrow" w:cs="Arial"/>
                <w:bCs/>
                <w:sz w:val="24"/>
                <w:szCs w:val="24"/>
              </w:rPr>
              <w:t>Usługi napraw sterylizatorów, myjni, automatów myjąco-dezynfekujących oraz szaf endoskopowych</w:t>
            </w:r>
            <w:r w:rsidR="009432A1" w:rsidRPr="00B16AF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F4055" w:rsidRPr="00B16AF9" w14:paraId="5244DB02" w14:textId="77777777" w:rsidTr="002A31E7">
        <w:tc>
          <w:tcPr>
            <w:tcW w:w="2269" w:type="dxa"/>
            <w:shd w:val="clear" w:color="auto" w:fill="auto"/>
          </w:tcPr>
          <w:p w14:paraId="45810556" w14:textId="77777777" w:rsidR="00BF4055" w:rsidRPr="00B16AF9" w:rsidRDefault="00BF4055" w:rsidP="002A31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6AF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B68625" w14:textId="77777777" w:rsidR="00BF4055" w:rsidRPr="00B16AF9" w:rsidRDefault="00BF4055" w:rsidP="002A31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16AF9">
              <w:rPr>
                <w:rFonts w:ascii="Arial Narrow" w:hAnsi="Arial Narrow" w:cs="Arial"/>
                <w:bCs/>
                <w:sz w:val="24"/>
                <w:szCs w:val="24"/>
              </w:rPr>
              <w:t>25/2024</w:t>
            </w:r>
          </w:p>
        </w:tc>
      </w:tr>
    </w:tbl>
    <w:p w14:paraId="3692C3F4" w14:textId="77777777" w:rsidR="00890B92" w:rsidRPr="00B16AF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16AF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16AF9">
        <w:rPr>
          <w:rFonts w:ascii="Arial Narrow" w:hAnsi="Arial Narrow" w:cs="Arial"/>
          <w:sz w:val="24"/>
          <w:szCs w:val="24"/>
        </w:rPr>
        <w:t>22</w:t>
      </w:r>
      <w:r w:rsidR="0043158A" w:rsidRPr="00B16AF9">
        <w:rPr>
          <w:rFonts w:ascii="Arial Narrow" w:hAnsi="Arial Narrow" w:cs="Arial"/>
          <w:sz w:val="24"/>
          <w:szCs w:val="24"/>
        </w:rPr>
        <w:t>2</w:t>
      </w:r>
      <w:r w:rsidRPr="00B16AF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16AF9">
        <w:rPr>
          <w:rFonts w:ascii="Arial Narrow" w:hAnsi="Arial Narrow" w:cs="Arial"/>
          <w:sz w:val="24"/>
          <w:szCs w:val="24"/>
        </w:rPr>
        <w:t>4</w:t>
      </w:r>
      <w:r w:rsidRPr="00B16AF9">
        <w:rPr>
          <w:rFonts w:ascii="Arial Narrow" w:hAnsi="Arial Narrow" w:cs="Arial"/>
          <w:sz w:val="24"/>
          <w:szCs w:val="24"/>
        </w:rPr>
        <w:t xml:space="preserve"> </w:t>
      </w:r>
      <w:r w:rsidR="00890B92" w:rsidRPr="00B16AF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16AF9">
        <w:rPr>
          <w:rFonts w:ascii="Arial Narrow" w:hAnsi="Arial Narrow" w:cs="Arial"/>
          <w:sz w:val="24"/>
          <w:szCs w:val="24"/>
        </w:rPr>
        <w:t xml:space="preserve"> </w:t>
      </w:r>
      <w:r w:rsidR="00BF4055" w:rsidRPr="00B16AF9">
        <w:rPr>
          <w:rFonts w:ascii="Arial Narrow" w:hAnsi="Arial Narrow" w:cs="Arial"/>
          <w:sz w:val="24"/>
          <w:szCs w:val="24"/>
        </w:rPr>
        <w:t>(</w:t>
      </w:r>
      <w:proofErr w:type="spellStart"/>
      <w:r w:rsidR="00BF4055" w:rsidRPr="00B16AF9">
        <w:rPr>
          <w:rFonts w:ascii="Arial Narrow" w:hAnsi="Arial Narrow" w:cs="Arial"/>
          <w:sz w:val="24"/>
          <w:szCs w:val="24"/>
        </w:rPr>
        <w:t>t.j</w:t>
      </w:r>
      <w:proofErr w:type="spellEnd"/>
      <w:r w:rsidR="00BF4055" w:rsidRPr="00B16AF9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B16AF9">
        <w:rPr>
          <w:rFonts w:ascii="Arial Narrow" w:hAnsi="Arial Narrow" w:cs="Arial"/>
          <w:sz w:val="24"/>
          <w:szCs w:val="24"/>
        </w:rPr>
        <w:t xml:space="preserve"> </w:t>
      </w:r>
      <w:r w:rsidR="00890B92" w:rsidRPr="00B16AF9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37744B85" w14:textId="77777777" w:rsidR="0069085C" w:rsidRPr="00B16AF9" w:rsidRDefault="00BF405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B16AF9">
        <w:rPr>
          <w:rFonts w:ascii="Arial Narrow" w:hAnsi="Arial Narrow" w:cs="Arial"/>
          <w:b/>
          <w:sz w:val="24"/>
          <w:szCs w:val="24"/>
        </w:rPr>
        <w:t>150 000.00</w:t>
      </w:r>
      <w:r w:rsidR="00890B92" w:rsidRPr="00B16AF9">
        <w:rPr>
          <w:rFonts w:ascii="Arial Narrow" w:hAnsi="Arial Narrow" w:cs="Arial"/>
          <w:sz w:val="24"/>
          <w:szCs w:val="24"/>
        </w:rPr>
        <w:t xml:space="preserve"> zł brutto.</w:t>
      </w:r>
    </w:p>
    <w:p w14:paraId="03820C08" w14:textId="77777777" w:rsidR="00890B92" w:rsidRPr="00B16AF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F1432CC" w14:textId="77777777" w:rsidR="00890B92" w:rsidRPr="00B16AF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4ED962D" w14:textId="77777777" w:rsidR="00890B92" w:rsidRPr="00B16AF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9A6FC90" w14:textId="77777777" w:rsidR="00A80738" w:rsidRPr="00B16AF9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16AF9">
        <w:rPr>
          <w:rFonts w:ascii="Arial Narrow" w:hAnsi="Arial Narrow" w:cs="Arial"/>
          <w:i/>
          <w:szCs w:val="24"/>
        </w:rPr>
        <w:t>Zamawiający</w:t>
      </w:r>
    </w:p>
    <w:p w14:paraId="5051A7B6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F97CD6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E6C847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81BE49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9674DA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682C72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FAE632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9DD6E8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672958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9D33FD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486DFD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8D6864" w14:textId="77777777" w:rsidR="00B16AF9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32C13C" w14:textId="5BEA9C4B" w:rsidR="00B16AF9" w:rsidRPr="000605ED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362BC92E" w14:textId="77777777" w:rsidR="00B16AF9" w:rsidRPr="000605ED" w:rsidRDefault="00B16AF9" w:rsidP="00B16A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48D1ADE6" w14:textId="48794A7F" w:rsidR="00B16AF9" w:rsidRDefault="00B16AF9" w:rsidP="00B16AF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</w:p>
    <w:p w14:paraId="66983D58" w14:textId="7D29DC49" w:rsidR="00B16AF9" w:rsidRPr="000605ED" w:rsidRDefault="00B16AF9" w:rsidP="00B16AF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20.02.2024 r.</w:t>
      </w:r>
    </w:p>
    <w:sectPr w:rsidR="00B16AF9" w:rsidRPr="000605ED" w:rsidSect="00B16A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592AB" w14:textId="77777777" w:rsidR="00B92B01" w:rsidRDefault="00B92B01">
      <w:r>
        <w:separator/>
      </w:r>
    </w:p>
  </w:endnote>
  <w:endnote w:type="continuationSeparator" w:id="0">
    <w:p w14:paraId="40506E72" w14:textId="77777777" w:rsidR="00B92B01" w:rsidRDefault="00B92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102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3CF9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0BD3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28327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EBE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9173BB" w14:textId="77777777" w:rsidR="009F189D" w:rsidRDefault="009F189D">
    <w:pPr>
      <w:pStyle w:val="Stopka"/>
      <w:tabs>
        <w:tab w:val="clear" w:pos="4536"/>
      </w:tabs>
      <w:jc w:val="center"/>
    </w:pPr>
  </w:p>
  <w:p w14:paraId="2E11C7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44180" w14:textId="77777777" w:rsidR="00B92B01" w:rsidRDefault="00B92B01">
      <w:r>
        <w:separator/>
      </w:r>
    </w:p>
  </w:footnote>
  <w:footnote w:type="continuationSeparator" w:id="0">
    <w:p w14:paraId="10E09C85" w14:textId="77777777" w:rsidR="00B92B01" w:rsidRDefault="00B92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A239" w14:textId="77777777" w:rsidR="00BF4055" w:rsidRDefault="00BF40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3CAD3" w14:textId="77777777" w:rsidR="00BF4055" w:rsidRDefault="00BF40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EB414" w14:textId="77777777" w:rsidR="00BF4055" w:rsidRDefault="00BF40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2B0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16AF9"/>
    <w:rsid w:val="00B426D2"/>
    <w:rsid w:val="00B92B01"/>
    <w:rsid w:val="00BF405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F11E54"/>
  <w15:chartTrackingRefBased/>
  <w15:docId w15:val="{992B185A-871B-4E52-9317-7798B3C87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16AF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16A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2024-02-20T06:15:00Z</cp:lastPrinted>
  <dcterms:created xsi:type="dcterms:W3CDTF">2024-02-20T06:15:00Z</dcterms:created>
  <dcterms:modified xsi:type="dcterms:W3CDTF">2024-02-20T06:15:00Z</dcterms:modified>
</cp:coreProperties>
</file>