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0D524C" w14:textId="6671F7E2" w:rsidR="00D665F5" w:rsidRDefault="00BE5C4B" w:rsidP="00D665F5">
      <w:pPr>
        <w:spacing w:after="240"/>
        <w:jc w:val="right"/>
        <w:rPr>
          <w:sz w:val="22"/>
          <w:szCs w:val="22"/>
        </w:rPr>
      </w:pPr>
      <w:r w:rsidRPr="00BE5C4B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BE5C4B">
        <w:rPr>
          <w:sz w:val="22"/>
          <w:szCs w:val="22"/>
        </w:rPr>
        <w:t>2024-0</w:t>
      </w:r>
      <w:r w:rsidR="00CB1499">
        <w:rPr>
          <w:sz w:val="22"/>
          <w:szCs w:val="22"/>
        </w:rPr>
        <w:t>1-29</w:t>
      </w:r>
    </w:p>
    <w:p w14:paraId="001AF552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2541F7BF" w14:textId="77777777" w:rsidR="00BE5C4B" w:rsidRPr="00BE5C4B" w:rsidRDefault="00BE5C4B" w:rsidP="00577BC6">
      <w:pPr>
        <w:spacing w:after="40"/>
        <w:rPr>
          <w:b/>
          <w:bCs/>
          <w:sz w:val="22"/>
          <w:szCs w:val="22"/>
        </w:rPr>
      </w:pPr>
      <w:r w:rsidRPr="00BE5C4B">
        <w:rPr>
          <w:b/>
          <w:bCs/>
          <w:sz w:val="22"/>
          <w:szCs w:val="22"/>
        </w:rPr>
        <w:t>Akademia Górniczo - Hutnicza</w:t>
      </w:r>
    </w:p>
    <w:p w14:paraId="6ECA33A0" w14:textId="77777777" w:rsidR="00BE5C4B" w:rsidRPr="00BE5C4B" w:rsidRDefault="00BE5C4B" w:rsidP="00577BC6">
      <w:pPr>
        <w:spacing w:after="40"/>
        <w:rPr>
          <w:b/>
          <w:bCs/>
          <w:sz w:val="22"/>
          <w:szCs w:val="22"/>
        </w:rPr>
      </w:pPr>
      <w:r w:rsidRPr="00BE5C4B">
        <w:rPr>
          <w:b/>
          <w:bCs/>
          <w:sz w:val="22"/>
          <w:szCs w:val="22"/>
        </w:rPr>
        <w:t>im. Stanisława Staszica w Krakowie</w:t>
      </w:r>
    </w:p>
    <w:p w14:paraId="5E2B7629" w14:textId="77777777" w:rsidR="00D665F5" w:rsidRPr="00D91931" w:rsidRDefault="00BE5C4B" w:rsidP="00577BC6">
      <w:pPr>
        <w:spacing w:after="40"/>
        <w:rPr>
          <w:b/>
          <w:bCs/>
          <w:sz w:val="22"/>
          <w:szCs w:val="22"/>
        </w:rPr>
      </w:pPr>
      <w:r w:rsidRPr="00BE5C4B">
        <w:rPr>
          <w:b/>
          <w:bCs/>
          <w:sz w:val="22"/>
          <w:szCs w:val="22"/>
        </w:rPr>
        <w:t>Dział Zamówień Publicznych</w:t>
      </w:r>
    </w:p>
    <w:p w14:paraId="4460F89B" w14:textId="77777777" w:rsidR="00D665F5" w:rsidRPr="00BD5546" w:rsidRDefault="00BE5C4B" w:rsidP="00D665F5">
      <w:pPr>
        <w:rPr>
          <w:sz w:val="22"/>
          <w:szCs w:val="22"/>
        </w:rPr>
      </w:pPr>
      <w:r w:rsidRPr="00BE5C4B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BE5C4B">
        <w:rPr>
          <w:sz w:val="22"/>
          <w:szCs w:val="22"/>
        </w:rPr>
        <w:t>30</w:t>
      </w:r>
    </w:p>
    <w:p w14:paraId="572E39DC" w14:textId="77777777" w:rsidR="00D665F5" w:rsidRPr="00BD5546" w:rsidRDefault="00BE5C4B" w:rsidP="00D665F5">
      <w:pPr>
        <w:rPr>
          <w:sz w:val="22"/>
          <w:szCs w:val="22"/>
        </w:rPr>
      </w:pPr>
      <w:r w:rsidRPr="00BE5C4B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BE5C4B">
        <w:rPr>
          <w:sz w:val="22"/>
          <w:szCs w:val="22"/>
        </w:rPr>
        <w:t>Kraków</w:t>
      </w:r>
    </w:p>
    <w:p w14:paraId="236E87D0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BE5C4B" w:rsidRPr="00BE5C4B">
        <w:rPr>
          <w:b/>
          <w:sz w:val="22"/>
          <w:szCs w:val="22"/>
        </w:rPr>
        <w:t>KC-zp.272-14/24</w:t>
      </w:r>
      <w:r w:rsidR="00A80738">
        <w:rPr>
          <w:sz w:val="24"/>
        </w:rPr>
        <w:tab/>
        <w:t xml:space="preserve"> </w:t>
      </w:r>
    </w:p>
    <w:p w14:paraId="625CF6B3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3711D73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583983F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4749010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66C79438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118E2374" w14:textId="77777777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BE5C4B" w:rsidRPr="00BE5C4B">
        <w:rPr>
          <w:sz w:val="22"/>
          <w:szCs w:val="22"/>
        </w:rPr>
        <w:t xml:space="preserve">Tryb podstawowy bez negocjacji - art. 275 pkt. 1 ustawy </w:t>
      </w:r>
      <w:proofErr w:type="spellStart"/>
      <w:r w:rsidR="00BE5C4B" w:rsidRPr="00BE5C4B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14:paraId="14F2DD54" w14:textId="77777777" w:rsidR="00A80738" w:rsidRPr="00577BC6" w:rsidRDefault="00BE5C4B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BE5C4B">
        <w:rPr>
          <w:b/>
          <w:sz w:val="22"/>
          <w:szCs w:val="22"/>
        </w:rPr>
        <w:t>Dostawa 2 lodówek dla WIMIC - KC-zp.272-14/24</w:t>
      </w:r>
    </w:p>
    <w:p w14:paraId="44219E3B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A67C20">
        <w:rPr>
          <w:sz w:val="22"/>
          <w:szCs w:val="22"/>
        </w:rPr>
        <w:t>(Dz. U. z 202</w:t>
      </w:r>
      <w:r w:rsidR="004B64B5">
        <w:rPr>
          <w:sz w:val="22"/>
          <w:szCs w:val="22"/>
        </w:rPr>
        <w:t>3</w:t>
      </w:r>
      <w:r w:rsidR="00A67C20">
        <w:rPr>
          <w:sz w:val="22"/>
          <w:szCs w:val="22"/>
        </w:rPr>
        <w:t xml:space="preserve"> r. poz. 1</w:t>
      </w:r>
      <w:r w:rsidR="004B64B5">
        <w:rPr>
          <w:sz w:val="22"/>
          <w:szCs w:val="22"/>
        </w:rPr>
        <w:t>605</w:t>
      </w:r>
      <w:r w:rsidR="00A67C20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58C0188C" w14:textId="77777777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BE5C4B" w:rsidRPr="00BE5C4B">
        <w:rPr>
          <w:sz w:val="22"/>
          <w:szCs w:val="22"/>
        </w:rPr>
        <w:t>29/01/2024</w:t>
      </w:r>
      <w:r w:rsidR="00FF4AB1" w:rsidRPr="00577BC6">
        <w:rPr>
          <w:sz w:val="22"/>
          <w:szCs w:val="22"/>
        </w:rPr>
        <w:t xml:space="preserve"> o godz. </w:t>
      </w:r>
      <w:r w:rsidR="00BE5C4B" w:rsidRPr="00BE5C4B">
        <w:rPr>
          <w:sz w:val="22"/>
          <w:szCs w:val="22"/>
        </w:rPr>
        <w:t>10:00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6AF2C61E" w14:textId="77777777" w:rsidTr="003F57CD">
        <w:tc>
          <w:tcPr>
            <w:tcW w:w="993" w:type="dxa"/>
            <w:shd w:val="clear" w:color="auto" w:fill="auto"/>
            <w:vAlign w:val="center"/>
          </w:tcPr>
          <w:p w14:paraId="5C7A87E7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63BC88F9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2DFB36A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BE5C4B" w:rsidRPr="00493F8C" w14:paraId="07B0C345" w14:textId="77777777" w:rsidTr="0049630D">
        <w:tc>
          <w:tcPr>
            <w:tcW w:w="993" w:type="dxa"/>
            <w:shd w:val="clear" w:color="auto" w:fill="auto"/>
            <w:vAlign w:val="center"/>
          </w:tcPr>
          <w:p w14:paraId="7EA75A37" w14:textId="77777777" w:rsidR="00BE5C4B" w:rsidRPr="00490DC0" w:rsidRDefault="00BE5C4B" w:rsidP="0049630D">
            <w:pPr>
              <w:spacing w:before="120" w:after="120"/>
              <w:jc w:val="center"/>
            </w:pPr>
            <w:r w:rsidRPr="00BE5C4B">
              <w:t>1</w:t>
            </w:r>
          </w:p>
        </w:tc>
        <w:tc>
          <w:tcPr>
            <w:tcW w:w="5244" w:type="dxa"/>
            <w:shd w:val="clear" w:color="auto" w:fill="auto"/>
          </w:tcPr>
          <w:p w14:paraId="753CF0C7" w14:textId="77777777" w:rsidR="00BE5C4B" w:rsidRPr="00490DC0" w:rsidRDefault="00BE5C4B" w:rsidP="0049630D">
            <w:pPr>
              <w:spacing w:before="40"/>
            </w:pPr>
            <w:r w:rsidRPr="00BE5C4B">
              <w:t>KAL-SPORT PAWEŁ KALITA</w:t>
            </w:r>
          </w:p>
          <w:p w14:paraId="3DEE0BC9" w14:textId="16B819F6" w:rsidR="00BE5C4B" w:rsidRPr="00490DC0" w:rsidRDefault="00BE5C4B" w:rsidP="0049630D">
            <w:r w:rsidRPr="00BE5C4B">
              <w:t>ul. Trembeckiego</w:t>
            </w:r>
            <w:r w:rsidRPr="00490DC0">
              <w:t xml:space="preserve"> </w:t>
            </w:r>
            <w:r w:rsidRPr="00BE5C4B">
              <w:t>11a</w:t>
            </w:r>
          </w:p>
          <w:p w14:paraId="704703D8" w14:textId="77777777" w:rsidR="00BE5C4B" w:rsidRPr="00490DC0" w:rsidRDefault="00BE5C4B" w:rsidP="0049630D">
            <w:pPr>
              <w:spacing w:after="40"/>
              <w:jc w:val="both"/>
            </w:pPr>
            <w:r w:rsidRPr="00BE5C4B">
              <w:t>35-234</w:t>
            </w:r>
            <w:r w:rsidRPr="00490DC0">
              <w:t xml:space="preserve"> </w:t>
            </w:r>
            <w:r w:rsidRPr="00BE5C4B">
              <w:t>Rzeszów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F6B6FE6" w14:textId="77777777" w:rsidR="00BE5C4B" w:rsidRPr="00490DC0" w:rsidRDefault="00BE5C4B" w:rsidP="0049630D">
            <w:pPr>
              <w:spacing w:before="120" w:after="120"/>
              <w:jc w:val="both"/>
            </w:pPr>
            <w:r w:rsidRPr="00BE5C4B">
              <w:t>4 551.00 zł</w:t>
            </w:r>
          </w:p>
        </w:tc>
      </w:tr>
      <w:tr w:rsidR="00BE5C4B" w:rsidRPr="00493F8C" w14:paraId="33E9A8A7" w14:textId="77777777" w:rsidTr="0049630D">
        <w:tc>
          <w:tcPr>
            <w:tcW w:w="993" w:type="dxa"/>
            <w:shd w:val="clear" w:color="auto" w:fill="auto"/>
            <w:vAlign w:val="center"/>
          </w:tcPr>
          <w:p w14:paraId="233FD328" w14:textId="77777777" w:rsidR="00BE5C4B" w:rsidRPr="00490DC0" w:rsidRDefault="00BE5C4B" w:rsidP="0049630D">
            <w:pPr>
              <w:spacing w:before="120" w:after="120"/>
              <w:jc w:val="center"/>
            </w:pPr>
            <w:r w:rsidRPr="00BE5C4B">
              <w:t>2</w:t>
            </w:r>
          </w:p>
        </w:tc>
        <w:tc>
          <w:tcPr>
            <w:tcW w:w="5244" w:type="dxa"/>
            <w:shd w:val="clear" w:color="auto" w:fill="auto"/>
          </w:tcPr>
          <w:p w14:paraId="62947BFF" w14:textId="77777777" w:rsidR="00BE5C4B" w:rsidRPr="00490DC0" w:rsidRDefault="00BE5C4B" w:rsidP="0049630D">
            <w:pPr>
              <w:spacing w:before="40"/>
            </w:pPr>
            <w:proofErr w:type="spellStart"/>
            <w:r w:rsidRPr="00BE5C4B">
              <w:t>WiMaKS</w:t>
            </w:r>
            <w:proofErr w:type="spellEnd"/>
            <w:r w:rsidRPr="00BE5C4B">
              <w:t xml:space="preserve"> Skwara Sławomir</w:t>
            </w:r>
          </w:p>
          <w:p w14:paraId="7565D700" w14:textId="3D3F73C4" w:rsidR="00BE5C4B" w:rsidRPr="00490DC0" w:rsidRDefault="00BE5C4B" w:rsidP="0049630D">
            <w:r w:rsidRPr="00BE5C4B">
              <w:t>Wysz</w:t>
            </w:r>
            <w:r w:rsidR="00CB1499">
              <w:t>y</w:t>
            </w:r>
            <w:r w:rsidRPr="00BE5C4B">
              <w:t>ńskiego</w:t>
            </w:r>
            <w:r w:rsidRPr="00490DC0">
              <w:t xml:space="preserve"> </w:t>
            </w:r>
            <w:r w:rsidRPr="00BE5C4B">
              <w:t>2a</w:t>
            </w:r>
            <w:r w:rsidRPr="00490DC0">
              <w:t xml:space="preserve"> </w:t>
            </w:r>
          </w:p>
          <w:p w14:paraId="5EF61462" w14:textId="77777777" w:rsidR="00BE5C4B" w:rsidRPr="00490DC0" w:rsidRDefault="00BE5C4B" w:rsidP="0049630D">
            <w:pPr>
              <w:spacing w:after="40"/>
              <w:jc w:val="both"/>
            </w:pPr>
            <w:r w:rsidRPr="00BE5C4B">
              <w:t>26-300</w:t>
            </w:r>
            <w:r w:rsidRPr="00490DC0">
              <w:t xml:space="preserve"> </w:t>
            </w:r>
            <w:r w:rsidRPr="00BE5C4B">
              <w:t>Opoczno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178D755" w14:textId="77777777" w:rsidR="00BE5C4B" w:rsidRPr="00490DC0" w:rsidRDefault="00BE5C4B" w:rsidP="0049630D">
            <w:pPr>
              <w:spacing w:before="120" w:after="120"/>
              <w:jc w:val="both"/>
            </w:pPr>
            <w:r w:rsidRPr="00BE5C4B">
              <w:t>2 440.32 zł</w:t>
            </w:r>
          </w:p>
        </w:tc>
      </w:tr>
      <w:tr w:rsidR="00BE5C4B" w:rsidRPr="00493F8C" w14:paraId="65D9D044" w14:textId="77777777" w:rsidTr="0049630D">
        <w:tc>
          <w:tcPr>
            <w:tcW w:w="993" w:type="dxa"/>
            <w:shd w:val="clear" w:color="auto" w:fill="auto"/>
            <w:vAlign w:val="center"/>
          </w:tcPr>
          <w:p w14:paraId="25F7E12A" w14:textId="77777777" w:rsidR="00BE5C4B" w:rsidRPr="00490DC0" w:rsidRDefault="00BE5C4B" w:rsidP="0049630D">
            <w:pPr>
              <w:spacing w:before="120" w:after="120"/>
              <w:jc w:val="center"/>
            </w:pPr>
            <w:r w:rsidRPr="00BE5C4B">
              <w:t>3</w:t>
            </w:r>
          </w:p>
        </w:tc>
        <w:tc>
          <w:tcPr>
            <w:tcW w:w="5244" w:type="dxa"/>
            <w:shd w:val="clear" w:color="auto" w:fill="auto"/>
          </w:tcPr>
          <w:p w14:paraId="3185E193" w14:textId="77777777" w:rsidR="00BE5C4B" w:rsidRPr="00490DC0" w:rsidRDefault="00BE5C4B" w:rsidP="0049630D">
            <w:pPr>
              <w:spacing w:before="40"/>
            </w:pPr>
            <w:r w:rsidRPr="00BE5C4B">
              <w:t>F&amp;B Gastro Sp. Z o.o.</w:t>
            </w:r>
          </w:p>
          <w:p w14:paraId="782B8BA8" w14:textId="77777777" w:rsidR="00BE5C4B" w:rsidRPr="00490DC0" w:rsidRDefault="00BE5C4B" w:rsidP="0049630D">
            <w:r w:rsidRPr="00BE5C4B">
              <w:t>Leona Popielskiego</w:t>
            </w:r>
            <w:r w:rsidRPr="00490DC0">
              <w:t xml:space="preserve"> </w:t>
            </w:r>
            <w:r w:rsidRPr="00BE5C4B">
              <w:t>3</w:t>
            </w:r>
            <w:r w:rsidRPr="00490DC0">
              <w:t xml:space="preserve"> </w:t>
            </w:r>
          </w:p>
          <w:p w14:paraId="3999A245" w14:textId="77777777" w:rsidR="00BE5C4B" w:rsidRPr="00490DC0" w:rsidRDefault="00BE5C4B" w:rsidP="0049630D">
            <w:pPr>
              <w:spacing w:after="40"/>
              <w:jc w:val="both"/>
            </w:pPr>
            <w:r w:rsidRPr="00BE5C4B">
              <w:t>52-019</w:t>
            </w:r>
            <w:r w:rsidRPr="00490DC0">
              <w:t xml:space="preserve"> </w:t>
            </w:r>
            <w:r w:rsidRPr="00BE5C4B"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5F2FCD1" w14:textId="77777777" w:rsidR="00BE5C4B" w:rsidRPr="00490DC0" w:rsidRDefault="00BE5C4B" w:rsidP="0049630D">
            <w:pPr>
              <w:spacing w:before="120" w:after="120"/>
              <w:jc w:val="both"/>
            </w:pPr>
            <w:r w:rsidRPr="00BE5C4B">
              <w:t>3 621.12 zł</w:t>
            </w:r>
          </w:p>
        </w:tc>
      </w:tr>
      <w:tr w:rsidR="00BE5C4B" w:rsidRPr="00493F8C" w14:paraId="63BAACE4" w14:textId="77777777" w:rsidTr="0049630D">
        <w:tc>
          <w:tcPr>
            <w:tcW w:w="993" w:type="dxa"/>
            <w:shd w:val="clear" w:color="auto" w:fill="auto"/>
            <w:vAlign w:val="center"/>
          </w:tcPr>
          <w:p w14:paraId="7017A195" w14:textId="77777777" w:rsidR="00BE5C4B" w:rsidRPr="00490DC0" w:rsidRDefault="00BE5C4B" w:rsidP="0049630D">
            <w:pPr>
              <w:spacing w:before="120" w:after="120"/>
              <w:jc w:val="center"/>
            </w:pPr>
            <w:r w:rsidRPr="00BE5C4B">
              <w:t>4</w:t>
            </w:r>
          </w:p>
        </w:tc>
        <w:tc>
          <w:tcPr>
            <w:tcW w:w="5244" w:type="dxa"/>
            <w:shd w:val="clear" w:color="auto" w:fill="auto"/>
          </w:tcPr>
          <w:p w14:paraId="559ECC03" w14:textId="77777777" w:rsidR="00BE5C4B" w:rsidRPr="00CB1499" w:rsidRDefault="00BE5C4B" w:rsidP="0049630D">
            <w:pPr>
              <w:spacing w:before="40"/>
              <w:rPr>
                <w:lang w:val="en-US"/>
              </w:rPr>
            </w:pPr>
            <w:r w:rsidRPr="00CB1499">
              <w:rPr>
                <w:lang w:val="en-US"/>
              </w:rPr>
              <w:t>P.H. "PRO - HAND" S.C. TOMASIONEK MARCIN, TOMASIONEK MONIKA</w:t>
            </w:r>
          </w:p>
          <w:p w14:paraId="480564BC" w14:textId="77777777" w:rsidR="00BE5C4B" w:rsidRPr="00490DC0" w:rsidRDefault="00BE5C4B" w:rsidP="0049630D">
            <w:r w:rsidRPr="00BE5C4B">
              <w:t>Wieczorka</w:t>
            </w:r>
            <w:r w:rsidRPr="00490DC0">
              <w:t xml:space="preserve"> </w:t>
            </w:r>
            <w:r w:rsidRPr="00BE5C4B">
              <w:t>2A/107</w:t>
            </w:r>
            <w:r w:rsidRPr="00490DC0">
              <w:t xml:space="preserve"> </w:t>
            </w:r>
          </w:p>
          <w:p w14:paraId="11F64B61" w14:textId="77777777" w:rsidR="00BE5C4B" w:rsidRPr="00490DC0" w:rsidRDefault="00BE5C4B" w:rsidP="0049630D">
            <w:pPr>
              <w:spacing w:after="40"/>
              <w:jc w:val="both"/>
            </w:pPr>
            <w:r w:rsidRPr="00BE5C4B">
              <w:t>41-219</w:t>
            </w:r>
            <w:r w:rsidRPr="00490DC0">
              <w:t xml:space="preserve"> </w:t>
            </w:r>
            <w:r w:rsidRPr="00BE5C4B">
              <w:t>Sosnowiec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0B67BDD" w14:textId="77777777" w:rsidR="00BE5C4B" w:rsidRPr="00490DC0" w:rsidRDefault="00BE5C4B" w:rsidP="0049630D">
            <w:pPr>
              <w:spacing w:before="120" w:after="120"/>
              <w:jc w:val="both"/>
            </w:pPr>
            <w:r w:rsidRPr="00BE5C4B">
              <w:t>3 072.54 zł</w:t>
            </w:r>
          </w:p>
        </w:tc>
      </w:tr>
    </w:tbl>
    <w:p w14:paraId="0B879E58" w14:textId="77777777"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339A7A0" w14:textId="77777777" w:rsidR="00D4095A" w:rsidRDefault="00D4095A">
      <w:r>
        <w:separator/>
      </w:r>
    </w:p>
  </w:endnote>
  <w:endnote w:type="continuationSeparator" w:id="0">
    <w:p w14:paraId="12D7DFDC" w14:textId="77777777" w:rsidR="00D4095A" w:rsidRDefault="00D409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600192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428EFF0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FDF1CF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2D1DED41">
        <v:line id="_x0000_s1025" style="position:absolute;left:0;text-align:left;z-index:251657728" from="-3.85pt,8.7pt" to="455.15pt,8.7pt"/>
      </w:pict>
    </w:r>
  </w:p>
  <w:p w14:paraId="42327EEC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D6DA0C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178060D" w14:textId="77777777" w:rsidR="009F189D" w:rsidRDefault="009F189D">
    <w:pPr>
      <w:pStyle w:val="Stopka"/>
      <w:tabs>
        <w:tab w:val="clear" w:pos="4536"/>
      </w:tabs>
      <w:jc w:val="center"/>
    </w:pPr>
  </w:p>
  <w:p w14:paraId="248D1F21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36FA58A" w14:textId="77777777" w:rsidR="00D4095A" w:rsidRDefault="00D4095A">
      <w:r>
        <w:separator/>
      </w:r>
    </w:p>
  </w:footnote>
  <w:footnote w:type="continuationSeparator" w:id="0">
    <w:p w14:paraId="200DFEB7" w14:textId="77777777" w:rsidR="00D4095A" w:rsidRDefault="00D4095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D4699D" w14:textId="77777777" w:rsidR="00BE5C4B" w:rsidRDefault="00BE5C4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696E9D" w14:textId="77777777" w:rsidR="00BE5C4B" w:rsidRDefault="00BE5C4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F7DF0B" w14:textId="77777777" w:rsidR="00BE5C4B" w:rsidRDefault="00BE5C4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4095A"/>
    <w:rsid w:val="00007727"/>
    <w:rsid w:val="00017720"/>
    <w:rsid w:val="00035488"/>
    <w:rsid w:val="000A0093"/>
    <w:rsid w:val="000D7F25"/>
    <w:rsid w:val="000E00E5"/>
    <w:rsid w:val="001146A4"/>
    <w:rsid w:val="00173B20"/>
    <w:rsid w:val="001C69FF"/>
    <w:rsid w:val="0023318D"/>
    <w:rsid w:val="003B6B36"/>
    <w:rsid w:val="003D72FD"/>
    <w:rsid w:val="003F57CD"/>
    <w:rsid w:val="00423179"/>
    <w:rsid w:val="00490DC0"/>
    <w:rsid w:val="00493F8C"/>
    <w:rsid w:val="004B64B5"/>
    <w:rsid w:val="004C7E9B"/>
    <w:rsid w:val="005324A5"/>
    <w:rsid w:val="00577BC6"/>
    <w:rsid w:val="00601802"/>
    <w:rsid w:val="0069085C"/>
    <w:rsid w:val="0073323E"/>
    <w:rsid w:val="007965DC"/>
    <w:rsid w:val="00843263"/>
    <w:rsid w:val="00861E75"/>
    <w:rsid w:val="009D19BD"/>
    <w:rsid w:val="009F189D"/>
    <w:rsid w:val="00A67C20"/>
    <w:rsid w:val="00A80738"/>
    <w:rsid w:val="00BE5C4B"/>
    <w:rsid w:val="00C236D3"/>
    <w:rsid w:val="00C659E2"/>
    <w:rsid w:val="00CB0802"/>
    <w:rsid w:val="00CB1499"/>
    <w:rsid w:val="00D4095A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DF10EAB"/>
  <w15:chartTrackingRefBased/>
  <w15:docId w15:val="{A9D8C84F-07ED-4FD0-A8A6-D7F84AFD61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OENA~1.JU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164</Words>
  <Characters>933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Bożena Jurowska</dc:creator>
  <cp:keywords/>
  <dc:description/>
  <cp:lastModifiedBy>Bożena Jurowska</cp:lastModifiedBy>
  <cp:revision>3</cp:revision>
  <cp:lastPrinted>2024-02-19T13:15:00Z</cp:lastPrinted>
  <dcterms:created xsi:type="dcterms:W3CDTF">2024-02-19T13:12:00Z</dcterms:created>
  <dcterms:modified xsi:type="dcterms:W3CDTF">2024-02-19T13:15:00Z</dcterms:modified>
</cp:coreProperties>
</file>