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FB15C" w14:textId="7A1BCFB2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8C7828">
        <w:rPr>
          <w:rFonts w:ascii="Arial" w:eastAsia="Times New Roman" w:hAnsi="Arial" w:cs="Arial"/>
          <w:bCs/>
          <w:sz w:val="24"/>
          <w:szCs w:val="20"/>
          <w:lang w:eastAsia="pl-PL"/>
        </w:rPr>
        <w:t>8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6A6BB66F" w14:textId="77777777" w:rsidTr="00D62E6E">
        <w:tc>
          <w:tcPr>
            <w:tcW w:w="2800" w:type="dxa"/>
            <w:shd w:val="clear" w:color="auto" w:fill="auto"/>
          </w:tcPr>
          <w:p w14:paraId="4193D9EF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01C728D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E63651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628E87D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3C4767B8" w14:textId="77777777" w:rsidTr="00D62E6E">
        <w:tc>
          <w:tcPr>
            <w:tcW w:w="2800" w:type="dxa"/>
            <w:shd w:val="clear" w:color="auto" w:fill="auto"/>
          </w:tcPr>
          <w:p w14:paraId="4142B4EA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72340C3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E7844D1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6F4E6CF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A62D37D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C119C" w:rsidRPr="00C14101" w14:paraId="12D58342" w14:textId="77777777" w:rsidTr="0071711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C582D7D" w14:textId="77777777" w:rsidR="007C119C" w:rsidRPr="00C14101" w:rsidRDefault="007C119C" w:rsidP="0071711A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DD5EE66" w14:textId="77777777" w:rsidR="007C119C" w:rsidRPr="00C14101" w:rsidRDefault="007C119C" w:rsidP="0071711A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7C119C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7C119C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7C119C">
              <w:rPr>
                <w:rFonts w:ascii="Arial" w:eastAsia="Times New Roman" w:hAnsi="Arial" w:cs="Arial"/>
                <w:lang w:eastAsia="pl-PL"/>
              </w:rPr>
              <w:t>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53279EAA" w14:textId="77777777" w:rsidR="007C119C" w:rsidRPr="00C14101" w:rsidRDefault="007C119C" w:rsidP="0071711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1FEB0E8" w14:textId="77777777" w:rsidR="007C119C" w:rsidRPr="00C14101" w:rsidRDefault="007C119C" w:rsidP="0071711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24193FB0" w14:textId="77777777" w:rsidR="00BC121E" w:rsidRPr="00C14101" w:rsidRDefault="007C119C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6721D293" w14:textId="77777777" w:rsidTr="00D62E6E">
        <w:tc>
          <w:tcPr>
            <w:tcW w:w="2269" w:type="dxa"/>
            <w:shd w:val="clear" w:color="auto" w:fill="auto"/>
          </w:tcPr>
          <w:p w14:paraId="77AD0C10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4B4CCCE" w14:textId="77777777" w:rsidR="00D62E6E" w:rsidRPr="00D62E6E" w:rsidRDefault="007C119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C119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produktów leczniczych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C119C" w:rsidRPr="00D62E6E" w14:paraId="523BC54D" w14:textId="77777777" w:rsidTr="0071711A">
        <w:tc>
          <w:tcPr>
            <w:tcW w:w="2269" w:type="dxa"/>
            <w:shd w:val="clear" w:color="auto" w:fill="auto"/>
          </w:tcPr>
          <w:p w14:paraId="17984625" w14:textId="77777777" w:rsidR="007C119C" w:rsidRPr="00D62E6E" w:rsidRDefault="007C119C" w:rsidP="0071711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7C7ACC4" w14:textId="77777777" w:rsidR="007C119C" w:rsidRPr="00D62E6E" w:rsidRDefault="007C119C" w:rsidP="0071711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C119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SZP-271-2/24</w:t>
            </w:r>
          </w:p>
        </w:tc>
      </w:tr>
    </w:tbl>
    <w:p w14:paraId="5A0CFC9A" w14:textId="77777777" w:rsidR="00BC121E" w:rsidRDefault="007C119C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7C119C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3F4393C9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33C8B1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1E8958D1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353FF337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162118C1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72EAB278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F5AE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E87D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E009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6B22184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D963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86FC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2CA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6150FB4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B11B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2BDB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41BF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AC520B2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78437A9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265836EC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213FBE33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207A4F75" w14:textId="77777777" w:rsidTr="00620E37">
        <w:tc>
          <w:tcPr>
            <w:tcW w:w="2660" w:type="dxa"/>
            <w:shd w:val="clear" w:color="auto" w:fill="auto"/>
          </w:tcPr>
          <w:p w14:paraId="2570626D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37CB667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426E8035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24395596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6951749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0AB2369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C119C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F470CF4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1379C" w14:textId="77777777" w:rsidR="00EC1908" w:rsidRDefault="00EC1908">
      <w:r>
        <w:separator/>
      </w:r>
    </w:p>
  </w:endnote>
  <w:endnote w:type="continuationSeparator" w:id="0">
    <w:p w14:paraId="503CE639" w14:textId="77777777" w:rsidR="00EC1908" w:rsidRDefault="00EC1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3BBD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3ACEB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BCCA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4169D1F" w14:textId="77777777" w:rsidR="009A4CD3" w:rsidRDefault="008C7828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D6D64EB">
        <v:line id="_x0000_s1025" style="position:absolute;left:0;text-align:left;z-index:251657728" from="-3.85pt,8.7pt" to="455.15pt,8.7pt"/>
      </w:pict>
    </w:r>
  </w:p>
  <w:p w14:paraId="52969D88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F5D55" w14:textId="77777777" w:rsidR="007C119C" w:rsidRDefault="007C11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4EA36" w14:textId="77777777" w:rsidR="00EC1908" w:rsidRDefault="00EC1908">
      <w:r>
        <w:separator/>
      </w:r>
    </w:p>
  </w:footnote>
  <w:footnote w:type="continuationSeparator" w:id="0">
    <w:p w14:paraId="48C26C69" w14:textId="77777777" w:rsidR="00EC1908" w:rsidRDefault="00EC19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44386" w14:textId="77777777" w:rsidR="007C119C" w:rsidRDefault="007C11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D6625" w14:textId="77777777" w:rsidR="007C119C" w:rsidRDefault="007C11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0E805" w14:textId="77777777" w:rsidR="007C119C" w:rsidRDefault="007C11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77229385">
    <w:abstractNumId w:val="13"/>
  </w:num>
  <w:num w:numId="2" w16cid:durableId="1357655762">
    <w:abstractNumId w:val="0"/>
  </w:num>
  <w:num w:numId="3" w16cid:durableId="1761027833">
    <w:abstractNumId w:val="11"/>
  </w:num>
  <w:num w:numId="4" w16cid:durableId="1731690121">
    <w:abstractNumId w:val="8"/>
  </w:num>
  <w:num w:numId="5" w16cid:durableId="888150764">
    <w:abstractNumId w:val="7"/>
  </w:num>
  <w:num w:numId="6" w16cid:durableId="186723351">
    <w:abstractNumId w:val="1"/>
  </w:num>
  <w:num w:numId="7" w16cid:durableId="836463003">
    <w:abstractNumId w:val="6"/>
  </w:num>
  <w:num w:numId="8" w16cid:durableId="965231447">
    <w:abstractNumId w:val="3"/>
  </w:num>
  <w:num w:numId="9" w16cid:durableId="337078938">
    <w:abstractNumId w:val="2"/>
  </w:num>
  <w:num w:numId="10" w16cid:durableId="1950429956">
    <w:abstractNumId w:val="5"/>
  </w:num>
  <w:num w:numId="11" w16cid:durableId="1709452998">
    <w:abstractNumId w:val="10"/>
  </w:num>
  <w:num w:numId="12" w16cid:durableId="639771327">
    <w:abstractNumId w:val="4"/>
  </w:num>
  <w:num w:numId="13" w16cid:durableId="1148522592">
    <w:abstractNumId w:val="9"/>
  </w:num>
  <w:num w:numId="14" w16cid:durableId="172309159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1908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119C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C7828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1908"/>
    <w:rsid w:val="00EC667E"/>
    <w:rsid w:val="00F04553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23B2495E"/>
  <w15:chartTrackingRefBased/>
  <w15:docId w15:val="{FDC54FD5-DA2A-454E-9F50-E7670E701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215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2010-01-07T09:39:00Z</cp:lastPrinted>
  <dcterms:created xsi:type="dcterms:W3CDTF">2024-01-26T12:59:00Z</dcterms:created>
  <dcterms:modified xsi:type="dcterms:W3CDTF">2024-01-26T12:59:00Z</dcterms:modified>
</cp:coreProperties>
</file>