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40DF" w:rsidRPr="007F40DF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Szpital Specjalistyczny im. Stefana Żeromskiego SPZOZ w Krakowie</w:t>
      </w:r>
    </w:p>
    <w:p w:rsidR="00B95C96" w:rsidRPr="0012157F" w:rsidRDefault="007F40DF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7F40DF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40DF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F40DF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40DF" w:rsidRPr="0012157F" w:rsidTr="003C6C95">
        <w:tc>
          <w:tcPr>
            <w:tcW w:w="9104" w:type="dxa"/>
            <w:shd w:val="clear" w:color="auto" w:fill="D9D9D9"/>
          </w:tcPr>
          <w:p w:rsidR="007F40DF" w:rsidRPr="0012157F" w:rsidRDefault="007F40DF" w:rsidP="003C6C9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F40DF" w:rsidRPr="00094F76" w:rsidRDefault="007F40DF" w:rsidP="003C6C9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40D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F40DF" w:rsidRPr="0017574D" w:rsidRDefault="007F40DF" w:rsidP="003C6C9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F40DF" w:rsidRDefault="007F40DF" w:rsidP="003C6C9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F40DF" w:rsidRPr="002C3302" w:rsidRDefault="007F40DF" w:rsidP="003C6C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7F40D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40DF" w:rsidRPr="00A2540E" w:rsidTr="003C6C95">
        <w:tc>
          <w:tcPr>
            <w:tcW w:w="2269" w:type="dxa"/>
            <w:shd w:val="clear" w:color="auto" w:fill="auto"/>
          </w:tcPr>
          <w:p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40DF" w:rsidRPr="00A2540E" w:rsidRDefault="007F40DF" w:rsidP="003C6C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40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F40DF" w:rsidRPr="007F40D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40D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77A5" w:rsidRDefault="007277A5" w:rsidP="0038231F">
      <w:pPr>
        <w:spacing w:after="0" w:line="240" w:lineRule="auto"/>
      </w:pPr>
      <w:r>
        <w:separator/>
      </w:r>
    </w:p>
  </w:endnote>
  <w:endnote w:type="continuationSeparator" w:id="0">
    <w:p w:rsidR="007277A5" w:rsidRDefault="007277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40DF" w:rsidRDefault="007F40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40DF" w:rsidRDefault="007F4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77A5" w:rsidRDefault="007277A5" w:rsidP="0038231F">
      <w:pPr>
        <w:spacing w:after="0" w:line="240" w:lineRule="auto"/>
      </w:pPr>
      <w:r>
        <w:separator/>
      </w:r>
    </w:p>
  </w:footnote>
  <w:footnote w:type="continuationSeparator" w:id="0">
    <w:p w:rsidR="007277A5" w:rsidRDefault="007277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40DF" w:rsidRDefault="007F40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40DF" w:rsidRDefault="007F40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40DF" w:rsidRDefault="007F4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6487934">
    <w:abstractNumId w:val="12"/>
  </w:num>
  <w:num w:numId="2" w16cid:durableId="833909598">
    <w:abstractNumId w:val="0"/>
  </w:num>
  <w:num w:numId="3" w16cid:durableId="802847600">
    <w:abstractNumId w:val="11"/>
  </w:num>
  <w:num w:numId="4" w16cid:durableId="1163543435">
    <w:abstractNumId w:val="16"/>
  </w:num>
  <w:num w:numId="5" w16cid:durableId="2027516481">
    <w:abstractNumId w:val="13"/>
  </w:num>
  <w:num w:numId="6" w16cid:durableId="2064331844">
    <w:abstractNumId w:val="10"/>
  </w:num>
  <w:num w:numId="7" w16cid:durableId="1446926164">
    <w:abstractNumId w:val="1"/>
  </w:num>
  <w:num w:numId="8" w16cid:durableId="1801024142">
    <w:abstractNumId w:val="6"/>
  </w:num>
  <w:num w:numId="9" w16cid:durableId="253055011">
    <w:abstractNumId w:val="4"/>
  </w:num>
  <w:num w:numId="10" w16cid:durableId="368645638">
    <w:abstractNumId w:val="7"/>
  </w:num>
  <w:num w:numId="11" w16cid:durableId="129136495">
    <w:abstractNumId w:val="5"/>
  </w:num>
  <w:num w:numId="12" w16cid:durableId="904291931">
    <w:abstractNumId w:val="9"/>
  </w:num>
  <w:num w:numId="13" w16cid:durableId="1900170202">
    <w:abstractNumId w:val="3"/>
  </w:num>
  <w:num w:numId="14" w16cid:durableId="506868636">
    <w:abstractNumId w:val="2"/>
  </w:num>
  <w:num w:numId="15" w16cid:durableId="891691562">
    <w:abstractNumId w:val="15"/>
  </w:num>
  <w:num w:numId="16" w16cid:durableId="1288463620">
    <w:abstractNumId w:val="8"/>
  </w:num>
  <w:num w:numId="17" w16cid:durableId="5867679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7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277A5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40DF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E8E92F22-5FDA-41A9-BC63-31B1CA9D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2024-01-24T13:06:00Z</dcterms:created>
  <dcterms:modified xsi:type="dcterms:W3CDTF">2024-01-24T13:06:00Z</dcterms:modified>
</cp:coreProperties>
</file>