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AA8E7" w14:textId="3B8AD3C2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81324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87E9BC9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C2B16C7" w14:textId="73827AD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46AE2" w:rsidRPr="00046AE2">
        <w:rPr>
          <w:rFonts w:ascii="Arial" w:hAnsi="Arial" w:cs="Arial"/>
          <w:b/>
          <w:sz w:val="24"/>
          <w:szCs w:val="24"/>
        </w:rPr>
        <w:t>SZP-271-</w:t>
      </w:r>
      <w:r w:rsidR="00481324">
        <w:rPr>
          <w:rFonts w:ascii="Arial" w:hAnsi="Arial" w:cs="Arial"/>
          <w:b/>
          <w:sz w:val="24"/>
          <w:szCs w:val="24"/>
        </w:rPr>
        <w:t>2</w:t>
      </w:r>
      <w:r w:rsidR="00046AE2" w:rsidRPr="00046AE2">
        <w:rPr>
          <w:rFonts w:ascii="Arial" w:hAnsi="Arial" w:cs="Arial"/>
          <w:b/>
          <w:sz w:val="24"/>
          <w:szCs w:val="24"/>
        </w:rPr>
        <w:t>/24</w:t>
      </w:r>
    </w:p>
    <w:p w14:paraId="1C15C94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D8764D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Szpital Specjalistyczny im. Stefana Żeromskiego SPZOZ w Krakowie</w:t>
      </w:r>
    </w:p>
    <w:p w14:paraId="2D3F2DF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BD2DC8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Kraków</w:t>
      </w:r>
    </w:p>
    <w:p w14:paraId="13622C2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844FEE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9F4C8B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EC5605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50E8CA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A35C2D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B80C7D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67E4D4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666968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6AE2" w:rsidRPr="0012157F" w14:paraId="2F0A3029" w14:textId="77777777" w:rsidTr="0071711A">
        <w:tc>
          <w:tcPr>
            <w:tcW w:w="9104" w:type="dxa"/>
            <w:shd w:val="clear" w:color="auto" w:fill="D9D9D9"/>
          </w:tcPr>
          <w:p w14:paraId="48A95956" w14:textId="77777777" w:rsidR="00046AE2" w:rsidRPr="0012157F" w:rsidRDefault="00046AE2" w:rsidP="007171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D51D19" w14:textId="77777777" w:rsidR="00046AE2" w:rsidRDefault="00046AE2" w:rsidP="007171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46AE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46AE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46AE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CA0E4A" w14:textId="77777777" w:rsidR="00046AE2" w:rsidRPr="00C86421" w:rsidRDefault="00046AE2" w:rsidP="007171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F930E49" w14:textId="77777777" w:rsidR="00046AE2" w:rsidRDefault="00046AE2" w:rsidP="007171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7980BD1" w14:textId="77777777" w:rsidR="00046AE2" w:rsidRPr="00C86421" w:rsidRDefault="00046AE2" w:rsidP="007171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4E66991" w14:textId="77777777" w:rsidR="00E50194" w:rsidRDefault="00046AE2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19F6E7E" w14:textId="77777777" w:rsidR="00481324" w:rsidRDefault="00481324" w:rsidP="0048132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Dostawa produktów leczniczych</w:t>
      </w:r>
    </w:p>
    <w:p w14:paraId="2DE70BF7" w14:textId="77777777" w:rsidR="00EB7118" w:rsidRDefault="00EB7118" w:rsidP="00EB7118">
      <w:pPr>
        <w:pStyle w:val="Tekstpodstawowy"/>
        <w:rPr>
          <w:rFonts w:ascii="Garamond" w:hAnsi="Garamond" w:cs="Garamond"/>
          <w:bCs/>
          <w:szCs w:val="20"/>
        </w:rPr>
      </w:pPr>
    </w:p>
    <w:p w14:paraId="0FCBC00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46AE2" w:rsidRPr="00046AE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3284DB9" w14:textId="77777777" w:rsidTr="00650D6C">
        <w:tc>
          <w:tcPr>
            <w:tcW w:w="9104" w:type="dxa"/>
            <w:shd w:val="clear" w:color="auto" w:fill="D9D9D9"/>
          </w:tcPr>
          <w:p w14:paraId="1692A7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3A8083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B60CDF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2B7189C" w14:textId="77777777" w:rsidTr="00CD4DD1">
        <w:tc>
          <w:tcPr>
            <w:tcW w:w="9104" w:type="dxa"/>
            <w:shd w:val="clear" w:color="auto" w:fill="D9D9D9"/>
          </w:tcPr>
          <w:p w14:paraId="0BC9AB23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537E9A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D0C2C8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50BB1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DDA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583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46AE2" w:rsidRPr="0012157F" w14:paraId="2E4B20D1" w14:textId="77777777" w:rsidTr="007171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D553" w14:textId="77777777" w:rsidR="00046AE2" w:rsidRPr="0012157F" w:rsidRDefault="00046AE2" w:rsidP="007171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A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94D1" w14:textId="77777777" w:rsidR="00046AE2" w:rsidRPr="0012157F" w:rsidRDefault="00046AE2" w:rsidP="007171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6AE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EA3D5BA" w14:textId="77777777" w:rsidR="00046AE2" w:rsidRPr="0012157F" w:rsidRDefault="00046AE2" w:rsidP="007171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AE2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2301) Ocena spełniania warunków udziału w postępowaniu będzie dokonana na zasadzie spełnia/nie spełnia.</w:t>
            </w:r>
          </w:p>
        </w:tc>
      </w:tr>
    </w:tbl>
    <w:p w14:paraId="1336C4CD" w14:textId="77777777" w:rsidR="00122954" w:rsidRDefault="00046AE2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7289BE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BF1C5E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543339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1E486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ACC3B4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80C1FC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7F6B6FE5" w14:textId="77777777" w:rsidTr="0061040C">
        <w:tc>
          <w:tcPr>
            <w:tcW w:w="9104" w:type="dxa"/>
            <w:shd w:val="clear" w:color="auto" w:fill="D9D9D9"/>
          </w:tcPr>
          <w:p w14:paraId="342B626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7B099E7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D0D1A8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AC0285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8D8E713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25B0B2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1F2B5365" w14:textId="77777777" w:rsidTr="0061040C">
        <w:tc>
          <w:tcPr>
            <w:tcW w:w="9104" w:type="dxa"/>
            <w:shd w:val="clear" w:color="auto" w:fill="D9D9D9"/>
          </w:tcPr>
          <w:p w14:paraId="14F892F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C2B039C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936612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63AA53C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2E1B6F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8348569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154A5EF" w14:textId="77777777" w:rsidTr="00CD4DD1">
        <w:tc>
          <w:tcPr>
            <w:tcW w:w="9104" w:type="dxa"/>
            <w:shd w:val="clear" w:color="auto" w:fill="D9D9D9"/>
          </w:tcPr>
          <w:p w14:paraId="01EECDA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6E9DF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8689243" w14:textId="77777777" w:rsidTr="00847232">
        <w:tc>
          <w:tcPr>
            <w:tcW w:w="9104" w:type="dxa"/>
            <w:shd w:val="clear" w:color="auto" w:fill="D9D9D9"/>
          </w:tcPr>
          <w:p w14:paraId="19AFCD6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EBFC8A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810D2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7E349C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91DCE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7D4C86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9184D7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609D5B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817EB4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E6A6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693C71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4A357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FF119B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6B257" w14:textId="77777777" w:rsidR="00BC10EA" w:rsidRDefault="00BC10EA" w:rsidP="0038231F">
      <w:pPr>
        <w:spacing w:after="0" w:line="240" w:lineRule="auto"/>
      </w:pPr>
      <w:r>
        <w:separator/>
      </w:r>
    </w:p>
  </w:endnote>
  <w:endnote w:type="continuationSeparator" w:id="0">
    <w:p w14:paraId="5EAEDFE2" w14:textId="77777777" w:rsidR="00BC10EA" w:rsidRDefault="00BC10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177D1" w14:textId="77777777" w:rsidR="00046AE2" w:rsidRDefault="00046A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EFA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77AB1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7EA34" w14:textId="77777777" w:rsidR="00046AE2" w:rsidRDefault="00046A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3C637" w14:textId="77777777" w:rsidR="00BC10EA" w:rsidRDefault="00BC10EA" w:rsidP="0038231F">
      <w:pPr>
        <w:spacing w:after="0" w:line="240" w:lineRule="auto"/>
      </w:pPr>
      <w:r>
        <w:separator/>
      </w:r>
    </w:p>
  </w:footnote>
  <w:footnote w:type="continuationSeparator" w:id="0">
    <w:p w14:paraId="046EA7D7" w14:textId="77777777" w:rsidR="00BC10EA" w:rsidRDefault="00BC10EA" w:rsidP="0038231F">
      <w:pPr>
        <w:spacing w:after="0" w:line="240" w:lineRule="auto"/>
      </w:pPr>
      <w:r>
        <w:continuationSeparator/>
      </w:r>
    </w:p>
  </w:footnote>
  <w:footnote w:id="1">
    <w:p w14:paraId="7E072F0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4A31B1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05255F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1B9734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28900C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CEFA7C8" w14:textId="77777777" w:rsidR="0032618A" w:rsidRDefault="0032618A" w:rsidP="0032618A">
      <w:pPr>
        <w:pStyle w:val="Tekstprzypisudolnego"/>
      </w:pPr>
    </w:p>
  </w:footnote>
  <w:footnote w:id="2">
    <w:p w14:paraId="1104AD8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B81CFE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11FC8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10B93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51151" w14:textId="77777777" w:rsidR="00046AE2" w:rsidRDefault="00046A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8931E" w14:textId="77777777" w:rsidR="00046AE2" w:rsidRDefault="00046A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C12FA" w14:textId="77777777" w:rsidR="00046AE2" w:rsidRDefault="00046A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473688">
    <w:abstractNumId w:val="11"/>
  </w:num>
  <w:num w:numId="2" w16cid:durableId="1856797055">
    <w:abstractNumId w:val="0"/>
  </w:num>
  <w:num w:numId="3" w16cid:durableId="1019354267">
    <w:abstractNumId w:val="10"/>
  </w:num>
  <w:num w:numId="4" w16cid:durableId="355354723">
    <w:abstractNumId w:val="13"/>
  </w:num>
  <w:num w:numId="5" w16cid:durableId="1388066932">
    <w:abstractNumId w:val="12"/>
  </w:num>
  <w:num w:numId="6" w16cid:durableId="1861435141">
    <w:abstractNumId w:val="9"/>
  </w:num>
  <w:num w:numId="7" w16cid:durableId="1828940053">
    <w:abstractNumId w:val="1"/>
  </w:num>
  <w:num w:numId="8" w16cid:durableId="271860066">
    <w:abstractNumId w:val="6"/>
  </w:num>
  <w:num w:numId="9" w16cid:durableId="179122792">
    <w:abstractNumId w:val="4"/>
  </w:num>
  <w:num w:numId="10" w16cid:durableId="1978221111">
    <w:abstractNumId w:val="7"/>
  </w:num>
  <w:num w:numId="11" w16cid:durableId="1930652941">
    <w:abstractNumId w:val="5"/>
  </w:num>
  <w:num w:numId="12" w16cid:durableId="1306400172">
    <w:abstractNumId w:val="8"/>
  </w:num>
  <w:num w:numId="13" w16cid:durableId="434325438">
    <w:abstractNumId w:val="3"/>
  </w:num>
  <w:num w:numId="14" w16cid:durableId="331030712">
    <w:abstractNumId w:val="2"/>
  </w:num>
  <w:num w:numId="15" w16cid:durableId="16016440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0EA"/>
    <w:rsid w:val="00023477"/>
    <w:rsid w:val="000247FF"/>
    <w:rsid w:val="00025C8D"/>
    <w:rsid w:val="000303EE"/>
    <w:rsid w:val="00046AE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069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77D72"/>
    <w:rsid w:val="00481324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CF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C10EA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11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C33D10"/>
  <w15:docId w15:val="{930FB2F1-A706-40DE-9A87-375EB3EC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0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944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2024-02-28T10:43:00Z</dcterms:created>
  <dcterms:modified xsi:type="dcterms:W3CDTF">2024-02-28T10:45:00Z</dcterms:modified>
</cp:coreProperties>
</file>