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F052C" w14:textId="6F70A2D0" w:rsidR="00025386" w:rsidRPr="00563332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563332">
        <w:rPr>
          <w:rFonts w:ascii="Arial" w:hAnsi="Arial" w:cs="Arial"/>
          <w:bCs/>
          <w:i w:val="0"/>
          <w:sz w:val="20"/>
        </w:rPr>
        <w:t xml:space="preserve">Załącznik nr </w:t>
      </w:r>
      <w:r w:rsidR="00563332" w:rsidRPr="00563332">
        <w:rPr>
          <w:rFonts w:ascii="Arial" w:hAnsi="Arial" w:cs="Arial"/>
          <w:bCs/>
          <w:i w:val="0"/>
          <w:sz w:val="20"/>
        </w:rPr>
        <w:t>1</w:t>
      </w:r>
      <w:r w:rsidR="008D1B17">
        <w:rPr>
          <w:rFonts w:ascii="Arial" w:hAnsi="Arial" w:cs="Arial"/>
          <w:bCs/>
          <w:i w:val="0"/>
          <w:sz w:val="20"/>
        </w:rPr>
        <w:t>0</w:t>
      </w:r>
      <w:r w:rsidR="007666D6" w:rsidRPr="00563332">
        <w:rPr>
          <w:rFonts w:ascii="Arial" w:hAnsi="Arial" w:cs="Arial"/>
          <w:bCs/>
          <w:i w:val="0"/>
          <w:sz w:val="20"/>
        </w:rPr>
        <w:t xml:space="preserve"> do SWZ</w:t>
      </w:r>
    </w:p>
    <w:p w14:paraId="5BD655A1" w14:textId="77777777" w:rsidR="00B62AD0" w:rsidRPr="00563332" w:rsidRDefault="00B62AD0" w:rsidP="00B62AD0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63332">
        <w:rPr>
          <w:rFonts w:ascii="Arial" w:hAnsi="Arial" w:cs="Arial"/>
          <w:b/>
          <w:sz w:val="20"/>
          <w:szCs w:val="20"/>
        </w:rPr>
        <w:t>Podmiot udostępniający zasoby:</w:t>
      </w:r>
    </w:p>
    <w:p w14:paraId="489FE9DD" w14:textId="77777777" w:rsidR="00B62AD0" w:rsidRPr="00563332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20"/>
          <w:szCs w:val="20"/>
        </w:rPr>
      </w:pPr>
      <w:r w:rsidRPr="00563332">
        <w:rPr>
          <w:rFonts w:ascii="Arial" w:hAnsi="Arial" w:cs="Arial"/>
          <w:sz w:val="20"/>
          <w:szCs w:val="20"/>
        </w:rPr>
        <w:t>………………………………………………………………</w:t>
      </w:r>
    </w:p>
    <w:p w14:paraId="39DB9E19" w14:textId="77777777" w:rsidR="00B62AD0" w:rsidRPr="00563332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20"/>
          <w:szCs w:val="20"/>
        </w:rPr>
      </w:pPr>
      <w:r w:rsidRPr="00563332">
        <w:rPr>
          <w:rFonts w:ascii="Arial" w:hAnsi="Arial" w:cs="Arial"/>
          <w:sz w:val="20"/>
          <w:szCs w:val="20"/>
        </w:rPr>
        <w:t>………………………………………………………………</w:t>
      </w:r>
    </w:p>
    <w:p w14:paraId="394D049E" w14:textId="77777777" w:rsidR="00B62AD0" w:rsidRPr="00563332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563332">
        <w:rPr>
          <w:rFonts w:ascii="Arial" w:hAnsi="Arial" w:cs="Arial"/>
          <w:sz w:val="20"/>
          <w:szCs w:val="20"/>
        </w:rPr>
        <w:t>………………………………………………………………</w:t>
      </w:r>
    </w:p>
    <w:p w14:paraId="5AB6EB93" w14:textId="77777777" w:rsidR="00B62AD0" w:rsidRPr="00563332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20"/>
          <w:szCs w:val="20"/>
          <w:vertAlign w:val="superscript"/>
        </w:rPr>
      </w:pPr>
      <w:r w:rsidRPr="00563332">
        <w:rPr>
          <w:rFonts w:ascii="Arial" w:hAnsi="Arial" w:cs="Arial"/>
          <w:i/>
          <w:sz w:val="20"/>
          <w:szCs w:val="20"/>
          <w:vertAlign w:val="superscript"/>
        </w:rPr>
        <w:t>(nazwa/firma, albo imię i nazwisko, adres, w zależności od podmiotu: NIP/PESEL, KRS/CEiDG)</w:t>
      </w:r>
    </w:p>
    <w:p w14:paraId="36785FDD" w14:textId="77777777" w:rsidR="00B62AD0" w:rsidRPr="00563332" w:rsidRDefault="00B62AD0" w:rsidP="00B62AD0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5633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302659F" w14:textId="77777777" w:rsidR="00B62AD0" w:rsidRPr="00563332" w:rsidRDefault="00B62AD0" w:rsidP="00071D4C">
      <w:pPr>
        <w:spacing w:after="40" w:line="240" w:lineRule="auto"/>
        <w:rPr>
          <w:rFonts w:ascii="Arial" w:hAnsi="Arial" w:cs="Arial"/>
          <w:sz w:val="20"/>
          <w:szCs w:val="20"/>
        </w:rPr>
      </w:pPr>
      <w:r w:rsidRPr="00563332">
        <w:rPr>
          <w:rFonts w:ascii="Arial" w:hAnsi="Arial" w:cs="Arial"/>
          <w:sz w:val="20"/>
          <w:szCs w:val="20"/>
        </w:rPr>
        <w:t>……………………………………………</w:t>
      </w:r>
      <w:r w:rsidR="00071D4C" w:rsidRPr="00563332">
        <w:rPr>
          <w:rFonts w:ascii="Arial" w:hAnsi="Arial" w:cs="Arial"/>
          <w:sz w:val="20"/>
          <w:szCs w:val="20"/>
        </w:rPr>
        <w:t>…………………………………………………………....</w:t>
      </w:r>
      <w:r w:rsidRPr="00563332">
        <w:rPr>
          <w:rFonts w:ascii="Arial" w:hAnsi="Arial" w:cs="Arial"/>
          <w:sz w:val="20"/>
          <w:szCs w:val="20"/>
        </w:rPr>
        <w:t>…</w:t>
      </w:r>
    </w:p>
    <w:p w14:paraId="4E01516A" w14:textId="77777777" w:rsidR="00B62AD0" w:rsidRPr="00563332" w:rsidRDefault="00B62AD0" w:rsidP="00563332">
      <w:pPr>
        <w:spacing w:before="120" w:after="120" w:line="240" w:lineRule="auto"/>
        <w:jc w:val="both"/>
        <w:rPr>
          <w:sz w:val="20"/>
          <w:szCs w:val="20"/>
          <w:vertAlign w:val="superscript"/>
          <w:lang w:eastAsia="pl-PL"/>
        </w:rPr>
      </w:pPr>
      <w:r w:rsidRPr="00563332">
        <w:rPr>
          <w:rFonts w:ascii="Arial" w:hAnsi="Arial" w:cs="Arial"/>
          <w:i/>
          <w:sz w:val="20"/>
          <w:szCs w:val="20"/>
          <w:vertAlign w:val="superscript"/>
        </w:rPr>
        <w:t xml:space="preserve">(imię, nazwisko </w:t>
      </w:r>
      <w:r w:rsidRPr="00563332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osoby upoważnionej do reprezentowania podmiotu udostępniającego zasoby</w:t>
      </w:r>
      <w:r w:rsidRPr="00563332">
        <w:rPr>
          <w:rFonts w:ascii="Arial" w:hAnsi="Arial" w:cs="Arial"/>
          <w:i/>
          <w:sz w:val="20"/>
          <w:szCs w:val="20"/>
          <w:vertAlign w:val="superscript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63332" w14:paraId="5A9340E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9D2261" w14:textId="77777777" w:rsidR="00053927" w:rsidRPr="00563332" w:rsidRDefault="00053927" w:rsidP="00563332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63332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E3CB908" w14:textId="77777777" w:rsidR="00053927" w:rsidRPr="00563332" w:rsidRDefault="00053927" w:rsidP="00563332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 w:rsidRPr="00563332">
              <w:rPr>
                <w:rFonts w:ascii="Arial" w:hAnsi="Arial" w:cs="Arial"/>
                <w:sz w:val="20"/>
                <w:szCs w:val="20"/>
                <w:u w:val="single"/>
                <w:vertAlign w:val="superscript"/>
              </w:rPr>
              <w:t>Uwaga</w:t>
            </w:r>
            <w:r w:rsidRPr="00563332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: </w:t>
            </w:r>
            <w:r w:rsidRPr="00563332">
              <w:rPr>
                <w:rFonts w:ascii="Arial" w:hAnsi="Arial" w:cs="Arial"/>
                <w:i/>
                <w:color w:val="000000"/>
                <w:sz w:val="20"/>
                <w:szCs w:val="20"/>
                <w:vertAlign w:val="superscript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E2E6F7B" w14:textId="77777777" w:rsidR="0071340C" w:rsidRPr="00563332" w:rsidRDefault="0071340C" w:rsidP="00563332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Oświadczam</w:t>
      </w:r>
      <w:r w:rsidR="00EF3368" w:rsidRPr="0056333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563332">
        <w:rPr>
          <w:rFonts w:ascii="Arial" w:eastAsia="Times New Roman" w:hAnsi="Arial" w:cs="Arial"/>
          <w:sz w:val="20"/>
          <w:szCs w:val="20"/>
          <w:lang w:eastAsia="pl-PL"/>
        </w:rPr>
        <w:t>w oparciu o</w:t>
      </w:r>
      <w:r w:rsidR="00EF3368" w:rsidRPr="00563332">
        <w:rPr>
          <w:rFonts w:ascii="Arial" w:eastAsia="Times New Roman" w:hAnsi="Arial" w:cs="Arial"/>
          <w:sz w:val="20"/>
          <w:szCs w:val="20"/>
          <w:lang w:eastAsia="pl-PL"/>
        </w:rPr>
        <w:t xml:space="preserve"> postanowienia art. 118</w:t>
      </w:r>
      <w:r w:rsidR="00BE3BCE" w:rsidRPr="00563332">
        <w:rPr>
          <w:rFonts w:ascii="Arial" w:hAnsi="Arial" w:cs="Arial"/>
          <w:sz w:val="20"/>
          <w:szCs w:val="20"/>
        </w:rPr>
        <w:t xml:space="preserve"> ustawy </w:t>
      </w:r>
      <w:r w:rsidR="00EF3368" w:rsidRPr="00563332">
        <w:rPr>
          <w:rFonts w:ascii="Arial" w:hAnsi="Arial" w:cs="Arial"/>
          <w:sz w:val="20"/>
          <w:szCs w:val="20"/>
        </w:rPr>
        <w:t xml:space="preserve">z dnia 11 września 2019r. Prawo zamówień publicznych </w:t>
      </w:r>
      <w:r w:rsidR="00A677A5" w:rsidRPr="00563332">
        <w:rPr>
          <w:rFonts w:ascii="Arial" w:hAnsi="Arial" w:cs="Arial"/>
          <w:sz w:val="20"/>
          <w:szCs w:val="20"/>
        </w:rPr>
        <w:t>(t.j. Dz. U. z 2022r. poz. 1710)</w:t>
      </w:r>
      <w:r w:rsidR="00E27ABB" w:rsidRPr="0056333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563332">
        <w:rPr>
          <w:rFonts w:ascii="Arial" w:eastAsia="Times New Roman" w:hAnsi="Arial" w:cs="Arial"/>
          <w:sz w:val="20"/>
          <w:szCs w:val="20"/>
          <w:lang w:eastAsia="pl-PL"/>
        </w:rPr>
        <w:t xml:space="preserve">że </w:t>
      </w:r>
      <w:r w:rsidRPr="0056333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zobowiązuję się</w:t>
      </w:r>
      <w:r w:rsidRPr="0056333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F3368" w:rsidRPr="00563332">
        <w:rPr>
          <w:rFonts w:ascii="Arial" w:eastAsia="Times New Roman" w:hAnsi="Arial" w:cs="Arial"/>
          <w:sz w:val="20"/>
          <w:szCs w:val="20"/>
          <w:lang w:eastAsia="pl-PL"/>
        </w:rPr>
        <w:t xml:space="preserve">do </w:t>
      </w:r>
      <w:r w:rsidRPr="00563332">
        <w:rPr>
          <w:rFonts w:ascii="Arial" w:eastAsia="Times New Roman" w:hAnsi="Arial" w:cs="Arial"/>
          <w:sz w:val="20"/>
          <w:szCs w:val="20"/>
          <w:lang w:eastAsia="pl-PL"/>
        </w:rPr>
        <w:t>oddania na potrzeby realizacji zamówienia pn.:</w:t>
      </w:r>
    </w:p>
    <w:p w14:paraId="3677A20B" w14:textId="77777777" w:rsidR="0071340C" w:rsidRPr="00563332" w:rsidRDefault="00A677A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b/>
          <w:sz w:val="20"/>
          <w:szCs w:val="20"/>
          <w:lang w:eastAsia="pl-PL"/>
        </w:rPr>
        <w:t>Opracowanie dokumentacji projektowo-kosztorysowej rozbudowy Szpitalnego Oddziału Ratunkowego przy Szpitalu Miejskim Specjalistycznym im. Gabriela Narutowicza w Krakowie wraz z uwzględnieniem lądowiska dla helikopterów na dachu i zagospodarowaniem terenu</w:t>
      </w:r>
    </w:p>
    <w:p w14:paraId="26904A1A" w14:textId="77777777" w:rsidR="0071340C" w:rsidRPr="0056333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A677A5" w:rsidRPr="00563332">
        <w:rPr>
          <w:rFonts w:ascii="Arial" w:eastAsia="Times New Roman" w:hAnsi="Arial" w:cs="Arial"/>
          <w:b/>
          <w:sz w:val="20"/>
          <w:szCs w:val="20"/>
          <w:lang w:eastAsia="pl-PL"/>
        </w:rPr>
        <w:t>ZP/12/2024</w:t>
      </w:r>
    </w:p>
    <w:p w14:paraId="08779394" w14:textId="77777777" w:rsidR="00DC652A" w:rsidRPr="0056333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sz w:val="20"/>
          <w:szCs w:val="20"/>
          <w:lang w:eastAsia="pl-PL"/>
        </w:rPr>
        <w:t>do dyspozycji Wykonawcy:</w:t>
      </w:r>
    </w:p>
    <w:p w14:paraId="6E6536DB" w14:textId="77777777" w:rsidR="00DC652A" w:rsidRPr="0056333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BF66233" w14:textId="77777777" w:rsidR="0071340C" w:rsidRPr="0056333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i/>
          <w:sz w:val="20"/>
          <w:szCs w:val="20"/>
          <w:lang w:eastAsia="pl-PL"/>
        </w:rPr>
        <w:t>(nazwa i adres Wykonawcy składającego ofertę)</w:t>
      </w:r>
    </w:p>
    <w:p w14:paraId="76221511" w14:textId="77777777" w:rsidR="0071340C" w:rsidRPr="0056333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48F2583" w14:textId="77777777" w:rsidR="0071340C" w:rsidRPr="0056333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sz w:val="20"/>
          <w:szCs w:val="20"/>
          <w:lang w:eastAsia="pl-PL"/>
        </w:rPr>
        <w:t>nw. zasobów:</w:t>
      </w:r>
    </w:p>
    <w:p w14:paraId="529EE1A3" w14:textId="77777777" w:rsidR="0071340C" w:rsidRPr="0056333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4431C42" w14:textId="77777777" w:rsidR="0071340C" w:rsidRPr="0056333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i/>
          <w:sz w:val="20"/>
          <w:szCs w:val="20"/>
          <w:lang w:eastAsia="pl-PL"/>
        </w:rPr>
        <w:t>(określenie zasobów)</w:t>
      </w:r>
    </w:p>
    <w:p w14:paraId="0D9FD4FD" w14:textId="77777777" w:rsidR="0071340C" w:rsidRPr="0056333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EEB68C0" w14:textId="77777777" w:rsidR="00DC652A" w:rsidRPr="0056333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DC652A" w:rsidRPr="0056333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świadczam, że</w:t>
      </w:r>
      <w:r w:rsidR="00DC652A" w:rsidRPr="00563332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481E3F94" w14:textId="77777777" w:rsidR="00DC652A" w:rsidRPr="0056333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DC652A" w:rsidRPr="00563332">
        <w:rPr>
          <w:rFonts w:ascii="Arial" w:eastAsia="Times New Roman" w:hAnsi="Arial" w:cs="Arial"/>
          <w:sz w:val="20"/>
          <w:szCs w:val="20"/>
          <w:lang w:eastAsia="pl-PL"/>
        </w:rPr>
        <w:t>dostę</w:t>
      </w:r>
      <w:r w:rsidRPr="00563332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652A" w:rsidRPr="00563332">
        <w:rPr>
          <w:rFonts w:ascii="Arial" w:eastAsia="Times New Roman" w:hAnsi="Arial" w:cs="Arial"/>
          <w:sz w:val="20"/>
          <w:szCs w:val="20"/>
          <w:lang w:eastAsia="pl-PL"/>
        </w:rPr>
        <w:t>ni</w:t>
      </w:r>
      <w:r w:rsidRPr="00563332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C652A" w:rsidRPr="0056333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63332">
        <w:rPr>
          <w:rFonts w:ascii="Arial" w:eastAsia="Times New Roman" w:hAnsi="Arial" w:cs="Arial"/>
          <w:sz w:val="20"/>
          <w:szCs w:val="20"/>
          <w:lang w:eastAsia="pl-PL"/>
        </w:rPr>
        <w:t>Wykonawcy zasoby, w następującym zakresie:</w:t>
      </w:r>
    </w:p>
    <w:p w14:paraId="4B79E296" w14:textId="77777777" w:rsidR="0093388F" w:rsidRPr="0056333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DF67BD2" w14:textId="77777777" w:rsidR="0093388F" w:rsidRPr="0056333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3F8ED46" w14:textId="77777777" w:rsidR="0093388F" w:rsidRPr="0056333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60300768"/>
      <w:r w:rsidRPr="0056333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FB362EE" w14:textId="77777777" w:rsidR="00CB29AC" w:rsidRPr="0056333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2FE72FC2" w14:textId="77777777" w:rsidR="00CB29AC" w:rsidRPr="0056333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3200383" w14:textId="77777777" w:rsidR="00830970" w:rsidRPr="0056333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sz w:val="20"/>
          <w:szCs w:val="20"/>
          <w:lang w:eastAsia="pl-PL"/>
        </w:rPr>
        <w:t xml:space="preserve">okres </w:t>
      </w:r>
      <w:r w:rsidR="00830970" w:rsidRPr="00563332">
        <w:rPr>
          <w:rFonts w:ascii="Arial" w:eastAsia="Times New Roman" w:hAnsi="Arial" w:cs="Arial"/>
          <w:sz w:val="20"/>
          <w:szCs w:val="20"/>
          <w:lang w:eastAsia="pl-PL"/>
        </w:rPr>
        <w:t xml:space="preserve">mojego </w:t>
      </w:r>
      <w:r w:rsidRPr="00563332">
        <w:rPr>
          <w:rFonts w:ascii="Arial" w:eastAsia="Times New Roman" w:hAnsi="Arial" w:cs="Arial"/>
          <w:sz w:val="20"/>
          <w:szCs w:val="20"/>
          <w:lang w:eastAsia="pl-PL"/>
        </w:rPr>
        <w:t xml:space="preserve">udostępnienia zasobów Wykonawcy </w:t>
      </w:r>
      <w:r w:rsidR="00830970" w:rsidRPr="00563332">
        <w:rPr>
          <w:rFonts w:ascii="Arial" w:eastAsia="Times New Roman" w:hAnsi="Arial" w:cs="Arial"/>
          <w:sz w:val="20"/>
          <w:szCs w:val="20"/>
          <w:lang w:eastAsia="pl-PL"/>
        </w:rPr>
        <w:t>będzie następujący:</w:t>
      </w:r>
    </w:p>
    <w:p w14:paraId="0E3390DC" w14:textId="77777777" w:rsidR="00E27ABB" w:rsidRPr="00563332" w:rsidRDefault="00830970" w:rsidP="0056333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6333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63332" w14:paraId="241EDC0C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B48FA59" w14:textId="77777777" w:rsidR="00071D4C" w:rsidRPr="00563332" w:rsidRDefault="00071D4C" w:rsidP="0056333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</w:p>
          <w:p w14:paraId="69B90B89" w14:textId="77777777" w:rsidR="00071D4C" w:rsidRPr="00563332" w:rsidRDefault="00071D4C" w:rsidP="0056333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</w:p>
          <w:p w14:paraId="7AFC737D" w14:textId="77777777" w:rsidR="00071D4C" w:rsidRPr="00563332" w:rsidRDefault="00071D4C" w:rsidP="0056333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</w:p>
          <w:p w14:paraId="41E771C1" w14:textId="77777777" w:rsidR="00053927" w:rsidRPr="00563332" w:rsidRDefault="00053927" w:rsidP="0056333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563332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………………………………………………..</w:t>
            </w:r>
          </w:p>
          <w:p w14:paraId="6703CFF4" w14:textId="77777777" w:rsidR="00053927" w:rsidRPr="00563332" w:rsidRDefault="00053927" w:rsidP="0056333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563332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84DB17D" w14:textId="77777777" w:rsidR="00071D4C" w:rsidRPr="00563332" w:rsidRDefault="00071D4C" w:rsidP="0056333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</w:p>
          <w:p w14:paraId="779EC6D3" w14:textId="77777777" w:rsidR="00071D4C" w:rsidRPr="00563332" w:rsidRDefault="00071D4C" w:rsidP="0056333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</w:p>
          <w:p w14:paraId="213E7242" w14:textId="77777777" w:rsidR="00071D4C" w:rsidRPr="00563332" w:rsidRDefault="00071D4C" w:rsidP="0056333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</w:p>
          <w:p w14:paraId="73B20D23" w14:textId="77777777" w:rsidR="00053927" w:rsidRPr="00563332" w:rsidRDefault="00053927" w:rsidP="0056333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563332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………………….…………………..………………………</w:t>
            </w:r>
          </w:p>
          <w:p w14:paraId="10AEFCA4" w14:textId="77777777" w:rsidR="00053927" w:rsidRPr="00563332" w:rsidRDefault="00053927" w:rsidP="00563332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563332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(</w:t>
            </w:r>
            <w:r w:rsidR="00071D4C" w:rsidRPr="00563332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 xml:space="preserve">kwalifikowany podpis elektroniczny / podpis zaufany / podpis osobisty </w:t>
            </w:r>
            <w:r w:rsidRPr="00563332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 xml:space="preserve">osoby uprawnionej do </w:t>
            </w:r>
            <w:r w:rsidR="00071D4C" w:rsidRPr="00563332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reprezentacji p</w:t>
            </w:r>
            <w:r w:rsidRPr="00563332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odmiotu udostępniającego zasoby)</w:t>
            </w:r>
          </w:p>
        </w:tc>
      </w:tr>
      <w:bookmarkEnd w:id="0"/>
    </w:tbl>
    <w:p w14:paraId="4EEC823D" w14:textId="77777777" w:rsidR="00E27ABB" w:rsidRPr="0056333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sectPr w:rsidR="00E27ABB" w:rsidRPr="00563332" w:rsidSect="005633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1DE54" w14:textId="77777777" w:rsidR="0067654F" w:rsidRDefault="0067654F" w:rsidP="00025386">
      <w:pPr>
        <w:spacing w:after="0" w:line="240" w:lineRule="auto"/>
      </w:pPr>
      <w:r>
        <w:separator/>
      </w:r>
    </w:p>
  </w:endnote>
  <w:endnote w:type="continuationSeparator" w:id="0">
    <w:p w14:paraId="679D8B8F" w14:textId="77777777" w:rsidR="0067654F" w:rsidRDefault="006765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3D086" w14:textId="77777777" w:rsidR="00A677A5" w:rsidRDefault="00A677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EC33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15D5EE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C3358E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8E5E2B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D4DA2" w14:textId="77777777" w:rsidR="00A677A5" w:rsidRDefault="00A677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9E335" w14:textId="77777777" w:rsidR="0067654F" w:rsidRDefault="0067654F" w:rsidP="00025386">
      <w:pPr>
        <w:spacing w:after="0" w:line="240" w:lineRule="auto"/>
      </w:pPr>
      <w:r>
        <w:separator/>
      </w:r>
    </w:p>
  </w:footnote>
  <w:footnote w:type="continuationSeparator" w:id="0">
    <w:p w14:paraId="6256FDBD" w14:textId="77777777" w:rsidR="0067654F" w:rsidRDefault="006765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09C72" w14:textId="77777777" w:rsidR="00A677A5" w:rsidRDefault="00A677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24D4A" w14:textId="77777777" w:rsidR="00A677A5" w:rsidRDefault="00A677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0FF8" w14:textId="77777777" w:rsidR="00A677A5" w:rsidRDefault="00A677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090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54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63332"/>
    <w:rsid w:val="00620476"/>
    <w:rsid w:val="00657A47"/>
    <w:rsid w:val="0067654F"/>
    <w:rsid w:val="0071340C"/>
    <w:rsid w:val="00745A44"/>
    <w:rsid w:val="007666D6"/>
    <w:rsid w:val="007D6755"/>
    <w:rsid w:val="00824D73"/>
    <w:rsid w:val="00830970"/>
    <w:rsid w:val="008833CF"/>
    <w:rsid w:val="008B797E"/>
    <w:rsid w:val="008D1B17"/>
    <w:rsid w:val="008F2498"/>
    <w:rsid w:val="0093388F"/>
    <w:rsid w:val="00A56A6F"/>
    <w:rsid w:val="00A677A5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97B70E"/>
  <w15:chartTrackingRefBased/>
  <w15:docId w15:val="{0A5738D3-BA41-45B0-8CC2-80766F0E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dcterms:created xsi:type="dcterms:W3CDTF">2024-02-15T10:34:00Z</dcterms:created>
  <dcterms:modified xsi:type="dcterms:W3CDTF">2024-02-15T10:38:00Z</dcterms:modified>
</cp:coreProperties>
</file>