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5D1E77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DE-dzp.272-20/24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F5DE82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2023 r. poz. 1605, 1720</w:t>
      </w:r>
      <w:bookmarkStart w:id="1" w:name="_GoBack"/>
      <w:bookmarkEnd w:id="1"/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4D74583" w14:textId="77777777" w:rsidR="00A15D68" w:rsidRDefault="00A15D68" w:rsidP="00A15D6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A15D68">
        <w:rPr>
          <w:rFonts w:ascii="Times New Roman" w:eastAsia="Times New Roman" w:hAnsi="Times New Roman"/>
          <w:b/>
          <w:lang w:eastAsia="pl-PL"/>
        </w:rPr>
        <w:t>Usługi transportowe w kraju dla studentów i pracowników WIMIR AGH w roku 2024 - DE-dzp.272-20/24</w:t>
      </w:r>
    </w:p>
    <w:p w14:paraId="1F94EBA1" w14:textId="0EE01020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FF54B" w14:textId="77777777" w:rsidR="005C7C47" w:rsidRDefault="005C7C47" w:rsidP="00025386">
      <w:pPr>
        <w:spacing w:after="0" w:line="240" w:lineRule="auto"/>
      </w:pPr>
      <w:r>
        <w:separator/>
      </w:r>
    </w:p>
  </w:endnote>
  <w:endnote w:type="continuationSeparator" w:id="0">
    <w:p w14:paraId="28237327" w14:textId="77777777" w:rsidR="005C7C47" w:rsidRDefault="005C7C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6333C7" w14:textId="77777777" w:rsidR="005C7C47" w:rsidRDefault="005C7C47" w:rsidP="00025386">
      <w:pPr>
        <w:spacing w:after="0" w:line="240" w:lineRule="auto"/>
      </w:pPr>
      <w:r>
        <w:separator/>
      </w:r>
    </w:p>
  </w:footnote>
  <w:footnote w:type="continuationSeparator" w:id="0">
    <w:p w14:paraId="15E1A7DC" w14:textId="77777777" w:rsidR="005C7C47" w:rsidRDefault="005C7C4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2024-02-07T11:20:00Z</dcterms:created>
  <dcterms:modified xsi:type="dcterms:W3CDTF">2024-02-07T11:20:00Z</dcterms:modified>
</cp:coreProperties>
</file>