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E6ACD" w14:textId="34FE5153" w:rsidR="00E40A3C" w:rsidRDefault="00E40A3C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777E0C1A" w14:textId="7A64431A" w:rsidR="008964D0" w:rsidRPr="00E1383C" w:rsidRDefault="008964D0" w:rsidP="008964D0">
      <w:pPr>
        <w:pStyle w:val="Nagwek"/>
        <w:ind w:left="-426"/>
        <w:rPr>
          <w:sz w:val="28"/>
          <w:szCs w:val="28"/>
          <w:lang w:val="en-US"/>
        </w:rPr>
      </w:pPr>
      <w:r>
        <w:rPr>
          <w:noProof/>
        </w:rPr>
        <w:t xml:space="preserve">           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B1EA98E" wp14:editId="72211660">
            <wp:simplePos x="0" y="0"/>
            <wp:positionH relativeFrom="column">
              <wp:posOffset>-470535</wp:posOffset>
            </wp:positionH>
            <wp:positionV relativeFrom="paragraph">
              <wp:posOffset>-171450</wp:posOffset>
            </wp:positionV>
            <wp:extent cx="1924050" cy="1127760"/>
            <wp:effectExtent l="0" t="0" r="0" b="0"/>
            <wp:wrapSquare wrapText="bothSides"/>
            <wp:docPr id="2" name="Obraz 2" descr="\\scout.univ-toulouse.fr@SSL\DavWWWRoot\docs\ut.mmarcel\UNIVERSEH\2. Comms\1. Logo\Logo UNIVERSEH\RGB\UNL_Universeh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76573168" descr="\\scout.univ-toulouse.fr@SSL\DavWWWRoot\docs\ut.mmarcel\UNIVERSEH\2. Comms\1. Logo\Logo UNIVERSEH\RGB\UNL_Universeh_RG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383C">
        <w:rPr>
          <w:sz w:val="24"/>
          <w:szCs w:val="24"/>
          <w:lang w:val="en-US"/>
        </w:rPr>
        <w:tab/>
      </w:r>
      <w:r w:rsidRPr="00E1383C">
        <w:rPr>
          <w:sz w:val="24"/>
          <w:szCs w:val="24"/>
          <w:lang w:val="en-US"/>
        </w:rPr>
        <w:tab/>
      </w:r>
      <w:r w:rsidRPr="00E1383C">
        <w:rPr>
          <w:color w:val="203675"/>
          <w:sz w:val="28"/>
          <w:szCs w:val="28"/>
          <w:lang w:val="en-US"/>
        </w:rPr>
        <w:t>www.</w:t>
      </w:r>
      <w:r w:rsidRPr="00E1383C">
        <w:rPr>
          <w:b/>
          <w:color w:val="203675"/>
          <w:sz w:val="28"/>
          <w:szCs w:val="28"/>
          <w:lang w:val="en-US"/>
        </w:rPr>
        <w:t>universeh</w:t>
      </w:r>
      <w:r w:rsidRPr="00E1383C">
        <w:rPr>
          <w:color w:val="203675"/>
          <w:sz w:val="28"/>
          <w:szCs w:val="28"/>
          <w:lang w:val="en-US"/>
        </w:rPr>
        <w:t>.eu</w:t>
      </w:r>
    </w:p>
    <w:p w14:paraId="39A32FD1" w14:textId="77777777" w:rsidR="008964D0" w:rsidRPr="00E1383C" w:rsidRDefault="008964D0" w:rsidP="008964D0">
      <w:pPr>
        <w:tabs>
          <w:tab w:val="center" w:pos="4536"/>
          <w:tab w:val="right" w:pos="9072"/>
        </w:tabs>
        <w:jc w:val="center"/>
        <w:textAlignment w:val="baseline"/>
        <w:rPr>
          <w:sz w:val="24"/>
          <w:szCs w:val="24"/>
          <w:lang w:val="en-US"/>
        </w:rPr>
      </w:pPr>
    </w:p>
    <w:p w14:paraId="446E2DD5" w14:textId="77777777" w:rsidR="008964D0" w:rsidRPr="00E1383C" w:rsidRDefault="008964D0" w:rsidP="008964D0">
      <w:pPr>
        <w:spacing w:after="120"/>
        <w:textAlignment w:val="baseline"/>
        <w:rPr>
          <w:sz w:val="24"/>
          <w:szCs w:val="24"/>
          <w:lang w:val="en-US"/>
        </w:rPr>
      </w:pPr>
    </w:p>
    <w:p w14:paraId="51E1141A" w14:textId="77777777" w:rsidR="008964D0" w:rsidRPr="00E1383C" w:rsidRDefault="008964D0" w:rsidP="008964D0">
      <w:pPr>
        <w:spacing w:after="120"/>
        <w:textAlignment w:val="baseline"/>
        <w:rPr>
          <w:sz w:val="24"/>
          <w:szCs w:val="24"/>
          <w:lang w:val="en-US"/>
        </w:rPr>
      </w:pPr>
    </w:p>
    <w:p w14:paraId="42CD0D7A" w14:textId="77777777" w:rsidR="008964D0" w:rsidRPr="00E1383C" w:rsidRDefault="008964D0" w:rsidP="008964D0">
      <w:pPr>
        <w:spacing w:after="120"/>
        <w:textAlignment w:val="baseline"/>
        <w:rPr>
          <w:sz w:val="24"/>
          <w:szCs w:val="24"/>
          <w:lang w:val="en-US"/>
        </w:rPr>
      </w:pPr>
    </w:p>
    <w:p w14:paraId="4F8AC79A" w14:textId="77777777" w:rsidR="008964D0" w:rsidRPr="00E1383C" w:rsidRDefault="008964D0" w:rsidP="008964D0">
      <w:pPr>
        <w:textAlignment w:val="baseline"/>
        <w:rPr>
          <w:sz w:val="24"/>
          <w:szCs w:val="24"/>
          <w:lang w:val="en-GB" w:eastAsia="en-GB"/>
        </w:rPr>
      </w:pPr>
      <w:r w:rsidRPr="00E1383C">
        <w:rPr>
          <w:sz w:val="24"/>
          <w:szCs w:val="24"/>
          <w:lang w:val="en-GB"/>
        </w:rPr>
        <w:t>UNIVERSEH – European Space University for Earth and Humanity is an alliance of</w:t>
      </w:r>
      <w:r w:rsidRPr="00E1383C">
        <w:rPr>
          <w:sz w:val="24"/>
          <w:szCs w:val="24"/>
          <w:lang w:val="en-GB" w:eastAsia="en-GB"/>
        </w:rPr>
        <w:t xml:space="preserve"> </w:t>
      </w:r>
      <w:r w:rsidRPr="00E1383C">
        <w:rPr>
          <w:sz w:val="24"/>
          <w:szCs w:val="24"/>
          <w:lang w:val="en-GB" w:eastAsia="en-GB"/>
        </w:rPr>
        <w:br/>
      </w:r>
    </w:p>
    <w:p w14:paraId="1A184753" w14:textId="77777777" w:rsidR="008964D0" w:rsidRPr="00E1383C" w:rsidRDefault="008964D0" w:rsidP="008964D0">
      <w:pPr>
        <w:tabs>
          <w:tab w:val="center" w:pos="4536"/>
          <w:tab w:val="right" w:pos="9072"/>
        </w:tabs>
        <w:textAlignment w:val="baseline"/>
        <w:rPr>
          <w:sz w:val="24"/>
          <w:szCs w:val="24"/>
          <w:lang w:val="en-GB"/>
        </w:rPr>
      </w:pPr>
    </w:p>
    <w:p w14:paraId="1B82AD41" w14:textId="587D61B5" w:rsidR="008964D0" w:rsidRDefault="008964D0" w:rsidP="008964D0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 w:rsidRPr="00E1383C">
        <w:rPr>
          <w:noProof/>
          <w:lang w:eastAsia="pl-PL"/>
        </w:rPr>
        <w:drawing>
          <wp:inline distT="0" distB="0" distL="0" distR="0" wp14:anchorId="325B66A8" wp14:editId="4E98D703">
            <wp:extent cx="5762625" cy="1200150"/>
            <wp:effectExtent l="0" t="0" r="0" b="0"/>
            <wp:docPr id="1" name="Obraz 1" descr="Obraz zawierający czarne, ciemność, noc, fajerwerk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czarne, ciemność, noc, fajerwerki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1680A" w14:textId="5CC13613" w:rsidR="008964D0" w:rsidRDefault="008964D0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14:paraId="7B446D36" w14:textId="77777777" w:rsidR="008964D0" w:rsidRPr="00E85673" w:rsidRDefault="008964D0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14:paraId="21041C7B" w14:textId="013E856D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E85673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39418185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85673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E85673" w:rsidRPr="00E85673">
        <w:rPr>
          <w:b/>
          <w:sz w:val="22"/>
          <w:szCs w:val="22"/>
        </w:rPr>
        <w:t>świadczenie usług w zakresie wyszukiwania, rezerwacji,  zakupu i dostarczania biletów lotniczych  dla projektu Europejski Uniwersytet Kosmiczny dla Ziemi i Ludzkości UNIVERSEH</w:t>
      </w:r>
      <w:r w:rsidR="006B7070">
        <w:rPr>
          <w:b/>
          <w:sz w:val="22"/>
          <w:szCs w:val="22"/>
        </w:rPr>
        <w:t xml:space="preserve"> 2.0 - DE-dz</w:t>
      </w:r>
      <w:r w:rsidR="00E85673" w:rsidRPr="00E85673">
        <w:rPr>
          <w:b/>
          <w:sz w:val="22"/>
          <w:szCs w:val="22"/>
        </w:rPr>
        <w:t>p.272-</w:t>
      </w:r>
      <w:r w:rsidR="006B7070">
        <w:rPr>
          <w:b/>
          <w:sz w:val="22"/>
          <w:szCs w:val="22"/>
        </w:rPr>
        <w:t>21/24</w:t>
      </w:r>
      <w:bookmarkStart w:id="0" w:name="_GoBack"/>
      <w:bookmarkEnd w:id="0"/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2694"/>
        <w:gridCol w:w="1559"/>
        <w:gridCol w:w="2127"/>
      </w:tblGrid>
      <w:tr w:rsidR="003C67B1" w14:paraId="091B7D5D" w14:textId="77777777" w:rsidTr="003C67B1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54ABE822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wykonania </w:t>
            </w:r>
            <w:r w:rsidR="00E85673">
              <w:rPr>
                <w:b/>
              </w:rPr>
              <w:t>(od-do)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E6E0128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Wartość  </w:t>
            </w:r>
            <w:r w:rsidR="00E85673">
              <w:rPr>
                <w:b/>
              </w:rPr>
              <w:t xml:space="preserve">brutto </w:t>
            </w:r>
            <w:r>
              <w:rPr>
                <w:b/>
              </w:rPr>
              <w:t>usługi [PLN]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C67B1" w14:paraId="336DCB76" w14:textId="77777777" w:rsidTr="003C67B1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3C67B1" w14:paraId="1A1497FF" w14:textId="77777777" w:rsidTr="003C67B1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5FEC0879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568B427F" w14:textId="77777777" w:rsidR="00E85673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</w:p>
    <w:p w14:paraId="308BECE8" w14:textId="0C4BE48A" w:rsidR="00E85673" w:rsidRPr="00423B06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30C5CAC" w14:textId="77777777" w:rsidR="00E85673" w:rsidRPr="00172561" w:rsidRDefault="00E85673" w:rsidP="00E85673">
      <w:pPr>
        <w:tabs>
          <w:tab w:val="left" w:pos="0"/>
        </w:tabs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C56EBFF" w14:textId="77777777" w:rsidR="00E85673" w:rsidRPr="00FC0C79" w:rsidRDefault="00E85673" w:rsidP="00E40A3C"/>
    <w:p w14:paraId="3FB25696" w14:textId="77777777" w:rsidR="00F213FB" w:rsidRPr="00E40A3C" w:rsidRDefault="00F213FB" w:rsidP="00E40A3C"/>
    <w:sectPr w:rsidR="00F213FB" w:rsidRPr="00E40A3C" w:rsidSect="006B7070">
      <w:headerReference w:type="default" r:id="rId8"/>
      <w:pgSz w:w="11906" w:h="16838"/>
      <w:pgMar w:top="568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44B43" w14:textId="77777777" w:rsidR="006F1DEF" w:rsidRDefault="006F1DEF">
      <w:r>
        <w:separator/>
      </w:r>
    </w:p>
  </w:endnote>
  <w:endnote w:type="continuationSeparator" w:id="0">
    <w:p w14:paraId="4F45A226" w14:textId="77777777" w:rsidR="006F1DEF" w:rsidRDefault="006F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7F5B4" w14:textId="77777777" w:rsidR="006F1DEF" w:rsidRDefault="006F1DEF">
      <w:r>
        <w:separator/>
      </w:r>
    </w:p>
  </w:footnote>
  <w:footnote w:type="continuationSeparator" w:id="0">
    <w:p w14:paraId="569F72F1" w14:textId="77777777" w:rsidR="006F1DEF" w:rsidRDefault="006F1DEF">
      <w:r>
        <w:continuationSeparator/>
      </w:r>
    </w:p>
  </w:footnote>
  <w:footnote w:id="1">
    <w:p w14:paraId="4F229744" w14:textId="408B1A03" w:rsidR="003C67B1" w:rsidRDefault="003C67B1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</w:t>
      </w:r>
      <w:r w:rsidR="00E85673">
        <w:t>2</w:t>
      </w:r>
      <w:r>
        <w:t>.4 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7A9EB122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60017"/>
    <w:rsid w:val="00210E8E"/>
    <w:rsid w:val="00276C10"/>
    <w:rsid w:val="00361EEE"/>
    <w:rsid w:val="003C67B1"/>
    <w:rsid w:val="0042347E"/>
    <w:rsid w:val="005136B3"/>
    <w:rsid w:val="00561097"/>
    <w:rsid w:val="0058149A"/>
    <w:rsid w:val="005C49F0"/>
    <w:rsid w:val="006B7070"/>
    <w:rsid w:val="006C357F"/>
    <w:rsid w:val="006F1DEF"/>
    <w:rsid w:val="00702A72"/>
    <w:rsid w:val="00707683"/>
    <w:rsid w:val="007F7B24"/>
    <w:rsid w:val="008209FE"/>
    <w:rsid w:val="00826C67"/>
    <w:rsid w:val="008964D0"/>
    <w:rsid w:val="008B02BB"/>
    <w:rsid w:val="00950680"/>
    <w:rsid w:val="00960FCB"/>
    <w:rsid w:val="009B7E62"/>
    <w:rsid w:val="00A40AE7"/>
    <w:rsid w:val="00A45D81"/>
    <w:rsid w:val="00A54C7C"/>
    <w:rsid w:val="00A91C25"/>
    <w:rsid w:val="00A92DF7"/>
    <w:rsid w:val="00A9350F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20054"/>
    <w:rsid w:val="00E40A3C"/>
    <w:rsid w:val="00E85673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896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2024-01-17T12:45:00Z</cp:lastPrinted>
  <dcterms:created xsi:type="dcterms:W3CDTF">2024-01-17T12:45:00Z</dcterms:created>
  <dcterms:modified xsi:type="dcterms:W3CDTF">2024-01-17T12:45:00Z</dcterms:modified>
</cp:coreProperties>
</file>