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AA080" w14:textId="77777777" w:rsidR="00D665F5" w:rsidRDefault="00A0484F" w:rsidP="00D665F5">
      <w:pPr>
        <w:spacing w:after="240"/>
        <w:jc w:val="right"/>
        <w:rPr>
          <w:sz w:val="22"/>
          <w:szCs w:val="22"/>
        </w:rPr>
      </w:pPr>
      <w:r w:rsidRPr="00A0484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0484F">
        <w:rPr>
          <w:sz w:val="22"/>
          <w:szCs w:val="22"/>
        </w:rPr>
        <w:t>2024-02-16</w:t>
      </w:r>
    </w:p>
    <w:p w14:paraId="3B2C25F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7B8676B" w14:textId="77777777" w:rsidR="00A0484F" w:rsidRPr="00A0484F" w:rsidRDefault="00A0484F" w:rsidP="00577BC6">
      <w:pPr>
        <w:spacing w:after="40"/>
        <w:rPr>
          <w:b/>
          <w:bCs/>
          <w:sz w:val="22"/>
          <w:szCs w:val="22"/>
        </w:rPr>
      </w:pPr>
      <w:r w:rsidRPr="00A0484F">
        <w:rPr>
          <w:b/>
          <w:bCs/>
          <w:sz w:val="22"/>
          <w:szCs w:val="22"/>
        </w:rPr>
        <w:t>Akademia Górniczo - Hutnicza</w:t>
      </w:r>
    </w:p>
    <w:p w14:paraId="686437AE" w14:textId="77777777" w:rsidR="00A0484F" w:rsidRPr="00A0484F" w:rsidRDefault="00A0484F" w:rsidP="00577BC6">
      <w:pPr>
        <w:spacing w:after="40"/>
        <w:rPr>
          <w:b/>
          <w:bCs/>
          <w:sz w:val="22"/>
          <w:szCs w:val="22"/>
        </w:rPr>
      </w:pPr>
      <w:r w:rsidRPr="00A0484F">
        <w:rPr>
          <w:b/>
          <w:bCs/>
          <w:sz w:val="22"/>
          <w:szCs w:val="22"/>
        </w:rPr>
        <w:t>im. Stanisława Staszica w Krakowie</w:t>
      </w:r>
    </w:p>
    <w:p w14:paraId="67B8F6CF" w14:textId="77777777" w:rsidR="00D665F5" w:rsidRPr="00D91931" w:rsidRDefault="00A0484F" w:rsidP="00577BC6">
      <w:pPr>
        <w:spacing w:after="40"/>
        <w:rPr>
          <w:b/>
          <w:bCs/>
          <w:sz w:val="22"/>
          <w:szCs w:val="22"/>
        </w:rPr>
      </w:pPr>
      <w:r w:rsidRPr="00A0484F">
        <w:rPr>
          <w:b/>
          <w:bCs/>
          <w:sz w:val="22"/>
          <w:szCs w:val="22"/>
        </w:rPr>
        <w:t>Dział Zamówień Publicznych</w:t>
      </w:r>
    </w:p>
    <w:p w14:paraId="3DE152EB" w14:textId="77777777" w:rsidR="00D665F5" w:rsidRPr="00BD5546" w:rsidRDefault="00A0484F" w:rsidP="00D665F5">
      <w:pPr>
        <w:rPr>
          <w:sz w:val="22"/>
          <w:szCs w:val="22"/>
        </w:rPr>
      </w:pPr>
      <w:r w:rsidRPr="00A0484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0484F">
        <w:rPr>
          <w:sz w:val="22"/>
          <w:szCs w:val="22"/>
        </w:rPr>
        <w:t>30</w:t>
      </w:r>
    </w:p>
    <w:p w14:paraId="0836D48C" w14:textId="77777777" w:rsidR="00D665F5" w:rsidRPr="00BD5546" w:rsidRDefault="00A0484F" w:rsidP="00D665F5">
      <w:pPr>
        <w:rPr>
          <w:sz w:val="22"/>
          <w:szCs w:val="22"/>
        </w:rPr>
      </w:pPr>
      <w:r w:rsidRPr="00A0484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0484F">
        <w:rPr>
          <w:sz w:val="22"/>
          <w:szCs w:val="22"/>
        </w:rPr>
        <w:t>Kraków</w:t>
      </w:r>
    </w:p>
    <w:p w14:paraId="3A84A3C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484F" w:rsidRPr="00A0484F">
        <w:rPr>
          <w:b/>
          <w:sz w:val="22"/>
          <w:szCs w:val="22"/>
        </w:rPr>
        <w:t>DE-dzp.272-35/24</w:t>
      </w:r>
      <w:r w:rsidR="00A80738">
        <w:rPr>
          <w:sz w:val="24"/>
        </w:rPr>
        <w:tab/>
        <w:t xml:space="preserve"> </w:t>
      </w:r>
    </w:p>
    <w:p w14:paraId="0D8CB8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7BD1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251F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474B5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C2182C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CA2B4A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0484F" w:rsidRPr="00A0484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8FA4D61" w14:textId="77777777" w:rsidR="00A80738" w:rsidRPr="00577BC6" w:rsidRDefault="00A0484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0484F">
        <w:rPr>
          <w:b/>
          <w:sz w:val="22"/>
          <w:szCs w:val="22"/>
        </w:rPr>
        <w:t>przebudowa pom. 07 w paw. P-B3-B4 na potrzeby Laboratorium Obróbki Laserowej AGH w Krakowie - DE-dzp.272-35/24</w:t>
      </w:r>
    </w:p>
    <w:p w14:paraId="257757B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E6D847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0484F" w:rsidRPr="00A0484F">
        <w:rPr>
          <w:sz w:val="22"/>
          <w:szCs w:val="22"/>
        </w:rPr>
        <w:t>15/02/2024</w:t>
      </w:r>
      <w:r w:rsidR="00FF4AB1" w:rsidRPr="00577BC6">
        <w:rPr>
          <w:sz w:val="22"/>
          <w:szCs w:val="22"/>
        </w:rPr>
        <w:t xml:space="preserve"> o godz. </w:t>
      </w:r>
      <w:r w:rsidR="00A0484F" w:rsidRPr="00A0484F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53104B5" w14:textId="77777777" w:rsidTr="003F57CD">
        <w:tc>
          <w:tcPr>
            <w:tcW w:w="993" w:type="dxa"/>
            <w:shd w:val="clear" w:color="auto" w:fill="auto"/>
            <w:vAlign w:val="center"/>
          </w:tcPr>
          <w:p w14:paraId="7A7E9EE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6A37C4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E49B9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0484F" w:rsidRPr="00493F8C" w14:paraId="26F6C461" w14:textId="77777777" w:rsidTr="005636B0">
        <w:tc>
          <w:tcPr>
            <w:tcW w:w="993" w:type="dxa"/>
            <w:shd w:val="clear" w:color="auto" w:fill="auto"/>
            <w:vAlign w:val="center"/>
          </w:tcPr>
          <w:p w14:paraId="248E7756" w14:textId="77777777" w:rsidR="00A0484F" w:rsidRPr="00490DC0" w:rsidRDefault="00A0484F" w:rsidP="005636B0">
            <w:pPr>
              <w:spacing w:before="120" w:after="120"/>
              <w:jc w:val="center"/>
            </w:pPr>
            <w:r w:rsidRPr="00A0484F">
              <w:t>1</w:t>
            </w:r>
          </w:p>
        </w:tc>
        <w:tc>
          <w:tcPr>
            <w:tcW w:w="5244" w:type="dxa"/>
            <w:shd w:val="clear" w:color="auto" w:fill="auto"/>
          </w:tcPr>
          <w:p w14:paraId="0884E115" w14:textId="77777777" w:rsidR="00A0484F" w:rsidRPr="00490DC0" w:rsidRDefault="00A0484F" w:rsidP="005636B0">
            <w:pPr>
              <w:spacing w:before="40"/>
            </w:pPr>
            <w:r w:rsidRPr="00A0484F">
              <w:t>Topatotera Spółka Z ograniczoną odpowiedzialnością</w:t>
            </w:r>
          </w:p>
          <w:p w14:paraId="6CBB9700" w14:textId="77777777" w:rsidR="00A0484F" w:rsidRPr="00490DC0" w:rsidRDefault="00A0484F" w:rsidP="005636B0">
            <w:r w:rsidRPr="00A0484F">
              <w:t>Floriana</w:t>
            </w:r>
            <w:r w:rsidRPr="00490DC0">
              <w:t xml:space="preserve"> </w:t>
            </w:r>
            <w:r w:rsidRPr="00A0484F">
              <w:t>7</w:t>
            </w:r>
            <w:r w:rsidRPr="00490DC0">
              <w:t xml:space="preserve"> </w:t>
            </w:r>
          </w:p>
          <w:p w14:paraId="739CD9ED" w14:textId="77777777" w:rsidR="00A0484F" w:rsidRPr="00490DC0" w:rsidRDefault="00A0484F" w:rsidP="005636B0">
            <w:pPr>
              <w:spacing w:after="40"/>
              <w:jc w:val="both"/>
            </w:pPr>
            <w:r w:rsidRPr="00A0484F">
              <w:t>44-190</w:t>
            </w:r>
            <w:r w:rsidRPr="00490DC0">
              <w:t xml:space="preserve"> </w:t>
            </w:r>
            <w:r w:rsidRPr="00A0484F"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614DE9" w14:textId="77777777" w:rsidR="00A0484F" w:rsidRPr="00490DC0" w:rsidRDefault="00A0484F" w:rsidP="005636B0">
            <w:pPr>
              <w:spacing w:before="120" w:after="120"/>
              <w:jc w:val="both"/>
            </w:pPr>
            <w:r w:rsidRPr="00A0484F">
              <w:t>850 676.20 zł</w:t>
            </w:r>
          </w:p>
        </w:tc>
      </w:tr>
      <w:tr w:rsidR="00A0484F" w:rsidRPr="00493F8C" w14:paraId="70C15790" w14:textId="77777777" w:rsidTr="005636B0">
        <w:tc>
          <w:tcPr>
            <w:tcW w:w="993" w:type="dxa"/>
            <w:shd w:val="clear" w:color="auto" w:fill="auto"/>
            <w:vAlign w:val="center"/>
          </w:tcPr>
          <w:p w14:paraId="63D883D2" w14:textId="77777777" w:rsidR="00A0484F" w:rsidRPr="00490DC0" w:rsidRDefault="00A0484F" w:rsidP="005636B0">
            <w:pPr>
              <w:spacing w:before="120" w:after="120"/>
              <w:jc w:val="center"/>
            </w:pPr>
            <w:r w:rsidRPr="00A0484F">
              <w:t>2</w:t>
            </w:r>
          </w:p>
        </w:tc>
        <w:tc>
          <w:tcPr>
            <w:tcW w:w="5244" w:type="dxa"/>
            <w:shd w:val="clear" w:color="auto" w:fill="auto"/>
          </w:tcPr>
          <w:p w14:paraId="0445ED2E" w14:textId="77777777" w:rsidR="00A0484F" w:rsidRPr="00490DC0" w:rsidRDefault="00A0484F" w:rsidP="005636B0">
            <w:pPr>
              <w:spacing w:before="40"/>
            </w:pPr>
            <w:r w:rsidRPr="00A0484F">
              <w:t>Zakład Budowlano-Ślusarski TOMBUDOS Kazimierz Tomczyk</w:t>
            </w:r>
          </w:p>
          <w:p w14:paraId="09A8A1AE" w14:textId="77777777" w:rsidR="00A0484F" w:rsidRPr="00490DC0" w:rsidRDefault="00A0484F" w:rsidP="005636B0">
            <w:r w:rsidRPr="00A0484F">
              <w:t>Zręczyce</w:t>
            </w:r>
            <w:r w:rsidRPr="00490DC0">
              <w:t xml:space="preserve"> </w:t>
            </w:r>
            <w:r w:rsidRPr="00A0484F">
              <w:t>60</w:t>
            </w:r>
            <w:r w:rsidRPr="00490DC0">
              <w:t xml:space="preserve"> </w:t>
            </w:r>
          </w:p>
          <w:p w14:paraId="254F4AE2" w14:textId="77777777" w:rsidR="00A0484F" w:rsidRPr="00490DC0" w:rsidRDefault="00A0484F" w:rsidP="005636B0">
            <w:pPr>
              <w:spacing w:after="40"/>
              <w:jc w:val="both"/>
            </w:pPr>
            <w:r w:rsidRPr="00A0484F">
              <w:t>32-420</w:t>
            </w:r>
            <w:r w:rsidRPr="00490DC0">
              <w:t xml:space="preserve"> </w:t>
            </w:r>
            <w:r w:rsidRPr="00A0484F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F87C31" w14:textId="77777777" w:rsidR="00A0484F" w:rsidRPr="00490DC0" w:rsidRDefault="00A0484F" w:rsidP="005636B0">
            <w:pPr>
              <w:spacing w:before="120" w:after="120"/>
              <w:jc w:val="both"/>
            </w:pPr>
            <w:r w:rsidRPr="00A0484F">
              <w:t>443 692.33 zł</w:t>
            </w:r>
          </w:p>
        </w:tc>
      </w:tr>
      <w:tr w:rsidR="00A0484F" w:rsidRPr="00493F8C" w14:paraId="100E1CFB" w14:textId="77777777" w:rsidTr="005636B0">
        <w:tc>
          <w:tcPr>
            <w:tcW w:w="993" w:type="dxa"/>
            <w:shd w:val="clear" w:color="auto" w:fill="auto"/>
            <w:vAlign w:val="center"/>
          </w:tcPr>
          <w:p w14:paraId="44492194" w14:textId="77777777" w:rsidR="00A0484F" w:rsidRPr="00490DC0" w:rsidRDefault="00A0484F" w:rsidP="005636B0">
            <w:pPr>
              <w:spacing w:before="120" w:after="120"/>
              <w:jc w:val="center"/>
            </w:pPr>
            <w:r w:rsidRPr="00A0484F">
              <w:t>3</w:t>
            </w:r>
          </w:p>
        </w:tc>
        <w:tc>
          <w:tcPr>
            <w:tcW w:w="5244" w:type="dxa"/>
            <w:shd w:val="clear" w:color="auto" w:fill="auto"/>
          </w:tcPr>
          <w:p w14:paraId="449A04C1" w14:textId="77777777" w:rsidR="00A0484F" w:rsidRPr="00490DC0" w:rsidRDefault="00A0484F" w:rsidP="005636B0">
            <w:pPr>
              <w:spacing w:before="40"/>
            </w:pPr>
            <w:r w:rsidRPr="00A0484F">
              <w:t>KTE Spółka z ograniczoną odpowiedzialnością, dawniej: Kamil Trybuś Engineering</w:t>
            </w:r>
          </w:p>
          <w:p w14:paraId="63B53FB8" w14:textId="77777777" w:rsidR="00A0484F" w:rsidRPr="00490DC0" w:rsidRDefault="00A0484F" w:rsidP="005636B0">
            <w:r w:rsidRPr="00A0484F">
              <w:t>Wybickiego</w:t>
            </w:r>
            <w:r w:rsidRPr="00490DC0">
              <w:t xml:space="preserve"> </w:t>
            </w:r>
            <w:r w:rsidRPr="00A0484F">
              <w:t>1/5</w:t>
            </w:r>
            <w:r w:rsidRPr="00490DC0">
              <w:t xml:space="preserve"> </w:t>
            </w:r>
          </w:p>
          <w:p w14:paraId="3B5A6D5B" w14:textId="77777777" w:rsidR="00A0484F" w:rsidRPr="00490DC0" w:rsidRDefault="00A0484F" w:rsidP="005636B0">
            <w:pPr>
              <w:spacing w:after="40"/>
              <w:jc w:val="both"/>
            </w:pPr>
            <w:r w:rsidRPr="00A0484F">
              <w:t>31-261</w:t>
            </w:r>
            <w:r w:rsidRPr="00490DC0">
              <w:t xml:space="preserve"> </w:t>
            </w:r>
            <w:r w:rsidRPr="00A0484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220B09" w14:textId="77777777" w:rsidR="00A0484F" w:rsidRPr="00490DC0" w:rsidRDefault="00A0484F" w:rsidP="005636B0">
            <w:pPr>
              <w:spacing w:before="120" w:after="120"/>
              <w:jc w:val="both"/>
            </w:pPr>
            <w:r w:rsidRPr="00A0484F">
              <w:t>738 000.00 zł</w:t>
            </w:r>
          </w:p>
        </w:tc>
      </w:tr>
      <w:tr w:rsidR="00A0484F" w:rsidRPr="00493F8C" w14:paraId="099D016D" w14:textId="77777777" w:rsidTr="005636B0">
        <w:tc>
          <w:tcPr>
            <w:tcW w:w="993" w:type="dxa"/>
            <w:shd w:val="clear" w:color="auto" w:fill="auto"/>
            <w:vAlign w:val="center"/>
          </w:tcPr>
          <w:p w14:paraId="087A9251" w14:textId="77777777" w:rsidR="00A0484F" w:rsidRPr="00490DC0" w:rsidRDefault="00A0484F" w:rsidP="005636B0">
            <w:pPr>
              <w:spacing w:before="120" w:after="120"/>
              <w:jc w:val="center"/>
            </w:pPr>
            <w:r w:rsidRPr="00A0484F">
              <w:t>4</w:t>
            </w:r>
          </w:p>
        </w:tc>
        <w:tc>
          <w:tcPr>
            <w:tcW w:w="5244" w:type="dxa"/>
            <w:shd w:val="clear" w:color="auto" w:fill="auto"/>
          </w:tcPr>
          <w:p w14:paraId="614BEBB1" w14:textId="77777777" w:rsidR="00A0484F" w:rsidRPr="00490DC0" w:rsidRDefault="00A0484F" w:rsidP="005636B0">
            <w:pPr>
              <w:spacing w:before="40"/>
            </w:pPr>
            <w:r w:rsidRPr="00A0484F">
              <w:t>Firma Remontowo-Budowlana „PRACUŚ”, Bogdan Kula</w:t>
            </w:r>
          </w:p>
          <w:p w14:paraId="389DBCF8" w14:textId="77777777" w:rsidR="00A0484F" w:rsidRPr="00490DC0" w:rsidRDefault="00A0484F" w:rsidP="005636B0">
            <w:r w:rsidRPr="00A0484F">
              <w:t>os. Albertyńskie</w:t>
            </w:r>
            <w:r w:rsidRPr="00490DC0">
              <w:t xml:space="preserve"> </w:t>
            </w:r>
            <w:r w:rsidRPr="00A0484F">
              <w:t>19/44</w:t>
            </w:r>
            <w:r w:rsidRPr="00490DC0">
              <w:t xml:space="preserve"> </w:t>
            </w:r>
          </w:p>
          <w:p w14:paraId="16673D81" w14:textId="77777777" w:rsidR="00A0484F" w:rsidRPr="00490DC0" w:rsidRDefault="00A0484F" w:rsidP="005636B0">
            <w:pPr>
              <w:spacing w:after="40"/>
              <w:jc w:val="both"/>
            </w:pPr>
            <w:r w:rsidRPr="00A0484F">
              <w:t>31-853</w:t>
            </w:r>
            <w:r w:rsidRPr="00490DC0">
              <w:t xml:space="preserve"> </w:t>
            </w:r>
            <w:r w:rsidRPr="00A0484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AF3550" w14:textId="77777777" w:rsidR="00A0484F" w:rsidRPr="00490DC0" w:rsidRDefault="00A0484F" w:rsidP="005636B0">
            <w:pPr>
              <w:spacing w:before="120" w:after="120"/>
              <w:jc w:val="both"/>
            </w:pPr>
            <w:r w:rsidRPr="00A0484F">
              <w:t>397 650.39 zł</w:t>
            </w:r>
          </w:p>
        </w:tc>
      </w:tr>
      <w:tr w:rsidR="00A0484F" w:rsidRPr="00493F8C" w14:paraId="024ABF58" w14:textId="77777777" w:rsidTr="005636B0">
        <w:tc>
          <w:tcPr>
            <w:tcW w:w="993" w:type="dxa"/>
            <w:shd w:val="clear" w:color="auto" w:fill="auto"/>
            <w:vAlign w:val="center"/>
          </w:tcPr>
          <w:p w14:paraId="674C7163" w14:textId="77777777" w:rsidR="00A0484F" w:rsidRPr="00490DC0" w:rsidRDefault="00A0484F" w:rsidP="005636B0">
            <w:pPr>
              <w:spacing w:before="120" w:after="120"/>
              <w:jc w:val="center"/>
            </w:pPr>
            <w:r w:rsidRPr="00A0484F">
              <w:t>5</w:t>
            </w:r>
          </w:p>
        </w:tc>
        <w:tc>
          <w:tcPr>
            <w:tcW w:w="5244" w:type="dxa"/>
            <w:shd w:val="clear" w:color="auto" w:fill="auto"/>
          </w:tcPr>
          <w:p w14:paraId="7AA6C50B" w14:textId="530FD772" w:rsidR="00A0484F" w:rsidRPr="00490DC0" w:rsidRDefault="002F4D4D" w:rsidP="005636B0">
            <w:pPr>
              <w:spacing w:before="40"/>
            </w:pPr>
            <w:r>
              <w:t xml:space="preserve">Konsorcjum: Lider - </w:t>
            </w:r>
            <w:r w:rsidR="00A0484F" w:rsidRPr="00A0484F">
              <w:t>Stambud Sp. z o.o.</w:t>
            </w:r>
          </w:p>
          <w:p w14:paraId="6AE22E48" w14:textId="77777777" w:rsidR="00A0484F" w:rsidRPr="00490DC0" w:rsidRDefault="00A0484F" w:rsidP="005636B0">
            <w:r w:rsidRPr="00A0484F">
              <w:t>Św. Wojciecha</w:t>
            </w:r>
            <w:r w:rsidRPr="00490DC0">
              <w:t xml:space="preserve"> </w:t>
            </w:r>
            <w:r w:rsidRPr="00A0484F">
              <w:t>89</w:t>
            </w:r>
            <w:r w:rsidRPr="00490DC0">
              <w:t xml:space="preserve"> </w:t>
            </w:r>
          </w:p>
          <w:p w14:paraId="378A1D92" w14:textId="77777777" w:rsidR="00A0484F" w:rsidRDefault="00A0484F" w:rsidP="005636B0">
            <w:pPr>
              <w:spacing w:after="40"/>
              <w:jc w:val="both"/>
            </w:pPr>
            <w:r w:rsidRPr="00A0484F">
              <w:t>32-085</w:t>
            </w:r>
            <w:r w:rsidRPr="00490DC0">
              <w:t xml:space="preserve"> </w:t>
            </w:r>
            <w:r w:rsidRPr="00A0484F">
              <w:t>Modlnica</w:t>
            </w:r>
          </w:p>
          <w:p w14:paraId="02166098" w14:textId="7E376FD5" w:rsidR="002F4D4D" w:rsidRPr="00490DC0" w:rsidRDefault="002F4D4D" w:rsidP="005636B0">
            <w:pPr>
              <w:spacing w:after="40"/>
              <w:jc w:val="both"/>
            </w:pPr>
            <w:r>
              <w:t>Partner – 2K-Budownictwo sp. z o.o. sp. k.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845201" w14:textId="77777777" w:rsidR="00A0484F" w:rsidRPr="00490DC0" w:rsidRDefault="00A0484F" w:rsidP="005636B0">
            <w:pPr>
              <w:spacing w:before="120" w:after="120"/>
              <w:jc w:val="both"/>
            </w:pPr>
            <w:r w:rsidRPr="00A0484F">
              <w:t>408 953.44 zł</w:t>
            </w:r>
          </w:p>
        </w:tc>
      </w:tr>
      <w:tr w:rsidR="00A0484F" w:rsidRPr="00493F8C" w14:paraId="3D10A9B8" w14:textId="77777777" w:rsidTr="005636B0">
        <w:tc>
          <w:tcPr>
            <w:tcW w:w="993" w:type="dxa"/>
            <w:shd w:val="clear" w:color="auto" w:fill="auto"/>
            <w:vAlign w:val="center"/>
          </w:tcPr>
          <w:p w14:paraId="089B4852" w14:textId="77777777" w:rsidR="00A0484F" w:rsidRPr="00490DC0" w:rsidRDefault="00A0484F" w:rsidP="005636B0">
            <w:pPr>
              <w:spacing w:before="120" w:after="120"/>
              <w:jc w:val="center"/>
            </w:pPr>
            <w:r w:rsidRPr="00A0484F">
              <w:t>6</w:t>
            </w:r>
          </w:p>
        </w:tc>
        <w:tc>
          <w:tcPr>
            <w:tcW w:w="5244" w:type="dxa"/>
            <w:shd w:val="clear" w:color="auto" w:fill="auto"/>
          </w:tcPr>
          <w:p w14:paraId="483231DB" w14:textId="77777777" w:rsidR="00A0484F" w:rsidRPr="00490DC0" w:rsidRDefault="00A0484F" w:rsidP="005636B0">
            <w:pPr>
              <w:spacing w:before="40"/>
            </w:pPr>
            <w:r w:rsidRPr="00A0484F">
              <w:t>Maciej Kowalik MAKO</w:t>
            </w:r>
          </w:p>
          <w:p w14:paraId="48AF74A4" w14:textId="77777777" w:rsidR="00A0484F" w:rsidRPr="00490DC0" w:rsidRDefault="00A0484F" w:rsidP="005636B0">
            <w:r w:rsidRPr="00A0484F">
              <w:t>Słoneczna</w:t>
            </w:r>
            <w:r w:rsidRPr="00490DC0">
              <w:t xml:space="preserve"> </w:t>
            </w:r>
            <w:r w:rsidRPr="00A0484F">
              <w:t>20</w:t>
            </w:r>
            <w:r w:rsidRPr="00490DC0">
              <w:t xml:space="preserve"> </w:t>
            </w:r>
          </w:p>
          <w:p w14:paraId="0E1A9D2F" w14:textId="77777777" w:rsidR="00A0484F" w:rsidRPr="00490DC0" w:rsidRDefault="00A0484F" w:rsidP="005636B0">
            <w:pPr>
              <w:spacing w:after="40"/>
              <w:jc w:val="both"/>
            </w:pPr>
            <w:r w:rsidRPr="00A0484F">
              <w:t>32-087</w:t>
            </w:r>
            <w:r w:rsidRPr="00490DC0">
              <w:t xml:space="preserve"> </w:t>
            </w:r>
            <w:r w:rsidRPr="00A0484F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0CD33D" w14:textId="77777777" w:rsidR="00A0484F" w:rsidRPr="00490DC0" w:rsidRDefault="00A0484F" w:rsidP="005636B0">
            <w:pPr>
              <w:spacing w:before="120" w:after="120"/>
              <w:jc w:val="both"/>
            </w:pPr>
            <w:r w:rsidRPr="00A0484F">
              <w:t>474 567.53 zł</w:t>
            </w:r>
          </w:p>
        </w:tc>
      </w:tr>
      <w:tr w:rsidR="00A0484F" w:rsidRPr="00493F8C" w14:paraId="2B9E6F0E" w14:textId="77777777" w:rsidTr="005636B0">
        <w:tc>
          <w:tcPr>
            <w:tcW w:w="993" w:type="dxa"/>
            <w:shd w:val="clear" w:color="auto" w:fill="auto"/>
            <w:vAlign w:val="center"/>
          </w:tcPr>
          <w:p w14:paraId="434BDA86" w14:textId="77777777" w:rsidR="00A0484F" w:rsidRPr="00490DC0" w:rsidRDefault="00A0484F" w:rsidP="005636B0">
            <w:pPr>
              <w:spacing w:before="120" w:after="120"/>
              <w:jc w:val="center"/>
            </w:pPr>
            <w:r w:rsidRPr="00A0484F">
              <w:t>7</w:t>
            </w:r>
          </w:p>
        </w:tc>
        <w:tc>
          <w:tcPr>
            <w:tcW w:w="5244" w:type="dxa"/>
            <w:shd w:val="clear" w:color="auto" w:fill="auto"/>
          </w:tcPr>
          <w:p w14:paraId="7DC12102" w14:textId="77777777" w:rsidR="002F4D4D" w:rsidRDefault="00A0484F" w:rsidP="005636B0">
            <w:pPr>
              <w:spacing w:before="40"/>
            </w:pPr>
            <w:r w:rsidRPr="00A0484F">
              <w:t xml:space="preserve">Przedsiębiorstwo Wielobranżowe COOL-KLIMAT </w:t>
            </w:r>
          </w:p>
          <w:p w14:paraId="500B28FC" w14:textId="2FCA44E0" w:rsidR="00A0484F" w:rsidRPr="00490DC0" w:rsidRDefault="00A0484F" w:rsidP="005636B0">
            <w:pPr>
              <w:spacing w:before="40"/>
            </w:pPr>
            <w:r w:rsidRPr="00A0484F">
              <w:t>Grzegorz Szymkiewicz</w:t>
            </w:r>
          </w:p>
          <w:p w14:paraId="57303160" w14:textId="77777777" w:rsidR="00A0484F" w:rsidRPr="00490DC0" w:rsidRDefault="00A0484F" w:rsidP="005636B0">
            <w:r w:rsidRPr="00A0484F">
              <w:t>Korczyn</w:t>
            </w:r>
            <w:r w:rsidRPr="00490DC0">
              <w:t xml:space="preserve"> </w:t>
            </w:r>
            <w:r w:rsidRPr="00A0484F">
              <w:t>35c</w:t>
            </w:r>
            <w:r w:rsidRPr="00490DC0">
              <w:t xml:space="preserve"> </w:t>
            </w:r>
          </w:p>
          <w:p w14:paraId="6EE303F1" w14:textId="77777777" w:rsidR="00A0484F" w:rsidRPr="00490DC0" w:rsidRDefault="00A0484F" w:rsidP="005636B0">
            <w:pPr>
              <w:spacing w:after="40"/>
              <w:jc w:val="both"/>
            </w:pPr>
            <w:r w:rsidRPr="00A0484F">
              <w:lastRenderedPageBreak/>
              <w:t>26-067</w:t>
            </w:r>
            <w:r w:rsidRPr="00490DC0">
              <w:t xml:space="preserve"> </w:t>
            </w:r>
            <w:r w:rsidRPr="00A0484F">
              <w:t>Korczyn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1B2D1D" w14:textId="77777777" w:rsidR="00A0484F" w:rsidRPr="00490DC0" w:rsidRDefault="00A0484F" w:rsidP="005636B0">
            <w:pPr>
              <w:spacing w:before="120" w:after="120"/>
              <w:jc w:val="both"/>
            </w:pPr>
            <w:r w:rsidRPr="00A0484F">
              <w:lastRenderedPageBreak/>
              <w:t>922 500.00 zł</w:t>
            </w:r>
          </w:p>
        </w:tc>
      </w:tr>
      <w:tr w:rsidR="00A0484F" w:rsidRPr="00493F8C" w14:paraId="6F153A70" w14:textId="77777777" w:rsidTr="005636B0">
        <w:tc>
          <w:tcPr>
            <w:tcW w:w="993" w:type="dxa"/>
            <w:shd w:val="clear" w:color="auto" w:fill="auto"/>
            <w:vAlign w:val="center"/>
          </w:tcPr>
          <w:p w14:paraId="7817246E" w14:textId="77777777" w:rsidR="00A0484F" w:rsidRPr="00490DC0" w:rsidRDefault="00A0484F" w:rsidP="005636B0">
            <w:pPr>
              <w:spacing w:before="120" w:after="120"/>
              <w:jc w:val="center"/>
            </w:pPr>
            <w:r w:rsidRPr="00A0484F">
              <w:t>8</w:t>
            </w:r>
          </w:p>
        </w:tc>
        <w:tc>
          <w:tcPr>
            <w:tcW w:w="5244" w:type="dxa"/>
            <w:shd w:val="clear" w:color="auto" w:fill="auto"/>
          </w:tcPr>
          <w:p w14:paraId="2ADD8094" w14:textId="77777777" w:rsidR="00A0484F" w:rsidRPr="00490DC0" w:rsidRDefault="00A0484F" w:rsidP="005636B0">
            <w:pPr>
              <w:spacing w:before="40"/>
            </w:pPr>
            <w:r w:rsidRPr="00A0484F">
              <w:t>KARTO SP. Z O.O.</w:t>
            </w:r>
          </w:p>
          <w:p w14:paraId="0E9A87E8" w14:textId="77777777" w:rsidR="00A0484F" w:rsidRPr="00490DC0" w:rsidRDefault="00A0484F" w:rsidP="005636B0">
            <w:r w:rsidRPr="00A0484F">
              <w:t>Jugowicka</w:t>
            </w:r>
            <w:r w:rsidRPr="00490DC0">
              <w:t xml:space="preserve"> </w:t>
            </w:r>
            <w:r w:rsidRPr="00A0484F">
              <w:t>17A</w:t>
            </w:r>
            <w:r w:rsidRPr="00490DC0">
              <w:t xml:space="preserve"> </w:t>
            </w:r>
          </w:p>
          <w:p w14:paraId="595C9676" w14:textId="77777777" w:rsidR="00A0484F" w:rsidRPr="00490DC0" w:rsidRDefault="00A0484F" w:rsidP="005636B0">
            <w:pPr>
              <w:spacing w:after="40"/>
              <w:jc w:val="both"/>
            </w:pPr>
            <w:r w:rsidRPr="00A0484F">
              <w:t>30-443</w:t>
            </w:r>
            <w:r w:rsidRPr="00490DC0">
              <w:t xml:space="preserve"> </w:t>
            </w:r>
            <w:r w:rsidRPr="00A0484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051C23" w14:textId="77777777" w:rsidR="00A0484F" w:rsidRPr="00490DC0" w:rsidRDefault="00A0484F" w:rsidP="005636B0">
            <w:pPr>
              <w:spacing w:before="120" w:after="120"/>
              <w:jc w:val="both"/>
            </w:pPr>
            <w:r w:rsidRPr="00A0484F">
              <w:t>367 615.95 zł</w:t>
            </w:r>
          </w:p>
        </w:tc>
      </w:tr>
      <w:tr w:rsidR="00A0484F" w:rsidRPr="00493F8C" w14:paraId="310F9CA2" w14:textId="77777777" w:rsidTr="005636B0">
        <w:tc>
          <w:tcPr>
            <w:tcW w:w="993" w:type="dxa"/>
            <w:shd w:val="clear" w:color="auto" w:fill="auto"/>
            <w:vAlign w:val="center"/>
          </w:tcPr>
          <w:p w14:paraId="1C6FBEB8" w14:textId="77777777" w:rsidR="00A0484F" w:rsidRPr="00490DC0" w:rsidRDefault="00A0484F" w:rsidP="005636B0">
            <w:pPr>
              <w:spacing w:before="120" w:after="120"/>
              <w:jc w:val="center"/>
            </w:pPr>
            <w:r w:rsidRPr="00A0484F">
              <w:t>9</w:t>
            </w:r>
          </w:p>
        </w:tc>
        <w:tc>
          <w:tcPr>
            <w:tcW w:w="5244" w:type="dxa"/>
            <w:shd w:val="clear" w:color="auto" w:fill="auto"/>
          </w:tcPr>
          <w:p w14:paraId="5CA1D8DD" w14:textId="77777777" w:rsidR="002F4D4D" w:rsidRPr="002F4D4D" w:rsidRDefault="002F4D4D" w:rsidP="005636B0">
            <w:pPr>
              <w:spacing w:before="40"/>
            </w:pPr>
            <w:r w:rsidRPr="002F4D4D">
              <w:t>Konsorcjum: Lider – Personel Procare sp. z o.o.</w:t>
            </w:r>
          </w:p>
          <w:p w14:paraId="02C9D609" w14:textId="77777777" w:rsidR="002F4D4D" w:rsidRDefault="002F4D4D" w:rsidP="005636B0">
            <w:pPr>
              <w:spacing w:before="40"/>
            </w:pPr>
            <w:r w:rsidRPr="002F4D4D">
              <w:t xml:space="preserve">M. </w:t>
            </w:r>
            <w:r>
              <w:t>Miechowity 1/60</w:t>
            </w:r>
          </w:p>
          <w:p w14:paraId="0C8A7783" w14:textId="77777777" w:rsidR="002F4D4D" w:rsidRDefault="002F4D4D" w:rsidP="005636B0">
            <w:pPr>
              <w:spacing w:before="40"/>
            </w:pPr>
            <w:r>
              <w:t>31-475 Kraków</w:t>
            </w:r>
          </w:p>
          <w:p w14:paraId="05F45F35" w14:textId="6FEACDE4" w:rsidR="00A0484F" w:rsidRPr="00490DC0" w:rsidRDefault="002F4D4D" w:rsidP="005636B0">
            <w:pPr>
              <w:spacing w:before="40"/>
            </w:pPr>
            <w:r>
              <w:t xml:space="preserve">Partner - </w:t>
            </w:r>
            <w:r w:rsidR="00A0484F" w:rsidRPr="00A0484F">
              <w:t>Majer Piotr Majerski</w:t>
            </w:r>
          </w:p>
          <w:p w14:paraId="0AF516E0" w14:textId="77777777" w:rsidR="00A0484F" w:rsidRPr="00490DC0" w:rsidRDefault="00A0484F" w:rsidP="005636B0">
            <w:r w:rsidRPr="00A0484F">
              <w:t>Chałupnika</w:t>
            </w:r>
            <w:r w:rsidRPr="00490DC0">
              <w:t xml:space="preserve"> </w:t>
            </w:r>
            <w:r w:rsidRPr="00A0484F">
              <w:t>4/75</w:t>
            </w:r>
            <w:r w:rsidRPr="00490DC0">
              <w:t xml:space="preserve"> </w:t>
            </w:r>
          </w:p>
          <w:p w14:paraId="777B3FB3" w14:textId="77777777" w:rsidR="00A0484F" w:rsidRPr="00490DC0" w:rsidRDefault="00A0484F" w:rsidP="005636B0">
            <w:pPr>
              <w:spacing w:after="40"/>
              <w:jc w:val="both"/>
            </w:pPr>
            <w:r w:rsidRPr="00A0484F">
              <w:t>31-464</w:t>
            </w:r>
            <w:r w:rsidRPr="00490DC0">
              <w:t xml:space="preserve"> </w:t>
            </w:r>
            <w:r w:rsidRPr="00A0484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47BC4C" w14:textId="77777777" w:rsidR="00A0484F" w:rsidRPr="00490DC0" w:rsidRDefault="00A0484F" w:rsidP="005636B0">
            <w:pPr>
              <w:spacing w:before="120" w:after="120"/>
              <w:jc w:val="both"/>
            </w:pPr>
            <w:r w:rsidRPr="00A0484F">
              <w:t>488 902.76 zł</w:t>
            </w:r>
          </w:p>
        </w:tc>
      </w:tr>
      <w:tr w:rsidR="00A0484F" w:rsidRPr="00493F8C" w14:paraId="37840C05" w14:textId="77777777" w:rsidTr="005636B0">
        <w:tc>
          <w:tcPr>
            <w:tcW w:w="993" w:type="dxa"/>
            <w:shd w:val="clear" w:color="auto" w:fill="auto"/>
            <w:vAlign w:val="center"/>
          </w:tcPr>
          <w:p w14:paraId="3EF8B158" w14:textId="77777777" w:rsidR="00A0484F" w:rsidRPr="00490DC0" w:rsidRDefault="00A0484F" w:rsidP="005636B0">
            <w:pPr>
              <w:spacing w:before="120" w:after="120"/>
              <w:jc w:val="center"/>
            </w:pPr>
            <w:r w:rsidRPr="00A0484F">
              <w:t>10</w:t>
            </w:r>
          </w:p>
        </w:tc>
        <w:tc>
          <w:tcPr>
            <w:tcW w:w="5244" w:type="dxa"/>
            <w:shd w:val="clear" w:color="auto" w:fill="auto"/>
          </w:tcPr>
          <w:p w14:paraId="65B8432D" w14:textId="77777777" w:rsidR="00A0484F" w:rsidRPr="00490DC0" w:rsidRDefault="00A0484F" w:rsidP="005636B0">
            <w:pPr>
              <w:spacing w:before="40"/>
            </w:pPr>
            <w:r w:rsidRPr="00A0484F">
              <w:t>AKW Jakub Janawa</w:t>
            </w:r>
          </w:p>
          <w:p w14:paraId="68F5F6C1" w14:textId="69C8CC91" w:rsidR="00A0484F" w:rsidRPr="00490DC0" w:rsidRDefault="002F4D4D" w:rsidP="002F4D4D">
            <w:pPr>
              <w:numPr>
                <w:ilvl w:val="0"/>
                <w:numId w:val="1"/>
              </w:numPr>
            </w:pPr>
            <w:r>
              <w:t>Dauna</w:t>
            </w:r>
          </w:p>
          <w:p w14:paraId="3F08290C" w14:textId="77777777" w:rsidR="00A0484F" w:rsidRPr="00490DC0" w:rsidRDefault="00A0484F" w:rsidP="005636B0">
            <w:pPr>
              <w:spacing w:after="40"/>
              <w:jc w:val="both"/>
            </w:pPr>
            <w:r w:rsidRPr="00A0484F">
              <w:t>32-700</w:t>
            </w:r>
            <w:r w:rsidRPr="00490DC0">
              <w:t xml:space="preserve"> </w:t>
            </w:r>
            <w:r w:rsidRPr="00A0484F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1B9085" w14:textId="77777777" w:rsidR="00A0484F" w:rsidRPr="00490DC0" w:rsidRDefault="00A0484F" w:rsidP="005636B0">
            <w:pPr>
              <w:spacing w:before="120" w:after="120"/>
              <w:jc w:val="both"/>
            </w:pPr>
            <w:r w:rsidRPr="00A0484F">
              <w:t>940 403.95 zł</w:t>
            </w:r>
          </w:p>
        </w:tc>
      </w:tr>
      <w:tr w:rsidR="00A0484F" w:rsidRPr="00493F8C" w14:paraId="518D1EE9" w14:textId="77777777" w:rsidTr="005636B0">
        <w:tc>
          <w:tcPr>
            <w:tcW w:w="993" w:type="dxa"/>
            <w:shd w:val="clear" w:color="auto" w:fill="auto"/>
            <w:vAlign w:val="center"/>
          </w:tcPr>
          <w:p w14:paraId="5FCDDD27" w14:textId="77777777" w:rsidR="00A0484F" w:rsidRPr="00490DC0" w:rsidRDefault="00A0484F" w:rsidP="005636B0">
            <w:pPr>
              <w:spacing w:before="120" w:after="120"/>
              <w:jc w:val="center"/>
            </w:pPr>
            <w:r w:rsidRPr="00A0484F">
              <w:t>11</w:t>
            </w:r>
          </w:p>
        </w:tc>
        <w:tc>
          <w:tcPr>
            <w:tcW w:w="5244" w:type="dxa"/>
            <w:shd w:val="clear" w:color="auto" w:fill="auto"/>
          </w:tcPr>
          <w:p w14:paraId="77AA09FD" w14:textId="77777777" w:rsidR="00A0484F" w:rsidRPr="00490DC0" w:rsidRDefault="00A0484F" w:rsidP="005636B0">
            <w:pPr>
              <w:spacing w:before="40"/>
            </w:pPr>
            <w:r w:rsidRPr="00A0484F">
              <w:t>Mateusz Kopta MK-BUD</w:t>
            </w:r>
          </w:p>
          <w:p w14:paraId="514E3388" w14:textId="27A86B30" w:rsidR="00A0484F" w:rsidRPr="00490DC0" w:rsidRDefault="00A0484F" w:rsidP="005636B0">
            <w:r w:rsidRPr="00A0484F">
              <w:t>A.DO</w:t>
            </w:r>
            <w:r w:rsidR="002F4D4D">
              <w:t>B</w:t>
            </w:r>
            <w:r w:rsidRPr="00A0484F">
              <w:t>OSZYNSKIEGO</w:t>
            </w:r>
            <w:r w:rsidRPr="00490DC0">
              <w:t xml:space="preserve"> </w:t>
            </w:r>
            <w:r w:rsidRPr="00A0484F">
              <w:t>81</w:t>
            </w:r>
            <w:r w:rsidRPr="00490DC0">
              <w:t xml:space="preserve"> </w:t>
            </w:r>
          </w:p>
          <w:p w14:paraId="401BD5BA" w14:textId="77777777" w:rsidR="00A0484F" w:rsidRPr="00490DC0" w:rsidRDefault="00A0484F" w:rsidP="005636B0">
            <w:pPr>
              <w:spacing w:after="40"/>
              <w:jc w:val="both"/>
            </w:pPr>
            <w:r w:rsidRPr="00A0484F">
              <w:t>32031</w:t>
            </w:r>
            <w:r w:rsidRPr="00490DC0">
              <w:t xml:space="preserve"> </w:t>
            </w:r>
            <w:r w:rsidRPr="00A0484F">
              <w:t>Mogilany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E31AF0" w14:textId="77777777" w:rsidR="00A0484F" w:rsidRPr="00490DC0" w:rsidRDefault="00A0484F" w:rsidP="005636B0">
            <w:pPr>
              <w:spacing w:before="120" w:after="120"/>
              <w:jc w:val="both"/>
            </w:pPr>
            <w:r w:rsidRPr="00A0484F">
              <w:t>274 290.00 zł</w:t>
            </w:r>
          </w:p>
        </w:tc>
      </w:tr>
    </w:tbl>
    <w:p w14:paraId="2DE7B38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15C97" w14:textId="77777777" w:rsidR="008A7DE3" w:rsidRDefault="008A7DE3">
      <w:r>
        <w:separator/>
      </w:r>
    </w:p>
  </w:endnote>
  <w:endnote w:type="continuationSeparator" w:id="0">
    <w:p w14:paraId="31048477" w14:textId="77777777" w:rsidR="008A7DE3" w:rsidRDefault="008A7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DDF6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4F76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DCEF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B6AC7E">
        <v:line id="_x0000_s1025" style="position:absolute;left:0;text-align:left;z-index:251657728" from="-3.85pt,8.7pt" to="455.15pt,8.7pt"/>
      </w:pict>
    </w:r>
  </w:p>
  <w:p w14:paraId="405985C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DA0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70BB56" w14:textId="77777777" w:rsidR="009F189D" w:rsidRDefault="009F189D">
    <w:pPr>
      <w:pStyle w:val="Stopka"/>
      <w:tabs>
        <w:tab w:val="clear" w:pos="4536"/>
      </w:tabs>
      <w:jc w:val="center"/>
    </w:pPr>
  </w:p>
  <w:p w14:paraId="36CF932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22DFF" w14:textId="77777777" w:rsidR="008A7DE3" w:rsidRDefault="008A7DE3">
      <w:r>
        <w:separator/>
      </w:r>
    </w:p>
  </w:footnote>
  <w:footnote w:type="continuationSeparator" w:id="0">
    <w:p w14:paraId="641E282C" w14:textId="77777777" w:rsidR="008A7DE3" w:rsidRDefault="008A7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FD513" w14:textId="77777777" w:rsidR="00A0484F" w:rsidRDefault="00A048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FD266" w14:textId="77777777" w:rsidR="00A0484F" w:rsidRDefault="00A048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49950" w14:textId="77777777" w:rsidR="00A0484F" w:rsidRDefault="00A048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6A0CF5"/>
    <w:multiLevelType w:val="hybridMultilevel"/>
    <w:tmpl w:val="BE00AA2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0526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7DE3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2F4D4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A7DE3"/>
    <w:rsid w:val="009D19BD"/>
    <w:rsid w:val="009F189D"/>
    <w:rsid w:val="00A0484F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D6F2DD"/>
  <w15:chartTrackingRefBased/>
  <w15:docId w15:val="{B0F41074-B498-4B56-BBD1-C717FC76F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282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2024-02-16T09:20:00Z</dcterms:created>
  <dcterms:modified xsi:type="dcterms:W3CDTF">2024-02-16T09:25:00Z</dcterms:modified>
</cp:coreProperties>
</file>