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7037B" w:rsidP="007A50D1">
      <w:pPr>
        <w:spacing w:after="240"/>
        <w:jc w:val="right"/>
        <w:rPr>
          <w:sz w:val="22"/>
          <w:szCs w:val="22"/>
        </w:rPr>
      </w:pPr>
      <w:bookmarkStart w:id="0" w:name="_Hlk53520193"/>
      <w:r w:rsidRPr="00A7037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7037B">
        <w:rPr>
          <w:sz w:val="22"/>
          <w:szCs w:val="22"/>
        </w:rPr>
        <w:t>2024-02-15</w:t>
      </w:r>
    </w:p>
    <w:p w:rsidR="00A7037B" w:rsidRPr="00A7037B" w:rsidRDefault="00A7037B" w:rsidP="00FB7F50">
      <w:pPr>
        <w:spacing w:after="40"/>
        <w:rPr>
          <w:b/>
          <w:bCs/>
          <w:sz w:val="22"/>
          <w:szCs w:val="22"/>
        </w:rPr>
      </w:pPr>
      <w:r w:rsidRPr="00A7037B">
        <w:rPr>
          <w:b/>
          <w:bCs/>
          <w:sz w:val="22"/>
          <w:szCs w:val="22"/>
        </w:rPr>
        <w:t>Akademia Górniczo - Hutnicza</w:t>
      </w:r>
    </w:p>
    <w:p w:rsidR="00A7037B" w:rsidRPr="00A7037B" w:rsidRDefault="00A7037B" w:rsidP="00FB7F50">
      <w:pPr>
        <w:spacing w:after="40"/>
        <w:rPr>
          <w:b/>
          <w:bCs/>
          <w:sz w:val="22"/>
          <w:szCs w:val="22"/>
        </w:rPr>
      </w:pPr>
      <w:r w:rsidRPr="00A7037B">
        <w:rPr>
          <w:b/>
          <w:bCs/>
          <w:sz w:val="22"/>
          <w:szCs w:val="22"/>
        </w:rPr>
        <w:t>im. Stanisława Staszica w Krakowie</w:t>
      </w:r>
    </w:p>
    <w:p w:rsidR="00FB7F50" w:rsidRPr="002245BE" w:rsidRDefault="00A7037B" w:rsidP="00FB7F50">
      <w:pPr>
        <w:spacing w:after="40"/>
        <w:rPr>
          <w:b/>
          <w:bCs/>
          <w:sz w:val="22"/>
          <w:szCs w:val="22"/>
        </w:rPr>
      </w:pPr>
      <w:r w:rsidRPr="00A7037B">
        <w:rPr>
          <w:b/>
          <w:bCs/>
          <w:sz w:val="22"/>
          <w:szCs w:val="22"/>
        </w:rPr>
        <w:t>Dział Zamówień Publicznych</w:t>
      </w:r>
    </w:p>
    <w:p w:rsidR="00FB7F50" w:rsidRPr="002245BE" w:rsidRDefault="00A7037B" w:rsidP="00FB7F50">
      <w:pPr>
        <w:rPr>
          <w:sz w:val="22"/>
          <w:szCs w:val="22"/>
        </w:rPr>
      </w:pPr>
      <w:r w:rsidRPr="00A7037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7037B">
        <w:rPr>
          <w:sz w:val="22"/>
          <w:szCs w:val="22"/>
        </w:rPr>
        <w:t>30</w:t>
      </w:r>
    </w:p>
    <w:p w:rsidR="00FB7F50" w:rsidRPr="002245BE" w:rsidRDefault="00A7037B" w:rsidP="00FB7F50">
      <w:pPr>
        <w:rPr>
          <w:sz w:val="22"/>
          <w:szCs w:val="22"/>
        </w:rPr>
      </w:pPr>
      <w:r w:rsidRPr="00A7037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7037B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A7037B" w:rsidRPr="00607F9B" w:rsidTr="002D0488">
        <w:trPr>
          <w:trHeight w:val="638"/>
        </w:trPr>
        <w:tc>
          <w:tcPr>
            <w:tcW w:w="959" w:type="dxa"/>
            <w:shd w:val="clear" w:color="auto" w:fill="auto"/>
          </w:tcPr>
          <w:p w:rsidR="00A7037B" w:rsidRPr="00607F9B" w:rsidRDefault="00A7037B" w:rsidP="002D04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7037B" w:rsidRPr="00607F9B" w:rsidRDefault="00A7037B" w:rsidP="002D04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7037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7037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7037B">
              <w:rPr>
                <w:b/>
                <w:bCs/>
                <w:sz w:val="22"/>
                <w:szCs w:val="22"/>
              </w:rPr>
              <w:t>świadczenie usług cateringowych dla AGH -- KC-zp.272-746/23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7037B">
              <w:rPr>
                <w:b/>
                <w:sz w:val="22"/>
                <w:szCs w:val="22"/>
              </w:rPr>
              <w:t>KC-zp.272-746/23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 xml:space="preserve">(Dz. U. </w:t>
      </w:r>
      <w:r w:rsidR="007A50D1">
        <w:rPr>
          <w:sz w:val="22"/>
          <w:szCs w:val="22"/>
        </w:rPr>
        <w:t>2023.1605 ze zm.</w:t>
      </w:r>
      <w:r w:rsidR="00FE4E3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7037B" w:rsidTr="002D0488">
        <w:trPr>
          <w:cantSplit/>
        </w:trPr>
        <w:tc>
          <w:tcPr>
            <w:tcW w:w="9498" w:type="dxa"/>
          </w:tcPr>
          <w:p w:rsidR="00A7037B" w:rsidRPr="00D26ED6" w:rsidRDefault="00A7037B" w:rsidP="002D04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7037B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A7037B">
              <w:rPr>
                <w:b/>
                <w:sz w:val="22"/>
                <w:szCs w:val="22"/>
              </w:rPr>
              <w:t>ZPiT</w:t>
            </w:r>
            <w:proofErr w:type="spellEnd"/>
            <w:r w:rsidRPr="00A7037B">
              <w:rPr>
                <w:b/>
                <w:sz w:val="22"/>
                <w:szCs w:val="22"/>
              </w:rPr>
              <w:t xml:space="preserve"> "Krakus"</w:t>
            </w:r>
          </w:p>
          <w:p w:rsidR="00A7037B" w:rsidRPr="009F0E5C" w:rsidRDefault="00A7037B" w:rsidP="002D0488">
            <w:pPr>
              <w:jc w:val="both"/>
              <w:rPr>
                <w:bCs/>
                <w:sz w:val="22"/>
                <w:szCs w:val="22"/>
              </w:rPr>
            </w:pPr>
            <w:r w:rsidRPr="00A7037B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037B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7037B" w:rsidRPr="009F0E5C" w:rsidRDefault="00A7037B" w:rsidP="002D0488">
            <w:pPr>
              <w:jc w:val="both"/>
              <w:rPr>
                <w:bCs/>
                <w:sz w:val="22"/>
                <w:szCs w:val="22"/>
              </w:rPr>
            </w:pPr>
            <w:r w:rsidRPr="00A7037B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037B">
              <w:rPr>
                <w:bCs/>
                <w:sz w:val="22"/>
                <w:szCs w:val="22"/>
              </w:rPr>
              <w:t>Kraków</w:t>
            </w:r>
          </w:p>
          <w:p w:rsidR="00A7037B" w:rsidRDefault="00A7037B" w:rsidP="002D04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A50D1" w:rsidRDefault="00A7037B" w:rsidP="002D04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50D1">
              <w:rPr>
                <w:sz w:val="22"/>
                <w:szCs w:val="22"/>
                <w:u w:val="single"/>
              </w:rPr>
              <w:t>Zadanie nr 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7037B">
              <w:rPr>
                <w:sz w:val="22"/>
                <w:szCs w:val="22"/>
              </w:rPr>
              <w:t>Obsługa planowanych narad, konferencji i spotkań szkoleniowo-biznesowych w obszarze Centralnego Kampusu AGH tj. budynki od A-1/C-1 do B-5/B-6/B-8 - Obszar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A7037B" w:rsidRPr="00211A34" w:rsidRDefault="007A50D1" w:rsidP="002D04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50D1">
              <w:rPr>
                <w:sz w:val="22"/>
                <w:szCs w:val="22"/>
              </w:rPr>
              <w:t xml:space="preserve">Suma cen jednostkowych brutto towarów wraz z usługą </w:t>
            </w:r>
            <w:r>
              <w:rPr>
                <w:sz w:val="22"/>
                <w:szCs w:val="22"/>
              </w:rPr>
              <w:t xml:space="preserve">- </w:t>
            </w:r>
            <w:r w:rsidR="00A7037B" w:rsidRPr="00A7037B">
              <w:rPr>
                <w:b/>
                <w:sz w:val="22"/>
                <w:szCs w:val="22"/>
              </w:rPr>
              <w:t>72.70 zł</w:t>
            </w:r>
            <w:r w:rsidR="00A7037B" w:rsidRPr="00211A34">
              <w:rPr>
                <w:bCs/>
                <w:sz w:val="22"/>
                <w:szCs w:val="22"/>
              </w:rPr>
              <w:t>.</w:t>
            </w:r>
          </w:p>
          <w:p w:rsidR="00A7037B" w:rsidRDefault="00A7037B" w:rsidP="002D048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7A50D1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A7037B" w:rsidTr="002D0488">
        <w:trPr>
          <w:cantSplit/>
        </w:trPr>
        <w:tc>
          <w:tcPr>
            <w:tcW w:w="9498" w:type="dxa"/>
          </w:tcPr>
          <w:p w:rsidR="00A7037B" w:rsidRPr="00D26ED6" w:rsidRDefault="00A7037B" w:rsidP="002D04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7037B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A7037B">
              <w:rPr>
                <w:b/>
                <w:sz w:val="22"/>
                <w:szCs w:val="22"/>
              </w:rPr>
              <w:t>ZPiT</w:t>
            </w:r>
            <w:proofErr w:type="spellEnd"/>
            <w:r w:rsidRPr="00A7037B">
              <w:rPr>
                <w:b/>
                <w:sz w:val="22"/>
                <w:szCs w:val="22"/>
              </w:rPr>
              <w:t xml:space="preserve"> "Krakus"</w:t>
            </w:r>
          </w:p>
          <w:p w:rsidR="00A7037B" w:rsidRPr="009F0E5C" w:rsidRDefault="00A7037B" w:rsidP="002D0488">
            <w:pPr>
              <w:jc w:val="both"/>
              <w:rPr>
                <w:bCs/>
                <w:sz w:val="22"/>
                <w:szCs w:val="22"/>
              </w:rPr>
            </w:pPr>
            <w:r w:rsidRPr="00A7037B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037B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7037B" w:rsidRPr="009F0E5C" w:rsidRDefault="00A7037B" w:rsidP="002D0488">
            <w:pPr>
              <w:jc w:val="both"/>
              <w:rPr>
                <w:bCs/>
                <w:sz w:val="22"/>
                <w:szCs w:val="22"/>
              </w:rPr>
            </w:pPr>
            <w:r w:rsidRPr="00A7037B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037B">
              <w:rPr>
                <w:bCs/>
                <w:sz w:val="22"/>
                <w:szCs w:val="22"/>
              </w:rPr>
              <w:t>Kraków</w:t>
            </w:r>
          </w:p>
          <w:p w:rsidR="00A7037B" w:rsidRDefault="00A7037B" w:rsidP="002D04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7A50D1" w:rsidRDefault="00A7037B" w:rsidP="002D04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50D1">
              <w:rPr>
                <w:sz w:val="22"/>
                <w:szCs w:val="22"/>
                <w:u w:val="single"/>
              </w:rPr>
              <w:t>Zadanie nr 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A7037B">
              <w:rPr>
                <w:sz w:val="22"/>
                <w:szCs w:val="22"/>
              </w:rPr>
              <w:t>Obsługa planowanych narad, konferencji i spotkań szkoleniowo-biznesowych w siedzibie Zamawiającego tj. okolice ul. Miechowskiej, ul. Kawiory, kompleks D-10, D-8 - obszar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A7037B" w:rsidRPr="00211A34" w:rsidRDefault="007A50D1" w:rsidP="002D04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50D1">
              <w:rPr>
                <w:sz w:val="22"/>
                <w:szCs w:val="22"/>
              </w:rPr>
              <w:t>Suma cen jednostkowych br</w:t>
            </w:r>
            <w:bookmarkStart w:id="1" w:name="_GoBack"/>
            <w:bookmarkEnd w:id="1"/>
            <w:r w:rsidRPr="007A50D1">
              <w:rPr>
                <w:sz w:val="22"/>
                <w:szCs w:val="22"/>
              </w:rPr>
              <w:t xml:space="preserve">utto towarów wraz z usługą </w:t>
            </w:r>
            <w:r>
              <w:rPr>
                <w:sz w:val="22"/>
                <w:szCs w:val="22"/>
              </w:rPr>
              <w:t xml:space="preserve">- </w:t>
            </w:r>
            <w:r w:rsidR="00A7037B" w:rsidRPr="00A7037B">
              <w:rPr>
                <w:b/>
                <w:sz w:val="22"/>
                <w:szCs w:val="22"/>
              </w:rPr>
              <w:t>72.70 zł</w:t>
            </w:r>
            <w:r w:rsidR="00A7037B" w:rsidRPr="00211A34">
              <w:rPr>
                <w:bCs/>
                <w:sz w:val="22"/>
                <w:szCs w:val="22"/>
              </w:rPr>
              <w:t>.</w:t>
            </w:r>
          </w:p>
          <w:p w:rsidR="00A7037B" w:rsidRDefault="00A7037B" w:rsidP="002D048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7A50D1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  <w:tr w:rsidR="00A7037B" w:rsidTr="002D0488">
        <w:trPr>
          <w:cantSplit/>
        </w:trPr>
        <w:tc>
          <w:tcPr>
            <w:tcW w:w="9498" w:type="dxa"/>
          </w:tcPr>
          <w:p w:rsidR="00A7037B" w:rsidRPr="00D26ED6" w:rsidRDefault="00A7037B" w:rsidP="002D048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7037B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A7037B">
              <w:rPr>
                <w:b/>
                <w:sz w:val="22"/>
                <w:szCs w:val="22"/>
              </w:rPr>
              <w:t>ZPiT</w:t>
            </w:r>
            <w:proofErr w:type="spellEnd"/>
            <w:r w:rsidRPr="00A7037B">
              <w:rPr>
                <w:b/>
                <w:sz w:val="22"/>
                <w:szCs w:val="22"/>
              </w:rPr>
              <w:t xml:space="preserve"> "Krakus"</w:t>
            </w:r>
          </w:p>
          <w:p w:rsidR="00A7037B" w:rsidRPr="009F0E5C" w:rsidRDefault="00A7037B" w:rsidP="002D0488">
            <w:pPr>
              <w:jc w:val="both"/>
              <w:rPr>
                <w:bCs/>
                <w:sz w:val="22"/>
                <w:szCs w:val="22"/>
              </w:rPr>
            </w:pPr>
            <w:r w:rsidRPr="00A7037B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037B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A7037B" w:rsidRPr="009F0E5C" w:rsidRDefault="00A7037B" w:rsidP="002D0488">
            <w:pPr>
              <w:jc w:val="both"/>
              <w:rPr>
                <w:bCs/>
                <w:sz w:val="22"/>
                <w:szCs w:val="22"/>
              </w:rPr>
            </w:pPr>
            <w:r w:rsidRPr="00A7037B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7037B">
              <w:rPr>
                <w:bCs/>
                <w:sz w:val="22"/>
                <w:szCs w:val="22"/>
              </w:rPr>
              <w:t>Kraków</w:t>
            </w:r>
          </w:p>
          <w:p w:rsidR="00A7037B" w:rsidRDefault="00A7037B" w:rsidP="002D04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7172A" w:rsidRDefault="00A7037B" w:rsidP="002D04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50D1">
              <w:rPr>
                <w:sz w:val="22"/>
                <w:szCs w:val="22"/>
                <w:u w:val="single"/>
              </w:rPr>
              <w:t>Zadanie nr 3: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A7037B">
              <w:rPr>
                <w:sz w:val="22"/>
                <w:szCs w:val="22"/>
              </w:rPr>
              <w:t>Obsługa planowanych narad, konferencji i spotkań szkoleniowo-biznesowych w siedzibie Zamawiającego tj. pawilony: D-13, D-14, Basen AGH -</w:t>
            </w:r>
            <w:r w:rsidR="007A50D1">
              <w:rPr>
                <w:sz w:val="22"/>
                <w:szCs w:val="22"/>
              </w:rPr>
              <w:t xml:space="preserve"> </w:t>
            </w:r>
            <w:r w:rsidRPr="00A7037B">
              <w:rPr>
                <w:sz w:val="22"/>
                <w:szCs w:val="22"/>
              </w:rPr>
              <w:t>obszar III</w:t>
            </w:r>
          </w:p>
          <w:p w:rsidR="00A7037B" w:rsidRPr="00211A34" w:rsidRDefault="007A50D1" w:rsidP="002D04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A50D1">
              <w:rPr>
                <w:sz w:val="22"/>
                <w:szCs w:val="22"/>
              </w:rPr>
              <w:t xml:space="preserve">Suma cen jednostkowych brutto towarów wraz z usługą </w:t>
            </w:r>
            <w:r>
              <w:rPr>
                <w:sz w:val="22"/>
                <w:szCs w:val="22"/>
              </w:rPr>
              <w:t xml:space="preserve">- </w:t>
            </w:r>
            <w:r w:rsidR="00A7037B" w:rsidRPr="00A7037B">
              <w:rPr>
                <w:b/>
                <w:sz w:val="22"/>
                <w:szCs w:val="22"/>
              </w:rPr>
              <w:t>72.70 zł</w:t>
            </w:r>
            <w:r w:rsidR="00A7037B" w:rsidRPr="00211A34">
              <w:rPr>
                <w:bCs/>
                <w:sz w:val="22"/>
                <w:szCs w:val="22"/>
              </w:rPr>
              <w:t>.</w:t>
            </w:r>
          </w:p>
          <w:p w:rsidR="00A7037B" w:rsidRDefault="00A7037B" w:rsidP="002D048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</w:t>
            </w:r>
            <w:r w:rsidR="007A50D1">
              <w:rPr>
                <w:color w:val="000000"/>
                <w:sz w:val="22"/>
                <w:szCs w:val="22"/>
              </w:rPr>
              <w:t>ami</w:t>
            </w:r>
            <w:r w:rsidRPr="00F17110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2977"/>
        <w:gridCol w:w="3685"/>
        <w:gridCol w:w="1560"/>
      </w:tblGrid>
      <w:tr w:rsidR="00211A34" w:rsidRPr="00834EF4" w:rsidTr="0087172A">
        <w:tc>
          <w:tcPr>
            <w:tcW w:w="12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977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685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87172A" w:rsidRPr="00834EF4" w:rsidTr="0087172A">
        <w:tc>
          <w:tcPr>
            <w:tcW w:w="1276" w:type="dxa"/>
            <w:shd w:val="clear" w:color="auto" w:fill="auto"/>
          </w:tcPr>
          <w:p w:rsidR="0087172A" w:rsidRPr="00211A34" w:rsidRDefault="0087172A" w:rsidP="0087172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87172A" w:rsidRPr="00211A34" w:rsidRDefault="0087172A" w:rsidP="0087172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037B">
              <w:rPr>
                <w:b/>
                <w:bCs/>
                <w:sz w:val="20"/>
                <w:szCs w:val="20"/>
              </w:rPr>
              <w:t xml:space="preserve">Fundacja </w:t>
            </w:r>
            <w:proofErr w:type="spellStart"/>
            <w:r w:rsidRPr="00A7037B">
              <w:rPr>
                <w:b/>
                <w:bCs/>
                <w:sz w:val="20"/>
                <w:szCs w:val="20"/>
              </w:rPr>
              <w:t>ZPiT</w:t>
            </w:r>
            <w:proofErr w:type="spellEnd"/>
            <w:r w:rsidRPr="00A7037B">
              <w:rPr>
                <w:b/>
                <w:bCs/>
                <w:sz w:val="20"/>
                <w:szCs w:val="20"/>
              </w:rPr>
              <w:t xml:space="preserve"> "Krakus"</w:t>
            </w:r>
          </w:p>
          <w:p w:rsidR="0087172A" w:rsidRPr="00211A34" w:rsidRDefault="0087172A" w:rsidP="0087172A">
            <w:pPr>
              <w:rPr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ul. Reymonta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37B">
              <w:rPr>
                <w:sz w:val="20"/>
                <w:szCs w:val="20"/>
              </w:rPr>
              <w:t>15</w:t>
            </w:r>
          </w:p>
          <w:p w:rsidR="0087172A" w:rsidRPr="00211A34" w:rsidRDefault="0087172A" w:rsidP="0087172A">
            <w:pPr>
              <w:spacing w:after="40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30-059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37B">
              <w:rPr>
                <w:sz w:val="20"/>
                <w:szCs w:val="20"/>
              </w:rPr>
              <w:t>Kraków</w:t>
            </w:r>
          </w:p>
        </w:tc>
        <w:tc>
          <w:tcPr>
            <w:tcW w:w="3685" w:type="dxa"/>
            <w:shd w:val="clear" w:color="auto" w:fill="auto"/>
          </w:tcPr>
          <w:p w:rsidR="0087172A" w:rsidRPr="00A7037B" w:rsidRDefault="0087172A" w:rsidP="0087172A">
            <w:pPr>
              <w:spacing w:before="40" w:after="40"/>
              <w:rPr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6</w:t>
            </w:r>
            <w:r w:rsidRPr="00A7037B">
              <w:rPr>
                <w:sz w:val="20"/>
                <w:szCs w:val="20"/>
              </w:rPr>
              <w:t>0.00</w:t>
            </w:r>
          </w:p>
          <w:p w:rsidR="0087172A" w:rsidRPr="00211A34" w:rsidRDefault="0087172A" w:rsidP="0087172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 xml:space="preserve">2 - Odległość w linii prostej bazy do przygotowywania posiłków od środka obszaru każdego z zadań - </w:t>
            </w:r>
            <w:r>
              <w:rPr>
                <w:sz w:val="20"/>
                <w:szCs w:val="20"/>
              </w:rPr>
              <w:t>2</w:t>
            </w:r>
            <w:r w:rsidRPr="00A7037B">
              <w:rPr>
                <w:sz w:val="20"/>
                <w:szCs w:val="20"/>
              </w:rPr>
              <w:t>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72A" w:rsidRPr="00211A34" w:rsidRDefault="0087172A" w:rsidP="0087172A">
            <w:pPr>
              <w:jc w:val="center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8</w:t>
            </w:r>
            <w:r w:rsidRPr="00A7037B">
              <w:rPr>
                <w:sz w:val="20"/>
                <w:szCs w:val="20"/>
              </w:rPr>
              <w:t>0,00</w:t>
            </w:r>
          </w:p>
        </w:tc>
      </w:tr>
      <w:tr w:rsidR="0087172A" w:rsidRPr="00834EF4" w:rsidTr="0087172A">
        <w:tc>
          <w:tcPr>
            <w:tcW w:w="1276" w:type="dxa"/>
            <w:shd w:val="clear" w:color="auto" w:fill="auto"/>
          </w:tcPr>
          <w:p w:rsidR="0087172A" w:rsidRPr="00211A34" w:rsidRDefault="0087172A" w:rsidP="0087172A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:rsidR="0087172A" w:rsidRPr="00211A34" w:rsidRDefault="0087172A" w:rsidP="0087172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037B">
              <w:rPr>
                <w:b/>
                <w:bCs/>
                <w:sz w:val="20"/>
                <w:szCs w:val="20"/>
              </w:rPr>
              <w:t xml:space="preserve">Fundacja </w:t>
            </w:r>
            <w:proofErr w:type="spellStart"/>
            <w:r w:rsidRPr="00A7037B">
              <w:rPr>
                <w:b/>
                <w:bCs/>
                <w:sz w:val="20"/>
                <w:szCs w:val="20"/>
              </w:rPr>
              <w:t>ZPiT</w:t>
            </w:r>
            <w:proofErr w:type="spellEnd"/>
            <w:r w:rsidRPr="00A7037B">
              <w:rPr>
                <w:b/>
                <w:bCs/>
                <w:sz w:val="20"/>
                <w:szCs w:val="20"/>
              </w:rPr>
              <w:t xml:space="preserve"> "Krakus"</w:t>
            </w:r>
          </w:p>
          <w:p w:rsidR="0087172A" w:rsidRPr="00211A34" w:rsidRDefault="0087172A" w:rsidP="0087172A">
            <w:pPr>
              <w:rPr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ul. Reymonta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37B">
              <w:rPr>
                <w:sz w:val="20"/>
                <w:szCs w:val="20"/>
              </w:rPr>
              <w:t>15</w:t>
            </w:r>
          </w:p>
          <w:p w:rsidR="0087172A" w:rsidRPr="00211A34" w:rsidRDefault="0087172A" w:rsidP="0087172A">
            <w:pPr>
              <w:spacing w:after="40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30-059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37B">
              <w:rPr>
                <w:sz w:val="20"/>
                <w:szCs w:val="20"/>
              </w:rPr>
              <w:t>Kraków</w:t>
            </w:r>
          </w:p>
        </w:tc>
        <w:tc>
          <w:tcPr>
            <w:tcW w:w="3685" w:type="dxa"/>
            <w:shd w:val="clear" w:color="auto" w:fill="auto"/>
          </w:tcPr>
          <w:p w:rsidR="0087172A" w:rsidRPr="00A7037B" w:rsidRDefault="0087172A" w:rsidP="0087172A">
            <w:pPr>
              <w:spacing w:before="40" w:after="40"/>
              <w:rPr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1 - Cena - 60.00</w:t>
            </w:r>
          </w:p>
          <w:p w:rsidR="0087172A" w:rsidRPr="00211A34" w:rsidRDefault="0087172A" w:rsidP="0087172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2 - Odległość w linii prostej bazy do przygotowywania posiłków od środka obszaru każdego z zadań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72A" w:rsidRPr="00211A34" w:rsidRDefault="0087172A" w:rsidP="0087172A">
            <w:pPr>
              <w:jc w:val="center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 xml:space="preserve">  80,00</w:t>
            </w:r>
          </w:p>
        </w:tc>
      </w:tr>
      <w:tr w:rsidR="0087172A" w:rsidRPr="00834EF4" w:rsidTr="0087172A">
        <w:tc>
          <w:tcPr>
            <w:tcW w:w="1276" w:type="dxa"/>
            <w:shd w:val="clear" w:color="auto" w:fill="auto"/>
          </w:tcPr>
          <w:p w:rsidR="0087172A" w:rsidRPr="00211A34" w:rsidRDefault="0087172A" w:rsidP="0087172A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87172A" w:rsidRPr="00211A34" w:rsidRDefault="0087172A" w:rsidP="0087172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037B">
              <w:rPr>
                <w:b/>
                <w:bCs/>
                <w:sz w:val="20"/>
                <w:szCs w:val="20"/>
              </w:rPr>
              <w:t xml:space="preserve">Fundacja </w:t>
            </w:r>
            <w:proofErr w:type="spellStart"/>
            <w:r w:rsidRPr="00A7037B">
              <w:rPr>
                <w:b/>
                <w:bCs/>
                <w:sz w:val="20"/>
                <w:szCs w:val="20"/>
              </w:rPr>
              <w:t>ZPiT</w:t>
            </w:r>
            <w:proofErr w:type="spellEnd"/>
            <w:r w:rsidRPr="00A7037B">
              <w:rPr>
                <w:b/>
                <w:bCs/>
                <w:sz w:val="20"/>
                <w:szCs w:val="20"/>
              </w:rPr>
              <w:t xml:space="preserve"> "Krakus"</w:t>
            </w:r>
          </w:p>
          <w:p w:rsidR="0087172A" w:rsidRPr="00211A34" w:rsidRDefault="0087172A" w:rsidP="0087172A">
            <w:pPr>
              <w:rPr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ul. Reymonta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37B">
              <w:rPr>
                <w:sz w:val="20"/>
                <w:szCs w:val="20"/>
              </w:rPr>
              <w:t>15</w:t>
            </w:r>
          </w:p>
          <w:p w:rsidR="0087172A" w:rsidRPr="00211A34" w:rsidRDefault="0087172A" w:rsidP="0087172A">
            <w:pPr>
              <w:spacing w:after="40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30-059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37B">
              <w:rPr>
                <w:sz w:val="20"/>
                <w:szCs w:val="20"/>
              </w:rPr>
              <w:t>Kraków</w:t>
            </w:r>
          </w:p>
        </w:tc>
        <w:tc>
          <w:tcPr>
            <w:tcW w:w="3685" w:type="dxa"/>
            <w:shd w:val="clear" w:color="auto" w:fill="auto"/>
          </w:tcPr>
          <w:p w:rsidR="0087172A" w:rsidRPr="00A7037B" w:rsidRDefault="0087172A" w:rsidP="0087172A">
            <w:pPr>
              <w:spacing w:before="40" w:after="40"/>
              <w:rPr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1 - Cena - 60.00</w:t>
            </w:r>
          </w:p>
          <w:p w:rsidR="0087172A" w:rsidRPr="00211A34" w:rsidRDefault="0087172A" w:rsidP="0087172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2 - Odległość w linii prostej bazy do przygotowywania posiłków od środka obszaru każdego z zadań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72A" w:rsidRPr="00211A34" w:rsidRDefault="0087172A" w:rsidP="0087172A">
            <w:pPr>
              <w:jc w:val="center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7</w:t>
            </w:r>
            <w:r w:rsidRPr="00A7037B">
              <w:rPr>
                <w:sz w:val="20"/>
                <w:szCs w:val="20"/>
              </w:rPr>
              <w:t>0,00</w:t>
            </w:r>
          </w:p>
        </w:tc>
      </w:tr>
      <w:tr w:rsidR="0087172A" w:rsidRPr="00834EF4" w:rsidTr="0087172A">
        <w:tc>
          <w:tcPr>
            <w:tcW w:w="1276" w:type="dxa"/>
            <w:shd w:val="clear" w:color="auto" w:fill="auto"/>
          </w:tcPr>
          <w:p w:rsidR="0087172A" w:rsidRPr="00211A34" w:rsidRDefault="0087172A" w:rsidP="0087172A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87172A" w:rsidRPr="00211A34" w:rsidRDefault="0087172A" w:rsidP="0087172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037B">
              <w:rPr>
                <w:b/>
                <w:bCs/>
                <w:sz w:val="20"/>
                <w:szCs w:val="20"/>
              </w:rPr>
              <w:t>EXPE Martyna Górska</w:t>
            </w:r>
          </w:p>
          <w:p w:rsidR="0087172A" w:rsidRPr="00211A34" w:rsidRDefault="0087172A" w:rsidP="0087172A">
            <w:pPr>
              <w:rPr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X. Dunikowskiego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37B">
              <w:rPr>
                <w:sz w:val="20"/>
                <w:szCs w:val="20"/>
              </w:rPr>
              <w:t>38/39</w:t>
            </w:r>
          </w:p>
          <w:p w:rsidR="0087172A" w:rsidRPr="00211A34" w:rsidRDefault="0087172A" w:rsidP="0087172A">
            <w:pPr>
              <w:spacing w:after="40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70-123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37B">
              <w:rPr>
                <w:sz w:val="20"/>
                <w:szCs w:val="20"/>
              </w:rPr>
              <w:t>Szczecin</w:t>
            </w:r>
          </w:p>
        </w:tc>
        <w:tc>
          <w:tcPr>
            <w:tcW w:w="3685" w:type="dxa"/>
            <w:shd w:val="clear" w:color="auto" w:fill="auto"/>
          </w:tcPr>
          <w:p w:rsidR="0087172A" w:rsidRPr="00211A34" w:rsidRDefault="0087172A" w:rsidP="0087172A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0,00*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72A" w:rsidRPr="00211A34" w:rsidRDefault="0087172A" w:rsidP="0087172A">
            <w:pPr>
              <w:jc w:val="center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 xml:space="preserve">  0,00</w:t>
            </w:r>
            <w:r>
              <w:rPr>
                <w:sz w:val="20"/>
                <w:szCs w:val="20"/>
              </w:rPr>
              <w:t>*</w:t>
            </w:r>
          </w:p>
        </w:tc>
      </w:tr>
      <w:tr w:rsidR="0087172A" w:rsidRPr="00834EF4" w:rsidTr="0087172A">
        <w:tc>
          <w:tcPr>
            <w:tcW w:w="1276" w:type="dxa"/>
            <w:shd w:val="clear" w:color="auto" w:fill="auto"/>
          </w:tcPr>
          <w:p w:rsidR="0087172A" w:rsidRPr="00211A34" w:rsidRDefault="0087172A" w:rsidP="0087172A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87172A" w:rsidRPr="00211A34" w:rsidRDefault="0087172A" w:rsidP="0087172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037B">
              <w:rPr>
                <w:b/>
                <w:bCs/>
                <w:sz w:val="20"/>
                <w:szCs w:val="20"/>
              </w:rPr>
              <w:t>EXPE Martyna Górska</w:t>
            </w:r>
          </w:p>
          <w:p w:rsidR="0087172A" w:rsidRPr="00211A34" w:rsidRDefault="0087172A" w:rsidP="0087172A">
            <w:pPr>
              <w:rPr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X. Dunikowskiego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37B">
              <w:rPr>
                <w:sz w:val="20"/>
                <w:szCs w:val="20"/>
              </w:rPr>
              <w:t>38/39</w:t>
            </w:r>
          </w:p>
          <w:p w:rsidR="0087172A" w:rsidRPr="00211A34" w:rsidRDefault="0087172A" w:rsidP="0087172A">
            <w:pPr>
              <w:spacing w:after="40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70-123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37B">
              <w:rPr>
                <w:sz w:val="20"/>
                <w:szCs w:val="20"/>
              </w:rPr>
              <w:t>Szczecin</w:t>
            </w:r>
          </w:p>
        </w:tc>
        <w:tc>
          <w:tcPr>
            <w:tcW w:w="3685" w:type="dxa"/>
            <w:shd w:val="clear" w:color="auto" w:fill="auto"/>
          </w:tcPr>
          <w:p w:rsidR="0087172A" w:rsidRPr="00211A34" w:rsidRDefault="0087172A" w:rsidP="0087172A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0,00*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72A" w:rsidRPr="00211A34" w:rsidRDefault="0087172A" w:rsidP="0087172A">
            <w:pPr>
              <w:jc w:val="center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 xml:space="preserve">  0,00</w:t>
            </w:r>
            <w:r>
              <w:rPr>
                <w:sz w:val="20"/>
                <w:szCs w:val="20"/>
              </w:rPr>
              <w:t>*</w:t>
            </w:r>
          </w:p>
        </w:tc>
      </w:tr>
      <w:tr w:rsidR="0087172A" w:rsidRPr="00834EF4" w:rsidTr="0087172A">
        <w:tc>
          <w:tcPr>
            <w:tcW w:w="1276" w:type="dxa"/>
            <w:shd w:val="clear" w:color="auto" w:fill="auto"/>
          </w:tcPr>
          <w:p w:rsidR="0087172A" w:rsidRPr="00211A34" w:rsidRDefault="0087172A" w:rsidP="0087172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auto"/>
          </w:tcPr>
          <w:p w:rsidR="0087172A" w:rsidRPr="00211A34" w:rsidRDefault="0087172A" w:rsidP="0087172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7037B">
              <w:rPr>
                <w:b/>
                <w:bCs/>
                <w:sz w:val="20"/>
                <w:szCs w:val="20"/>
              </w:rPr>
              <w:t>EXPE Martyna Górska</w:t>
            </w:r>
          </w:p>
          <w:p w:rsidR="0087172A" w:rsidRPr="00211A34" w:rsidRDefault="0087172A" w:rsidP="0087172A">
            <w:pPr>
              <w:rPr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X. Dunikowskiego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37B">
              <w:rPr>
                <w:sz w:val="20"/>
                <w:szCs w:val="20"/>
              </w:rPr>
              <w:t>38/39</w:t>
            </w:r>
          </w:p>
          <w:p w:rsidR="0087172A" w:rsidRPr="00211A34" w:rsidRDefault="0087172A" w:rsidP="0087172A">
            <w:pPr>
              <w:spacing w:after="40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>70-123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7037B">
              <w:rPr>
                <w:sz w:val="20"/>
                <w:szCs w:val="20"/>
              </w:rPr>
              <w:t>Szczecin</w:t>
            </w:r>
          </w:p>
        </w:tc>
        <w:tc>
          <w:tcPr>
            <w:tcW w:w="3685" w:type="dxa"/>
            <w:shd w:val="clear" w:color="auto" w:fill="auto"/>
          </w:tcPr>
          <w:p w:rsidR="0087172A" w:rsidRPr="00211A34" w:rsidRDefault="0087172A" w:rsidP="0087172A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0,00*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7172A" w:rsidRPr="00211A34" w:rsidRDefault="0087172A" w:rsidP="0087172A">
            <w:pPr>
              <w:jc w:val="center"/>
              <w:rPr>
                <w:color w:val="000000"/>
                <w:sz w:val="20"/>
                <w:szCs w:val="20"/>
              </w:rPr>
            </w:pPr>
            <w:r w:rsidRPr="00A7037B">
              <w:rPr>
                <w:sz w:val="20"/>
                <w:szCs w:val="20"/>
              </w:rPr>
              <w:t xml:space="preserve">  0,00</w:t>
            </w:r>
            <w:r>
              <w:rPr>
                <w:sz w:val="20"/>
                <w:szCs w:val="20"/>
              </w:rPr>
              <w:t>*</w:t>
            </w:r>
          </w:p>
        </w:tc>
      </w:tr>
    </w:tbl>
    <w:p w:rsidR="0087172A" w:rsidRPr="0087172A" w:rsidRDefault="0087172A" w:rsidP="0087172A">
      <w:pPr>
        <w:spacing w:before="120"/>
        <w:jc w:val="both"/>
        <w:rPr>
          <w:i/>
          <w:color w:val="000000"/>
        </w:rPr>
      </w:pPr>
      <w:r w:rsidRPr="0087172A">
        <w:rPr>
          <w:i/>
          <w:color w:val="000000"/>
        </w:rPr>
        <w:t>*nie przyznano punktów, gdyż oferta podlega odrzuceniu</w:t>
      </w: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7A50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2CE" w:rsidRDefault="005E02CE">
      <w:r>
        <w:separator/>
      </w:r>
    </w:p>
  </w:endnote>
  <w:endnote w:type="continuationSeparator" w:id="0">
    <w:p w:rsidR="005E02CE" w:rsidRDefault="005E0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2CE" w:rsidRDefault="005E02CE">
      <w:r>
        <w:separator/>
      </w:r>
    </w:p>
  </w:footnote>
  <w:footnote w:type="continuationSeparator" w:id="0">
    <w:p w:rsidR="005E02CE" w:rsidRDefault="005E0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02C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02CE"/>
    <w:rsid w:val="005E5BFF"/>
    <w:rsid w:val="00607F9B"/>
    <w:rsid w:val="00644DCB"/>
    <w:rsid w:val="00657C1E"/>
    <w:rsid w:val="006E3089"/>
    <w:rsid w:val="006F7F60"/>
    <w:rsid w:val="00712C39"/>
    <w:rsid w:val="00756CDA"/>
    <w:rsid w:val="007A50D1"/>
    <w:rsid w:val="007E2ACC"/>
    <w:rsid w:val="007E68C5"/>
    <w:rsid w:val="00832144"/>
    <w:rsid w:val="00836DAF"/>
    <w:rsid w:val="008567C7"/>
    <w:rsid w:val="008642B3"/>
    <w:rsid w:val="0087172A"/>
    <w:rsid w:val="008A6C10"/>
    <w:rsid w:val="008E5102"/>
    <w:rsid w:val="00915B9E"/>
    <w:rsid w:val="00952256"/>
    <w:rsid w:val="0097748A"/>
    <w:rsid w:val="009F0E5C"/>
    <w:rsid w:val="00A01B08"/>
    <w:rsid w:val="00A029B8"/>
    <w:rsid w:val="00A7037B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DAC462"/>
  <w15:chartTrackingRefBased/>
  <w15:docId w15:val="{6C6AE45D-46E8-4483-8AD7-1D993E9E8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430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1899-12-31T23:00:00Z</cp:lastPrinted>
  <dcterms:created xsi:type="dcterms:W3CDTF">2024-02-15T12:59:00Z</dcterms:created>
  <dcterms:modified xsi:type="dcterms:W3CDTF">2024-02-15T12:59:00Z</dcterms:modified>
</cp:coreProperties>
</file>