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94C66" w14:textId="2E609FEA" w:rsidR="00FB7F50" w:rsidRPr="003D7786" w:rsidRDefault="0052516B" w:rsidP="003D7786">
      <w:pPr>
        <w:spacing w:after="240"/>
        <w:jc w:val="right"/>
        <w:rPr>
          <w:sz w:val="22"/>
          <w:szCs w:val="22"/>
        </w:rPr>
      </w:pPr>
      <w:bookmarkStart w:id="0" w:name="_Hlk53520193"/>
      <w:r w:rsidRPr="003D7786">
        <w:rPr>
          <w:sz w:val="22"/>
          <w:szCs w:val="22"/>
        </w:rPr>
        <w:t>Kraków</w:t>
      </w:r>
      <w:r w:rsidR="00FB7F50" w:rsidRPr="003D7786">
        <w:rPr>
          <w:sz w:val="22"/>
          <w:szCs w:val="22"/>
        </w:rPr>
        <w:t xml:space="preserve"> dnia: </w:t>
      </w:r>
      <w:r w:rsidRPr="003D7786">
        <w:rPr>
          <w:sz w:val="22"/>
          <w:szCs w:val="22"/>
        </w:rPr>
        <w:t>2024-02-15</w:t>
      </w:r>
    </w:p>
    <w:p w14:paraId="1B44CD95" w14:textId="77777777" w:rsidR="0052516B" w:rsidRPr="003D7786" w:rsidRDefault="0052516B" w:rsidP="00FB7F50">
      <w:pPr>
        <w:spacing w:after="40"/>
        <w:rPr>
          <w:b/>
          <w:bCs/>
          <w:sz w:val="22"/>
          <w:szCs w:val="22"/>
        </w:rPr>
      </w:pPr>
      <w:r w:rsidRPr="003D7786">
        <w:rPr>
          <w:b/>
          <w:bCs/>
          <w:sz w:val="22"/>
          <w:szCs w:val="22"/>
        </w:rPr>
        <w:t>Akademia Górniczo - Hutnicza</w:t>
      </w:r>
    </w:p>
    <w:p w14:paraId="398F8F84" w14:textId="77777777" w:rsidR="0052516B" w:rsidRPr="003D7786" w:rsidRDefault="0052516B" w:rsidP="00FB7F50">
      <w:pPr>
        <w:spacing w:after="40"/>
        <w:rPr>
          <w:b/>
          <w:bCs/>
          <w:sz w:val="22"/>
          <w:szCs w:val="22"/>
        </w:rPr>
      </w:pPr>
      <w:r w:rsidRPr="003D7786">
        <w:rPr>
          <w:b/>
          <w:bCs/>
          <w:sz w:val="22"/>
          <w:szCs w:val="22"/>
        </w:rPr>
        <w:t>im. Stanisława Staszica w Krakowie</w:t>
      </w:r>
    </w:p>
    <w:p w14:paraId="5381923E" w14:textId="77777777" w:rsidR="00FB7F50" w:rsidRPr="003D7786" w:rsidRDefault="0052516B" w:rsidP="00FB7F50">
      <w:pPr>
        <w:spacing w:after="40"/>
        <w:rPr>
          <w:b/>
          <w:bCs/>
          <w:sz w:val="22"/>
          <w:szCs w:val="22"/>
        </w:rPr>
      </w:pPr>
      <w:r w:rsidRPr="003D7786">
        <w:rPr>
          <w:b/>
          <w:bCs/>
          <w:sz w:val="22"/>
          <w:szCs w:val="22"/>
        </w:rPr>
        <w:t>Dział Zamówień Publicznych</w:t>
      </w:r>
    </w:p>
    <w:p w14:paraId="2CD445D1" w14:textId="77777777" w:rsidR="00FB7F50" w:rsidRPr="003D7786" w:rsidRDefault="0052516B" w:rsidP="00FB7F50">
      <w:pPr>
        <w:rPr>
          <w:sz w:val="22"/>
          <w:szCs w:val="22"/>
        </w:rPr>
      </w:pPr>
      <w:r w:rsidRPr="003D7786">
        <w:rPr>
          <w:sz w:val="22"/>
          <w:szCs w:val="22"/>
        </w:rPr>
        <w:t>Al. Mickiewicza</w:t>
      </w:r>
      <w:r w:rsidR="00FB7F50" w:rsidRPr="003D7786">
        <w:rPr>
          <w:sz w:val="22"/>
          <w:szCs w:val="22"/>
        </w:rPr>
        <w:t xml:space="preserve"> </w:t>
      </w:r>
      <w:r w:rsidRPr="003D7786">
        <w:rPr>
          <w:sz w:val="22"/>
          <w:szCs w:val="22"/>
        </w:rPr>
        <w:t>30</w:t>
      </w:r>
    </w:p>
    <w:p w14:paraId="6B2214AB" w14:textId="0136E6FE" w:rsidR="008642B3" w:rsidRPr="003D7786" w:rsidRDefault="0052516B" w:rsidP="00934002">
      <w:pPr>
        <w:rPr>
          <w:sz w:val="22"/>
          <w:szCs w:val="22"/>
        </w:rPr>
      </w:pPr>
      <w:r w:rsidRPr="003D7786">
        <w:rPr>
          <w:sz w:val="22"/>
          <w:szCs w:val="22"/>
        </w:rPr>
        <w:t>30-059</w:t>
      </w:r>
      <w:r w:rsidR="00FB7F50" w:rsidRPr="003D7786">
        <w:rPr>
          <w:sz w:val="22"/>
          <w:szCs w:val="22"/>
        </w:rPr>
        <w:t xml:space="preserve"> </w:t>
      </w:r>
      <w:r w:rsidRPr="003D7786">
        <w:rPr>
          <w:sz w:val="22"/>
          <w:szCs w:val="22"/>
        </w:rPr>
        <w:t>Kraków</w:t>
      </w:r>
      <w:r w:rsidR="00934002">
        <w:rPr>
          <w:sz w:val="22"/>
          <w:szCs w:val="22"/>
        </w:rPr>
        <w:tab/>
      </w:r>
      <w:r w:rsidR="00934002" w:rsidRPr="00934002">
        <w:rPr>
          <w:b/>
          <w:bCs/>
          <w:sz w:val="22"/>
          <w:szCs w:val="22"/>
        </w:rPr>
        <w:t xml:space="preserve">                                             </w:t>
      </w:r>
      <w:r w:rsidR="00836DAF" w:rsidRPr="00934002">
        <w:rPr>
          <w:b/>
          <w:bCs/>
          <w:sz w:val="22"/>
          <w:szCs w:val="22"/>
        </w:rPr>
        <w:t>OGŁOSZENIE</w:t>
      </w:r>
    </w:p>
    <w:p w14:paraId="157FDAE3" w14:textId="77777777" w:rsidR="008642B3" w:rsidRPr="003D7786" w:rsidRDefault="008642B3" w:rsidP="00C65E53">
      <w:pPr>
        <w:spacing w:after="480"/>
        <w:jc w:val="center"/>
        <w:rPr>
          <w:b/>
          <w:sz w:val="22"/>
          <w:szCs w:val="22"/>
        </w:rPr>
      </w:pPr>
      <w:r w:rsidRPr="003D7786">
        <w:rPr>
          <w:b/>
          <w:sz w:val="22"/>
          <w:szCs w:val="22"/>
        </w:rPr>
        <w:t xml:space="preserve">o </w:t>
      </w:r>
      <w:r w:rsidR="0054734E" w:rsidRPr="003D7786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2516B" w:rsidRPr="003D7786" w14:paraId="0F2D7991" w14:textId="77777777" w:rsidTr="004022AD">
        <w:trPr>
          <w:trHeight w:val="638"/>
        </w:trPr>
        <w:tc>
          <w:tcPr>
            <w:tcW w:w="959" w:type="dxa"/>
            <w:shd w:val="clear" w:color="auto" w:fill="auto"/>
          </w:tcPr>
          <w:p w14:paraId="64FCE631" w14:textId="77777777" w:rsidR="0052516B" w:rsidRPr="003D7786" w:rsidRDefault="0052516B" w:rsidP="004022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17DAB0" w14:textId="1D93F66B" w:rsidR="0052516B" w:rsidRPr="003D7786" w:rsidRDefault="0052516B" w:rsidP="004022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>postępowania o udzielenie zamówienia publicznego, prowadzonego w trybie: przetarg nieograniczony</w:t>
            </w:r>
            <w:r w:rsidRPr="003D7786">
              <w:rPr>
                <w:b/>
                <w:sz w:val="22"/>
                <w:szCs w:val="22"/>
              </w:rPr>
              <w:t xml:space="preserve"> </w:t>
            </w:r>
            <w:r w:rsidRPr="003D7786">
              <w:rPr>
                <w:bCs/>
                <w:sz w:val="22"/>
                <w:szCs w:val="22"/>
              </w:rPr>
              <w:t>na</w:t>
            </w:r>
            <w:r w:rsidRPr="003D7786">
              <w:rPr>
                <w:b/>
                <w:sz w:val="22"/>
                <w:szCs w:val="22"/>
              </w:rPr>
              <w:t xml:space="preserve"> </w:t>
            </w:r>
            <w:r w:rsidRPr="003D7786">
              <w:rPr>
                <w:bCs/>
                <w:sz w:val="22"/>
                <w:szCs w:val="22"/>
              </w:rPr>
              <w:t>”</w:t>
            </w:r>
            <w:r w:rsidRPr="003D7786">
              <w:rPr>
                <w:b/>
                <w:bCs/>
                <w:sz w:val="22"/>
                <w:szCs w:val="22"/>
              </w:rPr>
              <w:t>dostaw</w:t>
            </w:r>
            <w:r w:rsidR="00921D2A">
              <w:rPr>
                <w:b/>
                <w:bCs/>
                <w:sz w:val="22"/>
                <w:szCs w:val="22"/>
              </w:rPr>
              <w:t>ę</w:t>
            </w:r>
            <w:r w:rsidRPr="003D7786">
              <w:rPr>
                <w:b/>
                <w:bCs/>
                <w:sz w:val="22"/>
                <w:szCs w:val="22"/>
              </w:rPr>
              <w:t xml:space="preserve"> laptopów dla jednostek AGH - KC-zp.272-668/23</w:t>
            </w:r>
            <w:r w:rsidRPr="003D7786">
              <w:rPr>
                <w:bCs/>
                <w:sz w:val="22"/>
                <w:szCs w:val="22"/>
              </w:rPr>
              <w:t>”</w:t>
            </w:r>
            <w:r w:rsidRPr="003D7786">
              <w:rPr>
                <w:b/>
                <w:sz w:val="22"/>
                <w:szCs w:val="22"/>
              </w:rPr>
              <w:t xml:space="preserve"> </w:t>
            </w:r>
            <w:r w:rsidRPr="003D7786">
              <w:rPr>
                <w:bCs/>
                <w:sz w:val="22"/>
                <w:szCs w:val="22"/>
              </w:rPr>
              <w:t>– znak sprawy</w:t>
            </w:r>
            <w:r w:rsidRPr="003D7786">
              <w:rPr>
                <w:b/>
                <w:sz w:val="22"/>
                <w:szCs w:val="22"/>
              </w:rPr>
              <w:t xml:space="preserve"> KC-zp.272-668/23</w:t>
            </w:r>
            <w:r w:rsidRPr="003D7786">
              <w:rPr>
                <w:bCs/>
                <w:sz w:val="22"/>
                <w:szCs w:val="22"/>
              </w:rPr>
              <w:t>.</w:t>
            </w:r>
          </w:p>
        </w:tc>
      </w:tr>
    </w:tbl>
    <w:p w14:paraId="5E9D6B2B" w14:textId="5858022D" w:rsidR="008642B3" w:rsidRPr="003D7786" w:rsidRDefault="00C65E53" w:rsidP="00F17110">
      <w:pPr>
        <w:pStyle w:val="Nagwek"/>
        <w:spacing w:before="480" w:after="120" w:line="276" w:lineRule="auto"/>
        <w:jc w:val="both"/>
        <w:rPr>
          <w:bCs/>
          <w:sz w:val="22"/>
          <w:szCs w:val="22"/>
        </w:rPr>
      </w:pPr>
      <w:r w:rsidRPr="003D7786">
        <w:rPr>
          <w:sz w:val="22"/>
          <w:szCs w:val="22"/>
        </w:rPr>
        <w:t>Zamawiający,</w:t>
      </w:r>
      <w:r w:rsidRPr="003D7786">
        <w:rPr>
          <w:b/>
          <w:sz w:val="22"/>
          <w:szCs w:val="22"/>
        </w:rPr>
        <w:t xml:space="preserve"> </w:t>
      </w:r>
      <w:r w:rsidR="00F17110" w:rsidRPr="003D7786">
        <w:rPr>
          <w:b/>
          <w:sz w:val="22"/>
          <w:szCs w:val="22"/>
        </w:rPr>
        <w:t>Akademia Górniczo-Hutnicza im. Stanisława Staszica w Krakowie</w:t>
      </w:r>
      <w:r w:rsidRPr="003D7786">
        <w:rPr>
          <w:b/>
          <w:sz w:val="22"/>
          <w:szCs w:val="22"/>
        </w:rPr>
        <w:t xml:space="preserve">, </w:t>
      </w:r>
      <w:r w:rsidRPr="003D7786">
        <w:rPr>
          <w:sz w:val="22"/>
          <w:szCs w:val="22"/>
        </w:rPr>
        <w:t>działając na podstawie art. 253 ust. 1</w:t>
      </w:r>
      <w:r w:rsidR="00836DAF" w:rsidRPr="003D7786">
        <w:rPr>
          <w:sz w:val="22"/>
          <w:szCs w:val="22"/>
        </w:rPr>
        <w:t xml:space="preserve"> pkt. 1 i ust. 2</w:t>
      </w:r>
      <w:r w:rsidRPr="003D7786">
        <w:rPr>
          <w:sz w:val="22"/>
          <w:szCs w:val="22"/>
        </w:rPr>
        <w:t xml:space="preserve"> ustawy z dnia 11 września 2019r. Prawo zamówień publicznych</w:t>
      </w:r>
      <w:r w:rsidR="003D7786" w:rsidRPr="003D7786">
        <w:rPr>
          <w:sz w:val="22"/>
          <w:szCs w:val="22"/>
        </w:rPr>
        <w:t xml:space="preserve"> </w:t>
      </w:r>
      <w:r w:rsidR="00FE4E38" w:rsidRPr="003D7786">
        <w:rPr>
          <w:sz w:val="22"/>
          <w:szCs w:val="22"/>
        </w:rPr>
        <w:t>(Dz. U. z 202</w:t>
      </w:r>
      <w:r w:rsidR="003D7786" w:rsidRPr="003D7786">
        <w:rPr>
          <w:sz w:val="22"/>
          <w:szCs w:val="22"/>
        </w:rPr>
        <w:t>3</w:t>
      </w:r>
      <w:r w:rsidR="00FE4E38" w:rsidRPr="003D7786">
        <w:rPr>
          <w:sz w:val="22"/>
          <w:szCs w:val="22"/>
        </w:rPr>
        <w:t xml:space="preserve"> r. poz. 1710)</w:t>
      </w:r>
      <w:r w:rsidRPr="003D7786">
        <w:rPr>
          <w:sz w:val="22"/>
          <w:szCs w:val="22"/>
        </w:rPr>
        <w:t>, zwanej dalej „ustawą Pzp”</w:t>
      </w:r>
      <w:r w:rsidR="00D26ED6" w:rsidRPr="003D7786">
        <w:rPr>
          <w:sz w:val="22"/>
          <w:szCs w:val="22"/>
        </w:rPr>
        <w:t xml:space="preserve">, </w:t>
      </w:r>
      <w:r w:rsidRPr="003D7786">
        <w:rPr>
          <w:sz w:val="22"/>
          <w:szCs w:val="22"/>
        </w:rPr>
        <w:t>informuje</w:t>
      </w:r>
      <w:r w:rsidR="00D26ED6" w:rsidRPr="003D7786">
        <w:rPr>
          <w:sz w:val="22"/>
          <w:szCs w:val="22"/>
        </w:rPr>
        <w:t xml:space="preserve">, że w toczącym się postępowaniu o udzielenie zamówienia publicznego, jako </w:t>
      </w:r>
      <w:r w:rsidR="00756CDA" w:rsidRPr="003D7786">
        <w:rPr>
          <w:sz w:val="22"/>
          <w:szCs w:val="22"/>
        </w:rPr>
        <w:t>najkorzystniejsz</w:t>
      </w:r>
      <w:r w:rsidR="00D26ED6" w:rsidRPr="003D7786">
        <w:rPr>
          <w:sz w:val="22"/>
          <w:szCs w:val="22"/>
        </w:rPr>
        <w:t xml:space="preserve">a wybrana została </w:t>
      </w:r>
      <w:r w:rsidR="00756CDA" w:rsidRPr="003D7786">
        <w:rPr>
          <w:sz w:val="22"/>
          <w:szCs w:val="22"/>
        </w:rPr>
        <w:t>ofer</w:t>
      </w:r>
      <w:r w:rsidR="00D26ED6" w:rsidRPr="003D7786">
        <w:rPr>
          <w:sz w:val="22"/>
          <w:szCs w:val="22"/>
        </w:rPr>
        <w:t>t</w:t>
      </w:r>
      <w:r w:rsidR="009F0E5C" w:rsidRPr="003D7786">
        <w:rPr>
          <w:sz w:val="22"/>
          <w:szCs w:val="22"/>
        </w:rPr>
        <w:t>a</w:t>
      </w:r>
      <w:r w:rsidR="00D26ED6" w:rsidRPr="003D778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2516B" w:rsidRPr="003D7786" w14:paraId="607F9F60" w14:textId="77777777" w:rsidTr="004022AD">
        <w:trPr>
          <w:cantSplit/>
        </w:trPr>
        <w:tc>
          <w:tcPr>
            <w:tcW w:w="9498" w:type="dxa"/>
          </w:tcPr>
          <w:p w14:paraId="2DCBD352" w14:textId="44FCAD08" w:rsidR="003D7786" w:rsidRPr="003D7786" w:rsidRDefault="003D7786" w:rsidP="004022A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D7786">
              <w:rPr>
                <w:b/>
                <w:sz w:val="22"/>
                <w:szCs w:val="22"/>
              </w:rPr>
              <w:t>Zadanie częściowe nr 1</w:t>
            </w:r>
          </w:p>
          <w:p w14:paraId="58253300" w14:textId="43584E97" w:rsidR="0052516B" w:rsidRPr="003D7786" w:rsidRDefault="0052516B" w:rsidP="004022A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D7786">
              <w:rPr>
                <w:b/>
                <w:sz w:val="22"/>
                <w:szCs w:val="22"/>
              </w:rPr>
              <w:t>Piotr Migda</w:t>
            </w:r>
          </w:p>
          <w:p w14:paraId="262273CC" w14:textId="382CAE95" w:rsidR="0052516B" w:rsidRPr="003D7786" w:rsidRDefault="003D7786" w:rsidP="004022AD">
            <w:pPr>
              <w:jc w:val="both"/>
              <w:rPr>
                <w:bCs/>
                <w:sz w:val="22"/>
                <w:szCs w:val="22"/>
              </w:rPr>
            </w:pPr>
            <w:r w:rsidRPr="003D7786">
              <w:rPr>
                <w:bCs/>
                <w:sz w:val="22"/>
                <w:szCs w:val="22"/>
              </w:rPr>
              <w:t xml:space="preserve">Ul. </w:t>
            </w:r>
            <w:r w:rsidR="0052516B" w:rsidRPr="003D7786">
              <w:rPr>
                <w:bCs/>
                <w:sz w:val="22"/>
                <w:szCs w:val="22"/>
              </w:rPr>
              <w:t>Opaczewska 7</w:t>
            </w:r>
            <w:r w:rsidR="00756BC6">
              <w:rPr>
                <w:bCs/>
                <w:sz w:val="22"/>
                <w:szCs w:val="22"/>
              </w:rPr>
              <w:t>/</w:t>
            </w:r>
            <w:r w:rsidR="0052516B" w:rsidRPr="003D7786">
              <w:rPr>
                <w:bCs/>
                <w:sz w:val="22"/>
                <w:szCs w:val="22"/>
              </w:rPr>
              <w:t>16</w:t>
            </w:r>
          </w:p>
          <w:p w14:paraId="12C12910" w14:textId="77777777" w:rsidR="0052516B" w:rsidRPr="003D7786" w:rsidRDefault="0052516B" w:rsidP="004022AD">
            <w:pPr>
              <w:jc w:val="both"/>
              <w:rPr>
                <w:bCs/>
                <w:sz w:val="22"/>
                <w:szCs w:val="22"/>
              </w:rPr>
            </w:pPr>
            <w:r w:rsidRPr="003D7786">
              <w:rPr>
                <w:bCs/>
                <w:sz w:val="22"/>
                <w:szCs w:val="22"/>
              </w:rPr>
              <w:t>02-368 Warszawa</w:t>
            </w:r>
          </w:p>
          <w:p w14:paraId="18215B1A" w14:textId="5F2DF96B" w:rsidR="0052516B" w:rsidRPr="003D7786" w:rsidRDefault="0052516B" w:rsidP="004022A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 xml:space="preserve">za cenę </w:t>
            </w:r>
            <w:r w:rsidR="003D7786" w:rsidRPr="003D7786">
              <w:rPr>
                <w:sz w:val="22"/>
                <w:szCs w:val="22"/>
              </w:rPr>
              <w:t xml:space="preserve">oferty </w:t>
            </w:r>
            <w:r w:rsidRPr="003D7786">
              <w:rPr>
                <w:sz w:val="22"/>
                <w:szCs w:val="22"/>
              </w:rPr>
              <w:t xml:space="preserve">brutto </w:t>
            </w:r>
            <w:r w:rsidRPr="003D7786">
              <w:rPr>
                <w:b/>
                <w:sz w:val="22"/>
                <w:szCs w:val="22"/>
              </w:rPr>
              <w:t>5 260.71 zł</w:t>
            </w:r>
            <w:r w:rsidRPr="003D7786">
              <w:rPr>
                <w:bCs/>
                <w:sz w:val="22"/>
                <w:szCs w:val="22"/>
              </w:rPr>
              <w:t>.</w:t>
            </w:r>
          </w:p>
          <w:p w14:paraId="52B0B795" w14:textId="77777777" w:rsidR="0052516B" w:rsidRPr="003D7786" w:rsidRDefault="0052516B" w:rsidP="004022A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3D7786">
              <w:rPr>
                <w:color w:val="000000"/>
                <w:sz w:val="22"/>
                <w:szCs w:val="22"/>
              </w:rPr>
              <w:t>Uzasadnienie wyboru:</w:t>
            </w:r>
            <w:r w:rsidRPr="003D7786">
              <w:rPr>
                <w:sz w:val="22"/>
                <w:szCs w:val="22"/>
              </w:rPr>
              <w:t xml:space="preserve"> </w:t>
            </w:r>
            <w:r w:rsidRPr="003D7786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3D7786">
              <w:rPr>
                <w:sz w:val="22"/>
                <w:szCs w:val="22"/>
              </w:rPr>
              <w:t xml:space="preserve"> </w:t>
            </w:r>
          </w:p>
        </w:tc>
      </w:tr>
      <w:tr w:rsidR="0052516B" w:rsidRPr="003D7786" w14:paraId="55B71B97" w14:textId="77777777" w:rsidTr="004022AD">
        <w:trPr>
          <w:cantSplit/>
        </w:trPr>
        <w:tc>
          <w:tcPr>
            <w:tcW w:w="9498" w:type="dxa"/>
          </w:tcPr>
          <w:p w14:paraId="5002ECB8" w14:textId="23610970" w:rsidR="003D7786" w:rsidRPr="003D7786" w:rsidRDefault="003D7786" w:rsidP="004022A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D7786">
              <w:rPr>
                <w:b/>
                <w:sz w:val="22"/>
                <w:szCs w:val="22"/>
              </w:rPr>
              <w:t>Zadanie częściowe nr 2</w:t>
            </w:r>
          </w:p>
          <w:p w14:paraId="1B121452" w14:textId="2C86F21C" w:rsidR="0052516B" w:rsidRPr="003D7786" w:rsidRDefault="0052516B" w:rsidP="004022A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D7786">
              <w:rPr>
                <w:b/>
                <w:sz w:val="22"/>
                <w:szCs w:val="22"/>
              </w:rPr>
              <w:t>Piotr Migda</w:t>
            </w:r>
          </w:p>
          <w:p w14:paraId="1FA25D97" w14:textId="40286150" w:rsidR="0052516B" w:rsidRPr="003D7786" w:rsidRDefault="003D7786" w:rsidP="004022AD">
            <w:pPr>
              <w:jc w:val="both"/>
              <w:rPr>
                <w:bCs/>
                <w:sz w:val="22"/>
                <w:szCs w:val="22"/>
              </w:rPr>
            </w:pPr>
            <w:r w:rsidRPr="003D7786">
              <w:rPr>
                <w:bCs/>
                <w:sz w:val="22"/>
                <w:szCs w:val="22"/>
              </w:rPr>
              <w:t xml:space="preserve">Ul. </w:t>
            </w:r>
            <w:r w:rsidR="0052516B" w:rsidRPr="003D7786">
              <w:rPr>
                <w:bCs/>
                <w:sz w:val="22"/>
                <w:szCs w:val="22"/>
              </w:rPr>
              <w:t>Opaczewska 7/16</w:t>
            </w:r>
          </w:p>
          <w:p w14:paraId="32ED2E7E" w14:textId="77777777" w:rsidR="0052516B" w:rsidRPr="003D7786" w:rsidRDefault="0052516B" w:rsidP="004022AD">
            <w:pPr>
              <w:jc w:val="both"/>
              <w:rPr>
                <w:bCs/>
                <w:sz w:val="22"/>
                <w:szCs w:val="22"/>
              </w:rPr>
            </w:pPr>
            <w:r w:rsidRPr="003D7786">
              <w:rPr>
                <w:bCs/>
                <w:sz w:val="22"/>
                <w:szCs w:val="22"/>
              </w:rPr>
              <w:t>02-368 Warszawa</w:t>
            </w:r>
          </w:p>
          <w:p w14:paraId="11100E94" w14:textId="0E88A6B4" w:rsidR="0052516B" w:rsidRPr="003D7786" w:rsidRDefault="0052516B" w:rsidP="004022A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 xml:space="preserve">za cenę </w:t>
            </w:r>
            <w:r w:rsidR="003D7786" w:rsidRPr="003D7786">
              <w:rPr>
                <w:sz w:val="22"/>
                <w:szCs w:val="22"/>
              </w:rPr>
              <w:t xml:space="preserve">oferty </w:t>
            </w:r>
            <w:r w:rsidRPr="003D7786">
              <w:rPr>
                <w:sz w:val="22"/>
                <w:szCs w:val="22"/>
              </w:rPr>
              <w:t>brutto</w:t>
            </w:r>
            <w:r w:rsidR="003D7786" w:rsidRPr="003D7786">
              <w:rPr>
                <w:sz w:val="22"/>
                <w:szCs w:val="22"/>
              </w:rPr>
              <w:t>:</w:t>
            </w:r>
            <w:r w:rsidRPr="003D7786">
              <w:rPr>
                <w:sz w:val="22"/>
                <w:szCs w:val="22"/>
              </w:rPr>
              <w:t xml:space="preserve"> </w:t>
            </w:r>
            <w:r w:rsidRPr="003D7786">
              <w:rPr>
                <w:b/>
                <w:sz w:val="22"/>
                <w:szCs w:val="22"/>
              </w:rPr>
              <w:t>18 662.79 zł</w:t>
            </w:r>
            <w:r w:rsidRPr="003D7786">
              <w:rPr>
                <w:bCs/>
                <w:sz w:val="22"/>
                <w:szCs w:val="22"/>
              </w:rPr>
              <w:t>.</w:t>
            </w:r>
          </w:p>
          <w:p w14:paraId="300BF4B2" w14:textId="77777777" w:rsidR="0052516B" w:rsidRPr="003D7786" w:rsidRDefault="0052516B" w:rsidP="004022A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3D7786">
              <w:rPr>
                <w:color w:val="000000"/>
                <w:sz w:val="22"/>
                <w:szCs w:val="22"/>
              </w:rPr>
              <w:t>Uzasadnienie wyboru:</w:t>
            </w:r>
            <w:r w:rsidRPr="003D7786">
              <w:rPr>
                <w:sz w:val="22"/>
                <w:szCs w:val="22"/>
              </w:rPr>
              <w:t xml:space="preserve"> </w:t>
            </w:r>
            <w:r w:rsidRPr="003D7786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3D7786">
              <w:rPr>
                <w:sz w:val="22"/>
                <w:szCs w:val="22"/>
              </w:rPr>
              <w:t xml:space="preserve"> </w:t>
            </w:r>
          </w:p>
        </w:tc>
      </w:tr>
    </w:tbl>
    <w:p w14:paraId="6CAA6245" w14:textId="77777777" w:rsidR="003A0AFC" w:rsidRPr="003D7786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3D7786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3D7786" w:rsidRPr="003D7786" w14:paraId="211BDF3A" w14:textId="77777777" w:rsidTr="004022AD">
        <w:tc>
          <w:tcPr>
            <w:tcW w:w="2169" w:type="dxa"/>
            <w:shd w:val="clear" w:color="auto" w:fill="F3F3F3"/>
          </w:tcPr>
          <w:bookmarkEnd w:id="0"/>
          <w:p w14:paraId="327C2951" w14:textId="77777777" w:rsidR="003D7786" w:rsidRPr="003D7786" w:rsidRDefault="003D7786" w:rsidP="004022AD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3D7786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049DF6A" w14:textId="77777777" w:rsidR="003D7786" w:rsidRPr="003D7786" w:rsidRDefault="003D7786" w:rsidP="004022AD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3D7786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D0CE14B" w14:textId="77777777" w:rsidR="003D7786" w:rsidRPr="003D7786" w:rsidRDefault="003D7786" w:rsidP="004022AD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3D7786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22BB06B" w14:textId="77777777" w:rsidR="003D7786" w:rsidRPr="003D7786" w:rsidRDefault="003D7786" w:rsidP="004022AD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3D7786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3D7786" w:rsidRPr="003D7786" w14:paraId="293F60E2" w14:textId="77777777" w:rsidTr="004022AD">
        <w:tc>
          <w:tcPr>
            <w:tcW w:w="2169" w:type="dxa"/>
            <w:shd w:val="clear" w:color="auto" w:fill="auto"/>
          </w:tcPr>
          <w:p w14:paraId="1320DB05" w14:textId="40CC2E00" w:rsidR="003D7786" w:rsidRPr="003D7786" w:rsidRDefault="003D7786" w:rsidP="004022AD">
            <w:pPr>
              <w:spacing w:before="40" w:after="40"/>
              <w:rPr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>1 - dostawa notebooka o wysokiej wydajności dla WIEiT</w:t>
            </w:r>
          </w:p>
        </w:tc>
        <w:tc>
          <w:tcPr>
            <w:tcW w:w="2793" w:type="dxa"/>
            <w:shd w:val="clear" w:color="auto" w:fill="auto"/>
          </w:tcPr>
          <w:p w14:paraId="6E7F0DE7" w14:textId="77777777" w:rsidR="003D7786" w:rsidRPr="003D7786" w:rsidRDefault="003D7786" w:rsidP="004022AD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D7786">
              <w:rPr>
                <w:b/>
                <w:bCs/>
                <w:sz w:val="22"/>
                <w:szCs w:val="22"/>
              </w:rPr>
              <w:t>Piotr Migda</w:t>
            </w:r>
          </w:p>
          <w:p w14:paraId="1B4554E0" w14:textId="77777777" w:rsidR="003D7786" w:rsidRPr="003D7786" w:rsidRDefault="003D7786" w:rsidP="004022AD">
            <w:pPr>
              <w:rPr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>Ul. Opaczewska 7/16</w:t>
            </w:r>
          </w:p>
          <w:p w14:paraId="4DD5D5E3" w14:textId="77777777" w:rsidR="003D7786" w:rsidRPr="003D7786" w:rsidRDefault="003D7786" w:rsidP="004022AD">
            <w:pPr>
              <w:spacing w:after="40"/>
              <w:rPr>
                <w:color w:val="000000"/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>02-368 Warszawa</w:t>
            </w:r>
          </w:p>
        </w:tc>
        <w:tc>
          <w:tcPr>
            <w:tcW w:w="2976" w:type="dxa"/>
            <w:shd w:val="clear" w:color="auto" w:fill="auto"/>
          </w:tcPr>
          <w:p w14:paraId="1F7B4E5E" w14:textId="77777777" w:rsidR="003D7786" w:rsidRPr="003D7786" w:rsidRDefault="003D7786" w:rsidP="004022AD">
            <w:pPr>
              <w:spacing w:before="40" w:after="40"/>
              <w:rPr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>1 - Cena - 60.00</w:t>
            </w:r>
          </w:p>
          <w:p w14:paraId="587A2B03" w14:textId="77777777" w:rsidR="003D7786" w:rsidRPr="003D7786" w:rsidRDefault="003D7786" w:rsidP="004022A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>2 – Serwis gwarancyjny dostępność 24/7 - 40.00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D0FB23" w14:textId="77777777" w:rsidR="003D7786" w:rsidRPr="003D7786" w:rsidRDefault="003D7786" w:rsidP="004022AD">
            <w:pPr>
              <w:jc w:val="center"/>
              <w:rPr>
                <w:color w:val="000000"/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 xml:space="preserve">  100,00</w:t>
            </w:r>
          </w:p>
        </w:tc>
      </w:tr>
      <w:tr w:rsidR="003D7786" w:rsidRPr="003D7786" w14:paraId="51F508F8" w14:textId="77777777" w:rsidTr="004022AD">
        <w:tc>
          <w:tcPr>
            <w:tcW w:w="2169" w:type="dxa"/>
            <w:shd w:val="clear" w:color="auto" w:fill="auto"/>
          </w:tcPr>
          <w:p w14:paraId="7F74788B" w14:textId="77777777" w:rsidR="003D7786" w:rsidRPr="003D7786" w:rsidRDefault="003D7786" w:rsidP="004022A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>2 - dostawa 1 szt. laptopa dla CTK</w:t>
            </w:r>
          </w:p>
        </w:tc>
        <w:tc>
          <w:tcPr>
            <w:tcW w:w="2793" w:type="dxa"/>
            <w:shd w:val="clear" w:color="auto" w:fill="auto"/>
          </w:tcPr>
          <w:p w14:paraId="32416069" w14:textId="77777777" w:rsidR="003D7786" w:rsidRPr="003D7786" w:rsidRDefault="003D7786" w:rsidP="004022AD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D7786">
              <w:rPr>
                <w:b/>
                <w:bCs/>
                <w:sz w:val="22"/>
                <w:szCs w:val="22"/>
              </w:rPr>
              <w:t>Piotr Migda</w:t>
            </w:r>
          </w:p>
          <w:p w14:paraId="111C75FD" w14:textId="77777777" w:rsidR="003D7786" w:rsidRPr="003D7786" w:rsidRDefault="003D7786" w:rsidP="004022AD">
            <w:pPr>
              <w:rPr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>Ul. Opaczewska 7/16</w:t>
            </w:r>
          </w:p>
          <w:p w14:paraId="0BE71639" w14:textId="77777777" w:rsidR="003D7786" w:rsidRPr="003D7786" w:rsidRDefault="003D7786" w:rsidP="004022AD">
            <w:pPr>
              <w:spacing w:after="40"/>
              <w:rPr>
                <w:color w:val="000000"/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>02-368 Warszawa</w:t>
            </w:r>
          </w:p>
        </w:tc>
        <w:tc>
          <w:tcPr>
            <w:tcW w:w="2976" w:type="dxa"/>
            <w:shd w:val="clear" w:color="auto" w:fill="auto"/>
          </w:tcPr>
          <w:p w14:paraId="3B4C3BBC" w14:textId="77777777" w:rsidR="003D7786" w:rsidRPr="003D7786" w:rsidRDefault="003D7786" w:rsidP="004022AD">
            <w:pPr>
              <w:spacing w:before="40" w:after="40"/>
              <w:rPr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>1 - Cena - 60.00</w:t>
            </w:r>
          </w:p>
          <w:p w14:paraId="769C6985" w14:textId="77777777" w:rsidR="003D7786" w:rsidRPr="003D7786" w:rsidRDefault="003D7786" w:rsidP="004022AD">
            <w:pPr>
              <w:spacing w:before="40" w:after="40"/>
              <w:rPr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>2 – Rozmiar dysku SSD - 20.00</w:t>
            </w:r>
          </w:p>
          <w:p w14:paraId="6989056E" w14:textId="77777777" w:rsidR="003D7786" w:rsidRPr="003D7786" w:rsidRDefault="003D7786" w:rsidP="004022AD">
            <w:pPr>
              <w:spacing w:before="40" w:after="40"/>
              <w:rPr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>3 – Liczba rdzeni CPU - 10.00</w:t>
            </w:r>
          </w:p>
          <w:p w14:paraId="48A23F60" w14:textId="77777777" w:rsidR="003D7786" w:rsidRPr="003D7786" w:rsidRDefault="003D7786" w:rsidP="004022A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>4 - Termin wykonania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662DBB" w14:textId="77777777" w:rsidR="003D7786" w:rsidRPr="003D7786" w:rsidRDefault="003D7786" w:rsidP="004022AD">
            <w:pPr>
              <w:jc w:val="center"/>
              <w:rPr>
                <w:color w:val="000000"/>
                <w:sz w:val="22"/>
                <w:szCs w:val="22"/>
              </w:rPr>
            </w:pPr>
            <w:r w:rsidRPr="003D7786">
              <w:rPr>
                <w:sz w:val="22"/>
                <w:szCs w:val="22"/>
              </w:rPr>
              <w:t xml:space="preserve">  100,00</w:t>
            </w:r>
          </w:p>
        </w:tc>
      </w:tr>
    </w:tbl>
    <w:p w14:paraId="545E663C" w14:textId="77777777" w:rsidR="008642B3" w:rsidRPr="003D7786" w:rsidRDefault="008642B3" w:rsidP="00FA56C3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3D7786" w:rsidSect="00C446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C74E48" w14:textId="77777777" w:rsidR="00C446A7" w:rsidRDefault="00C446A7">
      <w:r>
        <w:separator/>
      </w:r>
    </w:p>
  </w:endnote>
  <w:endnote w:type="continuationSeparator" w:id="0">
    <w:p w14:paraId="59802130" w14:textId="77777777" w:rsidR="00C446A7" w:rsidRDefault="00C44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F358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1825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A82FF0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E7F8AA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1DED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6BAB45" w14:textId="77777777" w:rsidR="00C446A7" w:rsidRDefault="00C446A7">
      <w:r>
        <w:separator/>
      </w:r>
    </w:p>
  </w:footnote>
  <w:footnote w:type="continuationSeparator" w:id="0">
    <w:p w14:paraId="4342D9F8" w14:textId="77777777" w:rsidR="00C446A7" w:rsidRDefault="00C44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B0BA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C7B3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2315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46A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D7786"/>
    <w:rsid w:val="003E24A4"/>
    <w:rsid w:val="00431C0B"/>
    <w:rsid w:val="00437CAD"/>
    <w:rsid w:val="004657DA"/>
    <w:rsid w:val="004B2665"/>
    <w:rsid w:val="004C3459"/>
    <w:rsid w:val="004E324A"/>
    <w:rsid w:val="004E7234"/>
    <w:rsid w:val="0052516B"/>
    <w:rsid w:val="0054734E"/>
    <w:rsid w:val="00596EA3"/>
    <w:rsid w:val="00596FD7"/>
    <w:rsid w:val="005D304E"/>
    <w:rsid w:val="005E5BFF"/>
    <w:rsid w:val="00607F9B"/>
    <w:rsid w:val="00644DCB"/>
    <w:rsid w:val="00657C1E"/>
    <w:rsid w:val="006E3089"/>
    <w:rsid w:val="006F7F60"/>
    <w:rsid w:val="00712C39"/>
    <w:rsid w:val="00756BC6"/>
    <w:rsid w:val="00756CDA"/>
    <w:rsid w:val="007A60BF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1D2A"/>
    <w:rsid w:val="00934002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446A7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A56C3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947216"/>
  <w15:chartTrackingRefBased/>
  <w15:docId w15:val="{3A9BEA2F-9355-452B-B9F5-28CB1BF5D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249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9</cp:revision>
  <cp:lastPrinted>1899-12-31T23:00:00Z</cp:lastPrinted>
  <dcterms:created xsi:type="dcterms:W3CDTF">2024-02-15T11:06:00Z</dcterms:created>
  <dcterms:modified xsi:type="dcterms:W3CDTF">2024-02-15T11:11:00Z</dcterms:modified>
</cp:coreProperties>
</file>