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FCA30" w14:textId="77777777" w:rsidR="00D665F5" w:rsidRDefault="006E1F08" w:rsidP="00D665F5">
      <w:pPr>
        <w:spacing w:after="240"/>
        <w:jc w:val="right"/>
        <w:rPr>
          <w:sz w:val="22"/>
          <w:szCs w:val="22"/>
        </w:rPr>
      </w:pPr>
      <w:r w:rsidRPr="006E1F0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E1F08">
        <w:rPr>
          <w:sz w:val="22"/>
          <w:szCs w:val="22"/>
        </w:rPr>
        <w:t>2024-02-15</w:t>
      </w:r>
    </w:p>
    <w:p w14:paraId="1A8C3BD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0DFE3D3" w14:textId="77777777" w:rsidR="006E1F08" w:rsidRPr="006E1F08" w:rsidRDefault="006E1F08" w:rsidP="00577BC6">
      <w:pPr>
        <w:spacing w:after="40"/>
        <w:rPr>
          <w:b/>
          <w:bCs/>
          <w:sz w:val="22"/>
          <w:szCs w:val="22"/>
        </w:rPr>
      </w:pPr>
      <w:r w:rsidRPr="006E1F08">
        <w:rPr>
          <w:b/>
          <w:bCs/>
          <w:sz w:val="22"/>
          <w:szCs w:val="22"/>
        </w:rPr>
        <w:t>Akademia Górniczo - Hutnicza</w:t>
      </w:r>
    </w:p>
    <w:p w14:paraId="7833C4C7" w14:textId="77777777" w:rsidR="006E1F08" w:rsidRPr="006E1F08" w:rsidRDefault="006E1F08" w:rsidP="00577BC6">
      <w:pPr>
        <w:spacing w:after="40"/>
        <w:rPr>
          <w:b/>
          <w:bCs/>
          <w:sz w:val="22"/>
          <w:szCs w:val="22"/>
        </w:rPr>
      </w:pPr>
      <w:r w:rsidRPr="006E1F08">
        <w:rPr>
          <w:b/>
          <w:bCs/>
          <w:sz w:val="22"/>
          <w:szCs w:val="22"/>
        </w:rPr>
        <w:t>im. Stanisława Staszica w Krakowie</w:t>
      </w:r>
    </w:p>
    <w:p w14:paraId="75111028" w14:textId="77777777" w:rsidR="00D665F5" w:rsidRPr="00D91931" w:rsidRDefault="006E1F08" w:rsidP="00577BC6">
      <w:pPr>
        <w:spacing w:after="40"/>
        <w:rPr>
          <w:b/>
          <w:bCs/>
          <w:sz w:val="22"/>
          <w:szCs w:val="22"/>
        </w:rPr>
      </w:pPr>
      <w:r w:rsidRPr="006E1F08">
        <w:rPr>
          <w:b/>
          <w:bCs/>
          <w:sz w:val="22"/>
          <w:szCs w:val="22"/>
        </w:rPr>
        <w:t>Dział Zamówień Publicznych</w:t>
      </w:r>
    </w:p>
    <w:p w14:paraId="2AA5D721" w14:textId="77777777" w:rsidR="00D665F5" w:rsidRPr="00BD5546" w:rsidRDefault="006E1F08" w:rsidP="00D665F5">
      <w:pPr>
        <w:rPr>
          <w:sz w:val="22"/>
          <w:szCs w:val="22"/>
        </w:rPr>
      </w:pPr>
      <w:r w:rsidRPr="006E1F0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E1F08">
        <w:rPr>
          <w:sz w:val="22"/>
          <w:szCs w:val="22"/>
        </w:rPr>
        <w:t>30</w:t>
      </w:r>
    </w:p>
    <w:p w14:paraId="373AC58F" w14:textId="77777777" w:rsidR="00D665F5" w:rsidRPr="00BD5546" w:rsidRDefault="006E1F08" w:rsidP="00D665F5">
      <w:pPr>
        <w:rPr>
          <w:sz w:val="22"/>
          <w:szCs w:val="22"/>
        </w:rPr>
      </w:pPr>
      <w:r w:rsidRPr="006E1F0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E1F08">
        <w:rPr>
          <w:sz w:val="22"/>
          <w:szCs w:val="22"/>
        </w:rPr>
        <w:t>Kraków</w:t>
      </w:r>
    </w:p>
    <w:p w14:paraId="64B9DE1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1F08" w:rsidRPr="006E1F08">
        <w:rPr>
          <w:b/>
          <w:sz w:val="22"/>
          <w:szCs w:val="22"/>
        </w:rPr>
        <w:t>DE.dzp.272-50/24</w:t>
      </w:r>
      <w:r w:rsidR="00A80738">
        <w:rPr>
          <w:sz w:val="24"/>
        </w:rPr>
        <w:tab/>
        <w:t xml:space="preserve"> </w:t>
      </w:r>
    </w:p>
    <w:p w14:paraId="498AA5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0A43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D485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234CC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0468E5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DD09EF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E1F08" w:rsidRPr="006E1F0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76E4185" w14:textId="77777777" w:rsidR="00A80738" w:rsidRPr="00577BC6" w:rsidRDefault="006E1F0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E1F08">
        <w:rPr>
          <w:b/>
          <w:sz w:val="22"/>
          <w:szCs w:val="22"/>
        </w:rPr>
        <w:t>Obsługa konferencji naukowej na zakończenie projektu EnerGizer w dniu 05.03.2024 r. - DE.dzp.272-50/24</w:t>
      </w:r>
    </w:p>
    <w:p w14:paraId="2BD4471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9B8D51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E1F08" w:rsidRPr="006E1F08">
        <w:rPr>
          <w:sz w:val="22"/>
          <w:szCs w:val="22"/>
        </w:rPr>
        <w:t>15/02/2024</w:t>
      </w:r>
      <w:r w:rsidR="00FF4AB1" w:rsidRPr="00577BC6">
        <w:rPr>
          <w:sz w:val="22"/>
          <w:szCs w:val="22"/>
        </w:rPr>
        <w:t xml:space="preserve"> o godz. </w:t>
      </w:r>
      <w:r w:rsidR="006E1F08" w:rsidRPr="006E1F0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C482D8D" w14:textId="77777777" w:rsidTr="003F57CD">
        <w:tc>
          <w:tcPr>
            <w:tcW w:w="993" w:type="dxa"/>
            <w:shd w:val="clear" w:color="auto" w:fill="auto"/>
            <w:vAlign w:val="center"/>
          </w:tcPr>
          <w:p w14:paraId="12D2A32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5C8D41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7CA16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E1F08" w:rsidRPr="00493F8C" w14:paraId="7026440D" w14:textId="77777777" w:rsidTr="00B85F4D">
        <w:tc>
          <w:tcPr>
            <w:tcW w:w="993" w:type="dxa"/>
            <w:shd w:val="clear" w:color="auto" w:fill="auto"/>
            <w:vAlign w:val="center"/>
          </w:tcPr>
          <w:p w14:paraId="28086B4B" w14:textId="77777777" w:rsidR="006E1F08" w:rsidRPr="00490DC0" w:rsidRDefault="006E1F08" w:rsidP="00B85F4D">
            <w:pPr>
              <w:spacing w:before="120" w:after="120"/>
              <w:jc w:val="center"/>
            </w:pPr>
            <w:r w:rsidRPr="006E1F08">
              <w:t>1</w:t>
            </w:r>
          </w:p>
        </w:tc>
        <w:tc>
          <w:tcPr>
            <w:tcW w:w="5244" w:type="dxa"/>
            <w:shd w:val="clear" w:color="auto" w:fill="auto"/>
          </w:tcPr>
          <w:p w14:paraId="6608D377" w14:textId="77777777" w:rsidR="006E1F08" w:rsidRPr="00490DC0" w:rsidRDefault="006E1F08" w:rsidP="00B85F4D">
            <w:pPr>
              <w:spacing w:before="40"/>
            </w:pPr>
            <w:r w:rsidRPr="006E1F08">
              <w:t>SZOK sp. z o. o.</w:t>
            </w:r>
          </w:p>
          <w:p w14:paraId="7BA57769" w14:textId="5439FFA9" w:rsidR="006E1F08" w:rsidRPr="00490DC0" w:rsidRDefault="00B922BA" w:rsidP="00B85F4D">
            <w:r>
              <w:t>Fabryczna 20a</w:t>
            </w:r>
          </w:p>
          <w:p w14:paraId="15E2E8AA" w14:textId="77777777" w:rsidR="006E1F08" w:rsidRPr="00490DC0" w:rsidRDefault="006E1F08" w:rsidP="00B85F4D">
            <w:pPr>
              <w:spacing w:after="40"/>
              <w:jc w:val="both"/>
            </w:pPr>
            <w:r w:rsidRPr="006E1F08">
              <w:t>31-553</w:t>
            </w:r>
            <w:r w:rsidRPr="00490DC0">
              <w:t xml:space="preserve"> </w:t>
            </w:r>
            <w:r w:rsidRPr="006E1F0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047C6D" w14:textId="77777777" w:rsidR="006E1F08" w:rsidRPr="00490DC0" w:rsidRDefault="006E1F08" w:rsidP="00B85F4D">
            <w:pPr>
              <w:spacing w:before="120" w:after="120"/>
              <w:jc w:val="both"/>
            </w:pPr>
            <w:r w:rsidRPr="006E1F08">
              <w:t>24 213.78 zł</w:t>
            </w:r>
          </w:p>
        </w:tc>
      </w:tr>
      <w:tr w:rsidR="006E1F08" w:rsidRPr="00493F8C" w14:paraId="21FCFF51" w14:textId="77777777" w:rsidTr="00B85F4D">
        <w:tc>
          <w:tcPr>
            <w:tcW w:w="993" w:type="dxa"/>
            <w:shd w:val="clear" w:color="auto" w:fill="auto"/>
            <w:vAlign w:val="center"/>
          </w:tcPr>
          <w:p w14:paraId="070D9A7E" w14:textId="77777777" w:rsidR="006E1F08" w:rsidRPr="00490DC0" w:rsidRDefault="006E1F08" w:rsidP="00B85F4D">
            <w:pPr>
              <w:spacing w:before="120" w:after="120"/>
              <w:jc w:val="center"/>
            </w:pPr>
            <w:r w:rsidRPr="006E1F08">
              <w:t>2</w:t>
            </w:r>
          </w:p>
        </w:tc>
        <w:tc>
          <w:tcPr>
            <w:tcW w:w="5244" w:type="dxa"/>
            <w:shd w:val="clear" w:color="auto" w:fill="auto"/>
          </w:tcPr>
          <w:p w14:paraId="2FEC7950" w14:textId="77777777" w:rsidR="006E1F08" w:rsidRPr="00490DC0" w:rsidRDefault="006E1F08" w:rsidP="00B85F4D">
            <w:pPr>
              <w:spacing w:before="40"/>
            </w:pPr>
            <w:r w:rsidRPr="006E1F08">
              <w:t>KOJ Adam Koj</w:t>
            </w:r>
          </w:p>
          <w:p w14:paraId="1DF6CBFB" w14:textId="77777777" w:rsidR="006E1F08" w:rsidRPr="00490DC0" w:rsidRDefault="006E1F08" w:rsidP="00B85F4D">
            <w:r w:rsidRPr="006E1F08">
              <w:t>Powstańców Śląskich</w:t>
            </w:r>
            <w:r w:rsidRPr="00490DC0">
              <w:t xml:space="preserve"> </w:t>
            </w:r>
            <w:r w:rsidRPr="006E1F08">
              <w:t>1c</w:t>
            </w:r>
            <w:r w:rsidRPr="00490DC0">
              <w:t xml:space="preserve"> </w:t>
            </w:r>
          </w:p>
          <w:p w14:paraId="1FFC0E76" w14:textId="77777777" w:rsidR="006E1F08" w:rsidRPr="00490DC0" w:rsidRDefault="006E1F08" w:rsidP="00B85F4D">
            <w:pPr>
              <w:spacing w:after="40"/>
              <w:jc w:val="both"/>
            </w:pPr>
            <w:r w:rsidRPr="006E1F08">
              <w:t>47-100</w:t>
            </w:r>
            <w:r w:rsidRPr="00490DC0">
              <w:t xml:space="preserve"> </w:t>
            </w:r>
            <w:r w:rsidRPr="006E1F08">
              <w:t>Kadłub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C39A23" w14:textId="77777777" w:rsidR="006E1F08" w:rsidRPr="00490DC0" w:rsidRDefault="006E1F08" w:rsidP="00B85F4D">
            <w:pPr>
              <w:spacing w:before="120" w:after="120"/>
              <w:jc w:val="both"/>
            </w:pPr>
            <w:r w:rsidRPr="006E1F08">
              <w:t>30 504.00 zł</w:t>
            </w:r>
          </w:p>
        </w:tc>
      </w:tr>
      <w:tr w:rsidR="006E1F08" w:rsidRPr="00493F8C" w14:paraId="5A2AD560" w14:textId="77777777" w:rsidTr="00B85F4D">
        <w:tc>
          <w:tcPr>
            <w:tcW w:w="993" w:type="dxa"/>
            <w:shd w:val="clear" w:color="auto" w:fill="auto"/>
            <w:vAlign w:val="center"/>
          </w:tcPr>
          <w:p w14:paraId="01DB8EA9" w14:textId="77777777" w:rsidR="006E1F08" w:rsidRPr="00490DC0" w:rsidRDefault="006E1F08" w:rsidP="00B85F4D">
            <w:pPr>
              <w:spacing w:before="120" w:after="120"/>
              <w:jc w:val="center"/>
            </w:pPr>
            <w:r w:rsidRPr="006E1F08">
              <w:t>3</w:t>
            </w:r>
          </w:p>
        </w:tc>
        <w:tc>
          <w:tcPr>
            <w:tcW w:w="5244" w:type="dxa"/>
            <w:shd w:val="clear" w:color="auto" w:fill="auto"/>
          </w:tcPr>
          <w:p w14:paraId="5EFCA0C4" w14:textId="77777777" w:rsidR="006E1F08" w:rsidRPr="00B922BA" w:rsidRDefault="006E1F08" w:rsidP="00B85F4D">
            <w:pPr>
              <w:spacing w:before="40"/>
              <w:rPr>
                <w:lang w:val="en-US"/>
              </w:rPr>
            </w:pPr>
            <w:r w:rsidRPr="00B922BA">
              <w:rPr>
                <w:lang w:val="en-US"/>
              </w:rPr>
              <w:t>Symposium Cracoviense Sp. z o.o.</w:t>
            </w:r>
          </w:p>
          <w:p w14:paraId="1CB061F7" w14:textId="77777777" w:rsidR="006E1F08" w:rsidRPr="00490DC0" w:rsidRDefault="006E1F08" w:rsidP="00B85F4D">
            <w:r w:rsidRPr="006E1F08">
              <w:t>Rakowicka</w:t>
            </w:r>
            <w:r w:rsidRPr="00490DC0">
              <w:t xml:space="preserve"> </w:t>
            </w:r>
            <w:r w:rsidRPr="006E1F08">
              <w:t>1/14</w:t>
            </w:r>
            <w:r w:rsidRPr="00490DC0">
              <w:t xml:space="preserve"> </w:t>
            </w:r>
          </w:p>
          <w:p w14:paraId="35AAF448" w14:textId="77777777" w:rsidR="006E1F08" w:rsidRPr="00490DC0" w:rsidRDefault="006E1F08" w:rsidP="00B85F4D">
            <w:pPr>
              <w:spacing w:after="40"/>
              <w:jc w:val="both"/>
            </w:pPr>
            <w:r w:rsidRPr="006E1F08">
              <w:t>31-511</w:t>
            </w:r>
            <w:r w:rsidRPr="00490DC0">
              <w:t xml:space="preserve"> </w:t>
            </w:r>
            <w:r w:rsidRPr="006E1F0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6A46CB" w14:textId="77777777" w:rsidR="006E1F08" w:rsidRPr="00490DC0" w:rsidRDefault="006E1F08" w:rsidP="00B85F4D">
            <w:pPr>
              <w:spacing w:before="120" w:after="120"/>
              <w:jc w:val="both"/>
            </w:pPr>
            <w:r w:rsidRPr="006E1F08">
              <w:t>31 000.00 zł</w:t>
            </w:r>
          </w:p>
        </w:tc>
      </w:tr>
      <w:tr w:rsidR="006E1F08" w:rsidRPr="00493F8C" w14:paraId="67317D71" w14:textId="77777777" w:rsidTr="00B85F4D">
        <w:tc>
          <w:tcPr>
            <w:tcW w:w="993" w:type="dxa"/>
            <w:shd w:val="clear" w:color="auto" w:fill="auto"/>
            <w:vAlign w:val="center"/>
          </w:tcPr>
          <w:p w14:paraId="3848B8FD" w14:textId="77777777" w:rsidR="006E1F08" w:rsidRPr="00490DC0" w:rsidRDefault="006E1F08" w:rsidP="00B85F4D">
            <w:pPr>
              <w:spacing w:before="120" w:after="120"/>
              <w:jc w:val="center"/>
            </w:pPr>
            <w:r w:rsidRPr="006E1F08">
              <w:t>4</w:t>
            </w:r>
          </w:p>
        </w:tc>
        <w:tc>
          <w:tcPr>
            <w:tcW w:w="5244" w:type="dxa"/>
            <w:shd w:val="clear" w:color="auto" w:fill="auto"/>
          </w:tcPr>
          <w:p w14:paraId="58ED9814" w14:textId="77777777" w:rsidR="006E1F08" w:rsidRPr="00490DC0" w:rsidRDefault="006E1F08" w:rsidP="00B85F4D">
            <w:pPr>
              <w:spacing w:before="40"/>
            </w:pPr>
            <w:r w:rsidRPr="006E1F08">
              <w:t>Karolina Blitek K&amp;F</w:t>
            </w:r>
          </w:p>
          <w:p w14:paraId="2DF00CC3" w14:textId="77777777" w:rsidR="006E1F08" w:rsidRPr="00490DC0" w:rsidRDefault="006E1F08" w:rsidP="00B85F4D">
            <w:r w:rsidRPr="006E1F08">
              <w:t>os. Tysiąclecia</w:t>
            </w:r>
            <w:r w:rsidRPr="00490DC0">
              <w:t xml:space="preserve"> </w:t>
            </w:r>
            <w:r w:rsidRPr="006E1F08">
              <w:t>19/21</w:t>
            </w:r>
            <w:r w:rsidRPr="00490DC0">
              <w:t xml:space="preserve"> </w:t>
            </w:r>
          </w:p>
          <w:p w14:paraId="6D2651FB" w14:textId="77777777" w:rsidR="006E1F08" w:rsidRPr="00490DC0" w:rsidRDefault="006E1F08" w:rsidP="00B85F4D">
            <w:pPr>
              <w:spacing w:after="40"/>
              <w:jc w:val="both"/>
            </w:pPr>
            <w:r w:rsidRPr="006E1F08">
              <w:t>31-607</w:t>
            </w:r>
            <w:r w:rsidRPr="00490DC0">
              <w:t xml:space="preserve"> </w:t>
            </w:r>
            <w:r w:rsidRPr="006E1F0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23EC69" w14:textId="77777777" w:rsidR="006E1F08" w:rsidRPr="00490DC0" w:rsidRDefault="006E1F08" w:rsidP="00B85F4D">
            <w:pPr>
              <w:spacing w:before="120" w:after="120"/>
              <w:jc w:val="both"/>
            </w:pPr>
            <w:r w:rsidRPr="006E1F08">
              <w:t>41 666.25 zł</w:t>
            </w:r>
          </w:p>
        </w:tc>
      </w:tr>
      <w:tr w:rsidR="006E1F08" w:rsidRPr="00493F8C" w14:paraId="642F06C0" w14:textId="77777777" w:rsidTr="00B85F4D">
        <w:tc>
          <w:tcPr>
            <w:tcW w:w="993" w:type="dxa"/>
            <w:shd w:val="clear" w:color="auto" w:fill="auto"/>
            <w:vAlign w:val="center"/>
          </w:tcPr>
          <w:p w14:paraId="70A63748" w14:textId="77777777" w:rsidR="006E1F08" w:rsidRPr="00490DC0" w:rsidRDefault="006E1F08" w:rsidP="00B85F4D">
            <w:pPr>
              <w:spacing w:before="120" w:after="120"/>
              <w:jc w:val="center"/>
            </w:pPr>
            <w:r w:rsidRPr="006E1F08">
              <w:t>5</w:t>
            </w:r>
          </w:p>
        </w:tc>
        <w:tc>
          <w:tcPr>
            <w:tcW w:w="5244" w:type="dxa"/>
            <w:shd w:val="clear" w:color="auto" w:fill="auto"/>
          </w:tcPr>
          <w:p w14:paraId="33A3C031" w14:textId="77777777" w:rsidR="006E1F08" w:rsidRPr="00490DC0" w:rsidRDefault="006E1F08" w:rsidP="00B85F4D">
            <w:pPr>
              <w:spacing w:before="40"/>
            </w:pPr>
            <w:r w:rsidRPr="006E1F08">
              <w:t>Magdalena Siśkiewicz New Challenge</w:t>
            </w:r>
          </w:p>
          <w:p w14:paraId="3C07CD10" w14:textId="77777777" w:rsidR="00B922BA" w:rsidRDefault="00B922BA" w:rsidP="00B85F4D">
            <w:pPr>
              <w:spacing w:after="40"/>
              <w:jc w:val="both"/>
            </w:pPr>
            <w:r>
              <w:t>Bonarka, nr 19, lok. 6</w:t>
            </w:r>
          </w:p>
          <w:p w14:paraId="1CCEA365" w14:textId="5DA2724D" w:rsidR="006E1F08" w:rsidRPr="00490DC0" w:rsidRDefault="00B922BA" w:rsidP="00B85F4D">
            <w:pPr>
              <w:spacing w:after="40"/>
              <w:jc w:val="both"/>
            </w:pPr>
            <w:r>
              <w:t>30-415</w:t>
            </w:r>
            <w:r w:rsidR="006E1F08" w:rsidRPr="006E1F0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5F2C30" w14:textId="77777777" w:rsidR="006E1F08" w:rsidRPr="00490DC0" w:rsidRDefault="006E1F08" w:rsidP="00B85F4D">
            <w:pPr>
              <w:spacing w:before="120" w:after="120"/>
              <w:jc w:val="both"/>
            </w:pPr>
            <w:r w:rsidRPr="006E1F08">
              <w:t>29 421.60 zł</w:t>
            </w:r>
          </w:p>
        </w:tc>
      </w:tr>
      <w:tr w:rsidR="006E1F08" w:rsidRPr="00493F8C" w14:paraId="2F3ECD81" w14:textId="77777777" w:rsidTr="00B85F4D">
        <w:tc>
          <w:tcPr>
            <w:tcW w:w="993" w:type="dxa"/>
            <w:shd w:val="clear" w:color="auto" w:fill="auto"/>
            <w:vAlign w:val="center"/>
          </w:tcPr>
          <w:p w14:paraId="7B22E15E" w14:textId="77777777" w:rsidR="006E1F08" w:rsidRPr="00490DC0" w:rsidRDefault="006E1F08" w:rsidP="00B85F4D">
            <w:pPr>
              <w:spacing w:before="120" w:after="120"/>
              <w:jc w:val="center"/>
            </w:pPr>
            <w:r w:rsidRPr="006E1F08">
              <w:t>6</w:t>
            </w:r>
          </w:p>
        </w:tc>
        <w:tc>
          <w:tcPr>
            <w:tcW w:w="5244" w:type="dxa"/>
            <w:shd w:val="clear" w:color="auto" w:fill="auto"/>
          </w:tcPr>
          <w:p w14:paraId="042CC964" w14:textId="77777777" w:rsidR="006E1F08" w:rsidRPr="00B922BA" w:rsidRDefault="006E1F08" w:rsidP="00B85F4D">
            <w:pPr>
              <w:spacing w:before="40"/>
              <w:rPr>
                <w:lang w:val="en-US"/>
              </w:rPr>
            </w:pPr>
            <w:r w:rsidRPr="00B922BA">
              <w:rPr>
                <w:lang w:val="en-US"/>
              </w:rPr>
              <w:t>SUN&amp;MORE SP. Z O.O.</w:t>
            </w:r>
          </w:p>
          <w:p w14:paraId="4536A6B8" w14:textId="77777777" w:rsidR="006E1F08" w:rsidRPr="00490DC0" w:rsidRDefault="006E1F08" w:rsidP="00B85F4D">
            <w:r w:rsidRPr="006E1F08">
              <w:t>MADALIŃSKIEGO</w:t>
            </w:r>
            <w:r w:rsidRPr="00490DC0">
              <w:t xml:space="preserve"> </w:t>
            </w:r>
            <w:r w:rsidRPr="006E1F08">
              <w:t>8/215</w:t>
            </w:r>
            <w:r w:rsidRPr="00490DC0">
              <w:t xml:space="preserve"> </w:t>
            </w:r>
          </w:p>
          <w:p w14:paraId="5CA6ACD2" w14:textId="77777777" w:rsidR="006E1F08" w:rsidRPr="00490DC0" w:rsidRDefault="006E1F08" w:rsidP="00B85F4D">
            <w:pPr>
              <w:spacing w:after="40"/>
              <w:jc w:val="both"/>
            </w:pPr>
            <w:r w:rsidRPr="006E1F08">
              <w:t>71-101</w:t>
            </w:r>
            <w:r w:rsidRPr="00490DC0">
              <w:t xml:space="preserve"> </w:t>
            </w:r>
            <w:r w:rsidRPr="006E1F08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40D52D" w14:textId="77777777" w:rsidR="006E1F08" w:rsidRPr="00490DC0" w:rsidRDefault="006E1F08" w:rsidP="00B85F4D">
            <w:pPr>
              <w:spacing w:before="120" w:after="120"/>
              <w:jc w:val="both"/>
            </w:pPr>
            <w:r w:rsidRPr="006E1F08">
              <w:t>29 000.00 zł</w:t>
            </w:r>
          </w:p>
        </w:tc>
      </w:tr>
      <w:tr w:rsidR="006E1F08" w:rsidRPr="00493F8C" w14:paraId="568FE710" w14:textId="77777777" w:rsidTr="00B85F4D">
        <w:tc>
          <w:tcPr>
            <w:tcW w:w="993" w:type="dxa"/>
            <w:shd w:val="clear" w:color="auto" w:fill="auto"/>
            <w:vAlign w:val="center"/>
          </w:tcPr>
          <w:p w14:paraId="175EA383" w14:textId="77777777" w:rsidR="006E1F08" w:rsidRPr="00490DC0" w:rsidRDefault="006E1F08" w:rsidP="00B85F4D">
            <w:pPr>
              <w:spacing w:before="120" w:after="120"/>
              <w:jc w:val="center"/>
            </w:pPr>
            <w:r w:rsidRPr="006E1F08">
              <w:t>7</w:t>
            </w:r>
          </w:p>
        </w:tc>
        <w:tc>
          <w:tcPr>
            <w:tcW w:w="5244" w:type="dxa"/>
            <w:shd w:val="clear" w:color="auto" w:fill="auto"/>
          </w:tcPr>
          <w:p w14:paraId="24B388CF" w14:textId="77777777" w:rsidR="006E1F08" w:rsidRPr="00B922BA" w:rsidRDefault="006E1F08" w:rsidP="00B85F4D">
            <w:pPr>
              <w:spacing w:before="40"/>
              <w:rPr>
                <w:lang w:val="en-US"/>
              </w:rPr>
            </w:pPr>
            <w:r w:rsidRPr="00B922BA">
              <w:rPr>
                <w:lang w:val="en-US"/>
              </w:rPr>
              <w:t>Silver-bird Events Natalia Gołąb</w:t>
            </w:r>
          </w:p>
          <w:p w14:paraId="16942F7A" w14:textId="77777777" w:rsidR="006E1F08" w:rsidRPr="00B922BA" w:rsidRDefault="006E1F08" w:rsidP="00B85F4D">
            <w:pPr>
              <w:rPr>
                <w:lang w:val="en-US"/>
              </w:rPr>
            </w:pPr>
            <w:r w:rsidRPr="00B922BA">
              <w:rPr>
                <w:lang w:val="en-US"/>
              </w:rPr>
              <w:t>1 Maja</w:t>
            </w:r>
            <w:r w:rsidRPr="00B922BA">
              <w:rPr>
                <w:lang w:val="en-US"/>
              </w:rPr>
              <w:t xml:space="preserve"> </w:t>
            </w:r>
            <w:r w:rsidRPr="00B922BA">
              <w:rPr>
                <w:lang w:val="en-US"/>
              </w:rPr>
              <w:t>82a/7</w:t>
            </w:r>
            <w:r w:rsidRPr="00B922BA">
              <w:rPr>
                <w:lang w:val="en-US"/>
              </w:rPr>
              <w:t xml:space="preserve"> </w:t>
            </w:r>
          </w:p>
          <w:p w14:paraId="4DEE14FA" w14:textId="77777777" w:rsidR="006E1F08" w:rsidRPr="00490DC0" w:rsidRDefault="006E1F08" w:rsidP="00B85F4D">
            <w:pPr>
              <w:spacing w:after="40"/>
              <w:jc w:val="both"/>
            </w:pPr>
            <w:r w:rsidRPr="006E1F08">
              <w:t>58-500</w:t>
            </w:r>
            <w:r w:rsidRPr="00490DC0">
              <w:t xml:space="preserve"> </w:t>
            </w:r>
            <w:r w:rsidRPr="006E1F08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A79F1D" w14:textId="77777777" w:rsidR="006E1F08" w:rsidRPr="00490DC0" w:rsidRDefault="006E1F08" w:rsidP="00B85F4D">
            <w:pPr>
              <w:spacing w:before="120" w:after="120"/>
              <w:jc w:val="both"/>
            </w:pPr>
            <w:r w:rsidRPr="006E1F08">
              <w:t>16 010.00 zł</w:t>
            </w:r>
          </w:p>
        </w:tc>
      </w:tr>
      <w:tr w:rsidR="006E1F08" w:rsidRPr="00493F8C" w14:paraId="3DA4A11F" w14:textId="77777777" w:rsidTr="00B85F4D">
        <w:tc>
          <w:tcPr>
            <w:tcW w:w="993" w:type="dxa"/>
            <w:shd w:val="clear" w:color="auto" w:fill="auto"/>
            <w:vAlign w:val="center"/>
          </w:tcPr>
          <w:p w14:paraId="69A02E3F" w14:textId="77777777" w:rsidR="006E1F08" w:rsidRPr="00490DC0" w:rsidRDefault="006E1F08" w:rsidP="00B85F4D">
            <w:pPr>
              <w:spacing w:before="120" w:after="120"/>
              <w:jc w:val="center"/>
            </w:pPr>
            <w:r w:rsidRPr="006E1F08">
              <w:t>8</w:t>
            </w:r>
          </w:p>
        </w:tc>
        <w:tc>
          <w:tcPr>
            <w:tcW w:w="5244" w:type="dxa"/>
            <w:shd w:val="clear" w:color="auto" w:fill="auto"/>
          </w:tcPr>
          <w:p w14:paraId="411B1422" w14:textId="77777777" w:rsidR="006E1F08" w:rsidRPr="00490DC0" w:rsidRDefault="006E1F08" w:rsidP="00B85F4D">
            <w:pPr>
              <w:spacing w:before="40"/>
            </w:pPr>
            <w:r w:rsidRPr="006E1F08">
              <w:t>Globenergia Sp. z o.o.</w:t>
            </w:r>
          </w:p>
          <w:p w14:paraId="46E02FBF" w14:textId="77777777" w:rsidR="006E1F08" w:rsidRPr="00490DC0" w:rsidRDefault="006E1F08" w:rsidP="00B85F4D">
            <w:r w:rsidRPr="006E1F08">
              <w:t>Cechowa</w:t>
            </w:r>
            <w:r w:rsidRPr="00490DC0">
              <w:t xml:space="preserve"> </w:t>
            </w:r>
            <w:r w:rsidRPr="006E1F08">
              <w:t>51</w:t>
            </w:r>
            <w:r w:rsidRPr="00490DC0">
              <w:t xml:space="preserve"> </w:t>
            </w:r>
          </w:p>
          <w:p w14:paraId="21949299" w14:textId="77777777" w:rsidR="006E1F08" w:rsidRPr="00490DC0" w:rsidRDefault="006E1F08" w:rsidP="00B85F4D">
            <w:pPr>
              <w:spacing w:after="40"/>
              <w:jc w:val="both"/>
            </w:pPr>
            <w:r w:rsidRPr="006E1F08">
              <w:t>30-614</w:t>
            </w:r>
            <w:r w:rsidRPr="00490DC0">
              <w:t xml:space="preserve"> </w:t>
            </w:r>
            <w:r w:rsidRPr="006E1F0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C8B3C0" w14:textId="77777777" w:rsidR="006E1F08" w:rsidRPr="00490DC0" w:rsidRDefault="006E1F08" w:rsidP="00B85F4D">
            <w:pPr>
              <w:spacing w:before="120" w:after="120"/>
              <w:jc w:val="both"/>
            </w:pPr>
            <w:r w:rsidRPr="006E1F08">
              <w:t>36 900.00 zł</w:t>
            </w:r>
          </w:p>
        </w:tc>
      </w:tr>
      <w:tr w:rsidR="006E1F08" w:rsidRPr="00493F8C" w14:paraId="3FCA31B7" w14:textId="77777777" w:rsidTr="00B85F4D">
        <w:tc>
          <w:tcPr>
            <w:tcW w:w="993" w:type="dxa"/>
            <w:shd w:val="clear" w:color="auto" w:fill="auto"/>
            <w:vAlign w:val="center"/>
          </w:tcPr>
          <w:p w14:paraId="6FC5E9F7" w14:textId="77777777" w:rsidR="006E1F08" w:rsidRPr="00490DC0" w:rsidRDefault="006E1F08" w:rsidP="00B85F4D">
            <w:pPr>
              <w:spacing w:before="120" w:after="120"/>
              <w:jc w:val="center"/>
            </w:pPr>
            <w:r w:rsidRPr="006E1F08">
              <w:lastRenderedPageBreak/>
              <w:t>9</w:t>
            </w:r>
          </w:p>
        </w:tc>
        <w:tc>
          <w:tcPr>
            <w:tcW w:w="5244" w:type="dxa"/>
            <w:shd w:val="clear" w:color="auto" w:fill="auto"/>
          </w:tcPr>
          <w:p w14:paraId="16ADA26B" w14:textId="0C43BF22" w:rsidR="006E1F08" w:rsidRPr="00B922BA" w:rsidRDefault="006E1F08" w:rsidP="00B85F4D">
            <w:pPr>
              <w:spacing w:before="40"/>
              <w:rPr>
                <w:lang w:val="en-US"/>
              </w:rPr>
            </w:pPr>
            <w:r w:rsidRPr="00B922BA">
              <w:rPr>
                <w:lang w:val="en-US"/>
              </w:rPr>
              <w:t xml:space="preserve">BLU EXPERIENCE </w:t>
            </w:r>
            <w:r w:rsidR="00B922BA" w:rsidRPr="00B922BA">
              <w:rPr>
                <w:lang w:val="en-US"/>
              </w:rPr>
              <w:t>sp. z o.</w:t>
            </w:r>
            <w:r w:rsidR="00B922BA">
              <w:rPr>
                <w:lang w:val="en-US"/>
              </w:rPr>
              <w:t>o.</w:t>
            </w:r>
          </w:p>
          <w:p w14:paraId="1E3C95C0" w14:textId="77777777" w:rsidR="006E1F08" w:rsidRPr="00490DC0" w:rsidRDefault="006E1F08" w:rsidP="00B85F4D">
            <w:r w:rsidRPr="006E1F08">
              <w:t>Długa</w:t>
            </w:r>
            <w:r w:rsidRPr="00490DC0">
              <w:t xml:space="preserve"> </w:t>
            </w:r>
            <w:r w:rsidRPr="006E1F08">
              <w:t>74/7</w:t>
            </w:r>
            <w:r w:rsidRPr="00490DC0">
              <w:t xml:space="preserve"> </w:t>
            </w:r>
          </w:p>
          <w:p w14:paraId="1549A70B" w14:textId="77777777" w:rsidR="006E1F08" w:rsidRPr="00490DC0" w:rsidRDefault="006E1F08" w:rsidP="00B85F4D">
            <w:pPr>
              <w:spacing w:after="40"/>
              <w:jc w:val="both"/>
            </w:pPr>
            <w:r w:rsidRPr="006E1F08">
              <w:t>31-146</w:t>
            </w:r>
            <w:r w:rsidRPr="00490DC0">
              <w:t xml:space="preserve"> </w:t>
            </w:r>
            <w:r w:rsidRPr="006E1F0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99FEA1" w14:textId="77777777" w:rsidR="006E1F08" w:rsidRPr="00490DC0" w:rsidRDefault="006E1F08" w:rsidP="00B85F4D">
            <w:pPr>
              <w:spacing w:before="120" w:after="120"/>
              <w:jc w:val="both"/>
            </w:pPr>
            <w:r w:rsidRPr="006E1F08">
              <w:t>27 684.84 zł</w:t>
            </w:r>
          </w:p>
        </w:tc>
      </w:tr>
      <w:tr w:rsidR="006E1F08" w:rsidRPr="00493F8C" w14:paraId="55AD3254" w14:textId="77777777" w:rsidTr="00B85F4D">
        <w:tc>
          <w:tcPr>
            <w:tcW w:w="993" w:type="dxa"/>
            <w:shd w:val="clear" w:color="auto" w:fill="auto"/>
            <w:vAlign w:val="center"/>
          </w:tcPr>
          <w:p w14:paraId="4AE22168" w14:textId="77777777" w:rsidR="006E1F08" w:rsidRPr="00490DC0" w:rsidRDefault="006E1F08" w:rsidP="00B85F4D">
            <w:pPr>
              <w:spacing w:before="120" w:after="120"/>
              <w:jc w:val="center"/>
            </w:pPr>
            <w:r w:rsidRPr="006E1F08">
              <w:t>10</w:t>
            </w:r>
          </w:p>
        </w:tc>
        <w:tc>
          <w:tcPr>
            <w:tcW w:w="5244" w:type="dxa"/>
            <w:shd w:val="clear" w:color="auto" w:fill="auto"/>
          </w:tcPr>
          <w:p w14:paraId="60286A25" w14:textId="77777777" w:rsidR="006E1F08" w:rsidRPr="00490DC0" w:rsidRDefault="006E1F08" w:rsidP="00B85F4D">
            <w:pPr>
              <w:spacing w:before="40"/>
            </w:pPr>
            <w:r w:rsidRPr="006E1F08">
              <w:t>UpHOTEL Sp. z o.o.</w:t>
            </w:r>
          </w:p>
          <w:p w14:paraId="097D05B4" w14:textId="77777777" w:rsidR="006E1F08" w:rsidRPr="00490DC0" w:rsidRDefault="006E1F08" w:rsidP="00B85F4D">
            <w:r w:rsidRPr="006E1F08">
              <w:t>Solna</w:t>
            </w:r>
            <w:r w:rsidRPr="00490DC0">
              <w:t xml:space="preserve"> </w:t>
            </w:r>
            <w:r w:rsidRPr="006E1F08">
              <w:t>4</w:t>
            </w:r>
            <w:r w:rsidRPr="00490DC0">
              <w:t xml:space="preserve"> </w:t>
            </w:r>
          </w:p>
          <w:p w14:paraId="1C509253" w14:textId="77777777" w:rsidR="006E1F08" w:rsidRPr="00490DC0" w:rsidRDefault="006E1F08" w:rsidP="00B85F4D">
            <w:pPr>
              <w:spacing w:after="40"/>
              <w:jc w:val="both"/>
            </w:pPr>
            <w:r w:rsidRPr="006E1F08">
              <w:t>58-500</w:t>
            </w:r>
            <w:r w:rsidRPr="00490DC0">
              <w:t xml:space="preserve"> </w:t>
            </w:r>
            <w:r w:rsidRPr="006E1F08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0A3C03" w14:textId="77777777" w:rsidR="006E1F08" w:rsidRPr="00490DC0" w:rsidRDefault="006E1F08" w:rsidP="00B85F4D">
            <w:pPr>
              <w:spacing w:before="120" w:after="120"/>
              <w:jc w:val="both"/>
            </w:pPr>
            <w:r w:rsidRPr="006E1F08">
              <w:t>13 770.00 zł</w:t>
            </w:r>
          </w:p>
        </w:tc>
      </w:tr>
      <w:tr w:rsidR="006E1F08" w:rsidRPr="00493F8C" w14:paraId="461C4BD9" w14:textId="77777777" w:rsidTr="00B85F4D">
        <w:tc>
          <w:tcPr>
            <w:tcW w:w="993" w:type="dxa"/>
            <w:shd w:val="clear" w:color="auto" w:fill="auto"/>
            <w:vAlign w:val="center"/>
          </w:tcPr>
          <w:p w14:paraId="7070A84A" w14:textId="77777777" w:rsidR="006E1F08" w:rsidRPr="00490DC0" w:rsidRDefault="006E1F08" w:rsidP="00B85F4D">
            <w:pPr>
              <w:spacing w:before="120" w:after="120"/>
              <w:jc w:val="center"/>
            </w:pPr>
            <w:r w:rsidRPr="006E1F08">
              <w:t>11</w:t>
            </w:r>
          </w:p>
        </w:tc>
        <w:tc>
          <w:tcPr>
            <w:tcW w:w="5244" w:type="dxa"/>
            <w:shd w:val="clear" w:color="auto" w:fill="auto"/>
          </w:tcPr>
          <w:p w14:paraId="2CF50EAD" w14:textId="787D4C99" w:rsidR="006E1F08" w:rsidRPr="00B922BA" w:rsidRDefault="006E1F08" w:rsidP="00B85F4D">
            <w:pPr>
              <w:spacing w:before="40"/>
              <w:rPr>
                <w:lang w:val="en-US"/>
              </w:rPr>
            </w:pPr>
            <w:r w:rsidRPr="00B922BA">
              <w:rPr>
                <w:lang w:val="en-US"/>
              </w:rPr>
              <w:t xml:space="preserve">Anton Group </w:t>
            </w:r>
            <w:r w:rsidR="00B922BA" w:rsidRPr="00B922BA">
              <w:rPr>
                <w:lang w:val="en-US"/>
              </w:rPr>
              <w:t>sp. z o.o</w:t>
            </w:r>
            <w:r w:rsidR="00B922BA">
              <w:rPr>
                <w:lang w:val="en-US"/>
              </w:rPr>
              <w:t>.</w:t>
            </w:r>
          </w:p>
          <w:p w14:paraId="5040DCFC" w14:textId="77777777" w:rsidR="006E1F08" w:rsidRPr="00490DC0" w:rsidRDefault="006E1F08" w:rsidP="00B85F4D">
            <w:r w:rsidRPr="006E1F08">
              <w:t>Chodakowskiego</w:t>
            </w:r>
            <w:r w:rsidRPr="00490DC0">
              <w:t xml:space="preserve"> </w:t>
            </w:r>
            <w:r w:rsidRPr="006E1F08">
              <w:t>21</w:t>
            </w:r>
            <w:r w:rsidRPr="00490DC0">
              <w:t xml:space="preserve"> </w:t>
            </w:r>
          </w:p>
          <w:p w14:paraId="636A9D17" w14:textId="77777777" w:rsidR="006E1F08" w:rsidRPr="00490DC0" w:rsidRDefault="006E1F08" w:rsidP="00B85F4D">
            <w:pPr>
              <w:spacing w:after="40"/>
              <w:jc w:val="both"/>
            </w:pPr>
            <w:r w:rsidRPr="006E1F08">
              <w:t>42-152</w:t>
            </w:r>
            <w:r w:rsidRPr="00490DC0">
              <w:t xml:space="preserve"> </w:t>
            </w:r>
            <w:r w:rsidRPr="006E1F08">
              <w:t>Wilkowiecko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196AA1" w14:textId="77777777" w:rsidR="006E1F08" w:rsidRPr="00490DC0" w:rsidRDefault="006E1F08" w:rsidP="00B85F4D">
            <w:pPr>
              <w:spacing w:before="120" w:after="120"/>
              <w:jc w:val="both"/>
            </w:pPr>
            <w:r w:rsidRPr="006E1F08">
              <w:t>18 060.00 zł</w:t>
            </w:r>
          </w:p>
        </w:tc>
      </w:tr>
      <w:tr w:rsidR="006E1F08" w:rsidRPr="00493F8C" w14:paraId="1FD1C884" w14:textId="77777777" w:rsidTr="00B85F4D">
        <w:tc>
          <w:tcPr>
            <w:tcW w:w="993" w:type="dxa"/>
            <w:shd w:val="clear" w:color="auto" w:fill="auto"/>
            <w:vAlign w:val="center"/>
          </w:tcPr>
          <w:p w14:paraId="4696A7DC" w14:textId="77777777" w:rsidR="006E1F08" w:rsidRPr="00490DC0" w:rsidRDefault="006E1F08" w:rsidP="00B85F4D">
            <w:pPr>
              <w:spacing w:before="120" w:after="120"/>
              <w:jc w:val="center"/>
            </w:pPr>
            <w:r w:rsidRPr="006E1F08">
              <w:t>12</w:t>
            </w:r>
          </w:p>
        </w:tc>
        <w:tc>
          <w:tcPr>
            <w:tcW w:w="5244" w:type="dxa"/>
            <w:shd w:val="clear" w:color="auto" w:fill="auto"/>
          </w:tcPr>
          <w:p w14:paraId="1CB28F92" w14:textId="77777777" w:rsidR="006E1F08" w:rsidRPr="00490DC0" w:rsidRDefault="006E1F08" w:rsidP="00B85F4D">
            <w:pPr>
              <w:spacing w:before="40"/>
            </w:pPr>
            <w:r w:rsidRPr="006E1F08">
              <w:t>TADYSZAK Łukasz Tadyszak</w:t>
            </w:r>
          </w:p>
          <w:p w14:paraId="093A960E" w14:textId="77777777" w:rsidR="006E1F08" w:rsidRPr="00490DC0" w:rsidRDefault="006E1F08" w:rsidP="00B85F4D">
            <w:r w:rsidRPr="006E1F08">
              <w:t>Tymiankowa</w:t>
            </w:r>
            <w:r w:rsidRPr="00490DC0">
              <w:t xml:space="preserve"> </w:t>
            </w:r>
            <w:r w:rsidRPr="006E1F08">
              <w:t>5</w:t>
            </w:r>
            <w:r w:rsidRPr="00490DC0">
              <w:t xml:space="preserve"> </w:t>
            </w:r>
          </w:p>
          <w:p w14:paraId="279B4B8A" w14:textId="77777777" w:rsidR="006E1F08" w:rsidRPr="00490DC0" w:rsidRDefault="006E1F08" w:rsidP="00B85F4D">
            <w:pPr>
              <w:spacing w:after="40"/>
              <w:jc w:val="both"/>
            </w:pPr>
            <w:r w:rsidRPr="006E1F08">
              <w:t>60-185</w:t>
            </w:r>
            <w:r w:rsidRPr="00490DC0">
              <w:t xml:space="preserve"> </w:t>
            </w:r>
            <w:r w:rsidRPr="006E1F08">
              <w:t>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ADA64E" w14:textId="77777777" w:rsidR="006E1F08" w:rsidRPr="00490DC0" w:rsidRDefault="006E1F08" w:rsidP="00B85F4D">
            <w:pPr>
              <w:spacing w:before="120" w:after="120"/>
              <w:jc w:val="both"/>
            </w:pPr>
            <w:r w:rsidRPr="006E1F08">
              <w:t>20 200.00 zł</w:t>
            </w:r>
          </w:p>
        </w:tc>
      </w:tr>
      <w:tr w:rsidR="006E1F08" w:rsidRPr="00493F8C" w14:paraId="766B942C" w14:textId="77777777" w:rsidTr="00B85F4D">
        <w:tc>
          <w:tcPr>
            <w:tcW w:w="993" w:type="dxa"/>
            <w:shd w:val="clear" w:color="auto" w:fill="auto"/>
            <w:vAlign w:val="center"/>
          </w:tcPr>
          <w:p w14:paraId="4E06430C" w14:textId="77777777" w:rsidR="006E1F08" w:rsidRPr="00490DC0" w:rsidRDefault="006E1F08" w:rsidP="00B85F4D">
            <w:pPr>
              <w:spacing w:before="120" w:after="120"/>
              <w:jc w:val="center"/>
            </w:pPr>
            <w:r w:rsidRPr="006E1F08">
              <w:t>13</w:t>
            </w:r>
          </w:p>
        </w:tc>
        <w:tc>
          <w:tcPr>
            <w:tcW w:w="5244" w:type="dxa"/>
            <w:shd w:val="clear" w:color="auto" w:fill="auto"/>
          </w:tcPr>
          <w:p w14:paraId="61470E0E" w14:textId="77777777" w:rsidR="006E1F08" w:rsidRPr="00490DC0" w:rsidRDefault="006E1F08" w:rsidP="00B85F4D">
            <w:pPr>
              <w:spacing w:before="40"/>
            </w:pPr>
            <w:r w:rsidRPr="006E1F08">
              <w:t>"SZULA" Przedsiębiorstwo Wielobranżowe Rafał Szula</w:t>
            </w:r>
          </w:p>
          <w:p w14:paraId="7DF32219" w14:textId="77777777" w:rsidR="006E1F08" w:rsidRPr="00490DC0" w:rsidRDefault="006E1F08" w:rsidP="00B85F4D">
            <w:r w:rsidRPr="006E1F08">
              <w:t>Namiotowa</w:t>
            </w:r>
            <w:r w:rsidRPr="00490DC0">
              <w:t xml:space="preserve"> </w:t>
            </w:r>
            <w:r w:rsidRPr="006E1F08">
              <w:t>15A</w:t>
            </w:r>
            <w:r w:rsidRPr="00490DC0">
              <w:t xml:space="preserve"> </w:t>
            </w:r>
          </w:p>
          <w:p w14:paraId="73701250" w14:textId="77777777" w:rsidR="006E1F08" w:rsidRPr="00490DC0" w:rsidRDefault="006E1F08" w:rsidP="00B85F4D">
            <w:pPr>
              <w:spacing w:after="40"/>
              <w:jc w:val="both"/>
            </w:pPr>
            <w:r w:rsidRPr="006E1F08">
              <w:t>94-218</w:t>
            </w:r>
            <w:r w:rsidRPr="00490DC0">
              <w:t xml:space="preserve"> </w:t>
            </w:r>
            <w:r w:rsidRPr="006E1F08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7B835F" w14:textId="77777777" w:rsidR="006E1F08" w:rsidRPr="00490DC0" w:rsidRDefault="006E1F08" w:rsidP="00B85F4D">
            <w:pPr>
              <w:spacing w:before="120" w:after="120"/>
              <w:jc w:val="both"/>
            </w:pPr>
            <w:r w:rsidRPr="006E1F08">
              <w:t>24 550.00 zł</w:t>
            </w:r>
          </w:p>
        </w:tc>
      </w:tr>
    </w:tbl>
    <w:p w14:paraId="182052D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D31AC" w14:textId="77777777" w:rsidR="00E9049D" w:rsidRDefault="00E9049D">
      <w:r>
        <w:separator/>
      </w:r>
    </w:p>
  </w:endnote>
  <w:endnote w:type="continuationSeparator" w:id="0">
    <w:p w14:paraId="302D286C" w14:textId="77777777" w:rsidR="00E9049D" w:rsidRDefault="00E90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B785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C4F6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44F3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90BD54C">
        <v:line id="_x0000_s1025" style="position:absolute;left:0;text-align:left;z-index:251657728" from="-3.85pt,8.7pt" to="455.15pt,8.7pt"/>
      </w:pict>
    </w:r>
  </w:p>
  <w:p w14:paraId="65AF02F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FAD0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6DE9F2" w14:textId="77777777" w:rsidR="009F189D" w:rsidRDefault="009F189D">
    <w:pPr>
      <w:pStyle w:val="Stopka"/>
      <w:tabs>
        <w:tab w:val="clear" w:pos="4536"/>
      </w:tabs>
      <w:jc w:val="center"/>
    </w:pPr>
  </w:p>
  <w:p w14:paraId="64B49AD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D0A5A" w14:textId="77777777" w:rsidR="00E9049D" w:rsidRDefault="00E9049D">
      <w:r>
        <w:separator/>
      </w:r>
    </w:p>
  </w:footnote>
  <w:footnote w:type="continuationSeparator" w:id="0">
    <w:p w14:paraId="1CDD0DE5" w14:textId="77777777" w:rsidR="00E9049D" w:rsidRDefault="00E90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83C90" w14:textId="77777777" w:rsidR="006E1F08" w:rsidRDefault="006E1F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24EFB" w14:textId="77777777" w:rsidR="006E1F08" w:rsidRDefault="006E1F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4AB5D" w14:textId="77777777" w:rsidR="006E1F08" w:rsidRDefault="006E1F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049D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6E1F08"/>
    <w:rsid w:val="0073323E"/>
    <w:rsid w:val="007965DC"/>
    <w:rsid w:val="00843263"/>
    <w:rsid w:val="00861E75"/>
    <w:rsid w:val="009D19BD"/>
    <w:rsid w:val="009F189D"/>
    <w:rsid w:val="00A67C20"/>
    <w:rsid w:val="00A80738"/>
    <w:rsid w:val="00B922BA"/>
    <w:rsid w:val="00C236D3"/>
    <w:rsid w:val="00C659E2"/>
    <w:rsid w:val="00CB0802"/>
    <w:rsid w:val="00D665F5"/>
    <w:rsid w:val="00D7128F"/>
    <w:rsid w:val="00E9049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C7CAC5"/>
  <w15:chartTrackingRefBased/>
  <w15:docId w15:val="{94065B93-02A9-4561-BF7E-BC5D6A3ED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281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2024-02-15T10:28:00Z</dcterms:created>
  <dcterms:modified xsi:type="dcterms:W3CDTF">2024-02-15T10:32:00Z</dcterms:modified>
</cp:coreProperties>
</file>