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86FA13" w14:textId="77777777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6034705C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56C761DF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3A0289CB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0E6D0C29" w14:textId="77777777" w:rsidR="00CE1BF4" w:rsidRPr="002E3DAE" w:rsidRDefault="00CE1BF4" w:rsidP="00CE1BF4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E3DAE">
        <w:rPr>
          <w:sz w:val="22"/>
          <w:szCs w:val="22"/>
        </w:rPr>
        <w:t>NAZWA WYKONAWCY:……………………………………………………………………..</w:t>
      </w:r>
    </w:p>
    <w:p w14:paraId="08784B74" w14:textId="77777777" w:rsidR="00CE1BF4" w:rsidRPr="002E3DAE" w:rsidRDefault="00CE1BF4" w:rsidP="00CE1BF4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E3DAE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14:paraId="09F34A5B" w14:textId="77777777" w:rsidR="00CE1BF4" w:rsidRPr="002E3DAE" w:rsidRDefault="00CE1BF4" w:rsidP="00CE1BF4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E3DAE">
        <w:rPr>
          <w:sz w:val="22"/>
          <w:szCs w:val="22"/>
        </w:rPr>
        <w:t>ADRES:………………………………………………………………………………………….</w:t>
      </w:r>
    </w:p>
    <w:p w14:paraId="557834C9" w14:textId="77777777" w:rsidR="00CE1BF4" w:rsidRPr="002E3DAE" w:rsidRDefault="00CE1BF4" w:rsidP="00CE1BF4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E3DAE"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7F8DF7E7" w14:textId="77777777" w:rsidR="00CE1BF4" w:rsidRPr="002E3DAE" w:rsidRDefault="00CE1BF4" w:rsidP="00CE1BF4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E3DAE">
        <w:rPr>
          <w:sz w:val="22"/>
          <w:szCs w:val="22"/>
        </w:rPr>
        <w:t>TEL.………………………………………………………………………………………………</w:t>
      </w:r>
    </w:p>
    <w:p w14:paraId="046C66E9" w14:textId="77777777" w:rsidR="00CE1BF4" w:rsidRPr="002E3DAE" w:rsidRDefault="00CE1BF4" w:rsidP="00CE1BF4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E3DAE">
        <w:rPr>
          <w:sz w:val="22"/>
          <w:szCs w:val="22"/>
        </w:rPr>
        <w:t>FAX ……………………………………………………………………………………………..</w:t>
      </w:r>
    </w:p>
    <w:p w14:paraId="4DB4B436" w14:textId="77777777" w:rsidR="00CE1BF4" w:rsidRPr="002E3DAE" w:rsidRDefault="00CE1BF4" w:rsidP="00CE1BF4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E3DAE">
        <w:rPr>
          <w:sz w:val="22"/>
          <w:szCs w:val="22"/>
        </w:rPr>
        <w:t>E-MAIL…………………………………………………………………………………………..</w:t>
      </w:r>
    </w:p>
    <w:p w14:paraId="287264F8" w14:textId="77777777" w:rsidR="00CE1BF4" w:rsidRPr="002E3DAE" w:rsidRDefault="00CE1BF4" w:rsidP="00CE1BF4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E3DAE">
        <w:rPr>
          <w:sz w:val="22"/>
          <w:szCs w:val="22"/>
        </w:rPr>
        <w:t>NIP…………………………………. REGON:……………………………………………….....</w:t>
      </w:r>
    </w:p>
    <w:p w14:paraId="47984068" w14:textId="77777777" w:rsidR="008D2AB8" w:rsidRPr="0022732C" w:rsidRDefault="00CE1BF4" w:rsidP="00CE1BF4">
      <w:pPr>
        <w:tabs>
          <w:tab w:val="right" w:pos="9000"/>
        </w:tabs>
        <w:spacing w:line="360" w:lineRule="auto"/>
        <w:rPr>
          <w:sz w:val="22"/>
        </w:rPr>
      </w:pPr>
      <w:r w:rsidRPr="002E3DAE">
        <w:rPr>
          <w:sz w:val="22"/>
          <w:szCs w:val="22"/>
        </w:rPr>
        <w:t>BANK/ NR KONTA …………………………………………………………………………….</w:t>
      </w:r>
    </w:p>
    <w:p w14:paraId="36EBA61B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095028DD" w14:textId="77777777" w:rsidR="00B86822" w:rsidRPr="00B86822" w:rsidRDefault="00B86822" w:rsidP="008D2AB8">
      <w:pPr>
        <w:ind w:right="-110"/>
        <w:rPr>
          <w:b/>
        </w:rPr>
      </w:pPr>
      <w:r w:rsidRPr="00B86822">
        <w:rPr>
          <w:b/>
        </w:rPr>
        <w:t>Akademia Górniczo - Hutnicza</w:t>
      </w:r>
    </w:p>
    <w:p w14:paraId="633C4B99" w14:textId="77777777" w:rsidR="00B86822" w:rsidRPr="00B86822" w:rsidRDefault="00B86822" w:rsidP="008D2AB8">
      <w:pPr>
        <w:ind w:right="-110"/>
        <w:rPr>
          <w:b/>
        </w:rPr>
      </w:pPr>
      <w:r w:rsidRPr="00B86822">
        <w:rPr>
          <w:b/>
        </w:rPr>
        <w:t>im. Stanisława Staszica w Krakowie</w:t>
      </w:r>
    </w:p>
    <w:p w14:paraId="1B2D17F5" w14:textId="77777777" w:rsidR="008D2AB8" w:rsidRDefault="00B86822" w:rsidP="008D2AB8">
      <w:pPr>
        <w:ind w:right="-110"/>
        <w:rPr>
          <w:b/>
        </w:rPr>
      </w:pPr>
      <w:r w:rsidRPr="00B86822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2BFCD0A5" w14:textId="77777777" w:rsidR="008D2AB8" w:rsidRDefault="00B86822" w:rsidP="008D2AB8">
      <w:pPr>
        <w:ind w:right="-110"/>
        <w:rPr>
          <w:b/>
        </w:rPr>
      </w:pPr>
      <w:r w:rsidRPr="00B86822">
        <w:rPr>
          <w:b/>
        </w:rPr>
        <w:t>Al. Mickiewicza</w:t>
      </w:r>
      <w:r w:rsidR="008D2AB8">
        <w:rPr>
          <w:b/>
        </w:rPr>
        <w:t xml:space="preserve"> </w:t>
      </w:r>
      <w:r w:rsidRPr="00B86822">
        <w:rPr>
          <w:b/>
        </w:rPr>
        <w:t>30</w:t>
      </w:r>
      <w:r w:rsidR="008D2AB8">
        <w:rPr>
          <w:b/>
        </w:rPr>
        <w:t xml:space="preserve"> </w:t>
      </w:r>
    </w:p>
    <w:p w14:paraId="1CDD1E17" w14:textId="77777777" w:rsidR="008D2AB8" w:rsidRDefault="00B86822" w:rsidP="008D2AB8">
      <w:pPr>
        <w:rPr>
          <w:b/>
        </w:rPr>
      </w:pPr>
      <w:r w:rsidRPr="00B86822">
        <w:rPr>
          <w:b/>
        </w:rPr>
        <w:t>30-059</w:t>
      </w:r>
      <w:r w:rsidR="008D2AB8">
        <w:rPr>
          <w:b/>
        </w:rPr>
        <w:t xml:space="preserve"> </w:t>
      </w:r>
      <w:r w:rsidRPr="00B86822">
        <w:rPr>
          <w:b/>
        </w:rPr>
        <w:t>Kraków</w:t>
      </w:r>
      <w:r w:rsidR="008D2AB8">
        <w:rPr>
          <w:b/>
        </w:rPr>
        <w:t xml:space="preserve">,  </w:t>
      </w:r>
    </w:p>
    <w:p w14:paraId="69D80B28" w14:textId="77777777" w:rsidR="008D2AB8" w:rsidRDefault="008D2AB8" w:rsidP="008D2AB8">
      <w:pPr>
        <w:ind w:firstLine="3969"/>
        <w:rPr>
          <w:b/>
        </w:rPr>
      </w:pPr>
    </w:p>
    <w:p w14:paraId="2030DD38" w14:textId="6C6469B8" w:rsidR="008D2AB8" w:rsidRDefault="008D2AB8" w:rsidP="00CE1BF4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B86822" w:rsidRPr="00B86822">
        <w:rPr>
          <w:b/>
        </w:rPr>
        <w:t xml:space="preserve">dostawa układu do ultraszybkiej spektroskopii stanów wzbudzonych w zakresie od ultrafioletu do podczerwieni dla </w:t>
      </w:r>
      <w:proofErr w:type="spellStart"/>
      <w:r w:rsidR="00B86822" w:rsidRPr="00B86822">
        <w:rPr>
          <w:b/>
        </w:rPr>
        <w:t>ACMiN</w:t>
      </w:r>
      <w:proofErr w:type="spellEnd"/>
      <w:r w:rsidR="00B86822" w:rsidRPr="00B86822">
        <w:rPr>
          <w:b/>
        </w:rPr>
        <w:t xml:space="preserve"> AGH - </w:t>
      </w:r>
      <w:r w:rsidR="00AB04B2">
        <w:rPr>
          <w:b/>
        </w:rPr>
        <w:t>DE-dzp.272-60/24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</w:t>
      </w:r>
      <w:r w:rsidR="006F380E">
        <w:t xml:space="preserve"> </w:t>
      </w:r>
      <w:r>
        <w:t>warunków zamówienia.</w:t>
      </w:r>
    </w:p>
    <w:p w14:paraId="0DA35F19" w14:textId="77777777" w:rsidR="00695E34" w:rsidRDefault="00695E34" w:rsidP="00695E34">
      <w:pPr>
        <w:widowControl w:val="0"/>
        <w:ind w:right="1"/>
        <w:jc w:val="both"/>
      </w:pPr>
    </w:p>
    <w:p w14:paraId="4F840CEF" w14:textId="77777777" w:rsidR="00695E34" w:rsidRPr="0019093A" w:rsidRDefault="00695E34" w:rsidP="00695E34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19093A">
        <w:rPr>
          <w:b/>
          <w:sz w:val="22"/>
          <w:szCs w:val="22"/>
        </w:rPr>
        <w:t xml:space="preserve">Cena netto: ......................................................................... </w:t>
      </w:r>
      <w:r>
        <w:rPr>
          <w:b/>
          <w:sz w:val="22"/>
          <w:szCs w:val="22"/>
        </w:rPr>
        <w:t>USD</w:t>
      </w:r>
      <w:r w:rsidRPr="0019093A">
        <w:rPr>
          <w:b/>
          <w:sz w:val="22"/>
          <w:szCs w:val="22"/>
        </w:rPr>
        <w:t xml:space="preserve"> </w:t>
      </w:r>
      <w:r w:rsidRPr="00E26131">
        <w:rPr>
          <w:b/>
          <w:color w:val="FF0000"/>
          <w:sz w:val="22"/>
          <w:szCs w:val="22"/>
        </w:rPr>
        <w:t>*)</w:t>
      </w:r>
    </w:p>
    <w:p w14:paraId="17F11846" w14:textId="77777777" w:rsidR="00695E34" w:rsidRPr="0019093A" w:rsidRDefault="00695E34" w:rsidP="00695E34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173CFB0A" w14:textId="77777777" w:rsidR="00695E34" w:rsidRPr="0019093A" w:rsidRDefault="00695E34" w:rsidP="00695E34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19093A">
        <w:rPr>
          <w:b/>
          <w:sz w:val="22"/>
          <w:szCs w:val="22"/>
        </w:rPr>
        <w:t xml:space="preserve">Cena brutto: ......................................................................... </w:t>
      </w:r>
      <w:r>
        <w:rPr>
          <w:b/>
          <w:sz w:val="22"/>
          <w:szCs w:val="22"/>
        </w:rPr>
        <w:t>USD</w:t>
      </w:r>
    </w:p>
    <w:p w14:paraId="19777EA9" w14:textId="77777777" w:rsidR="00695E34" w:rsidRPr="0019093A" w:rsidRDefault="00695E34" w:rsidP="00695E34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1842CC93" w14:textId="77777777" w:rsidR="00695E34" w:rsidRPr="0019093A" w:rsidRDefault="00695E34" w:rsidP="00695E34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19093A">
        <w:rPr>
          <w:sz w:val="22"/>
          <w:szCs w:val="22"/>
        </w:rPr>
        <w:t>Słownie brutto: .......................................................................................................................</w:t>
      </w:r>
      <w:r>
        <w:rPr>
          <w:sz w:val="22"/>
          <w:szCs w:val="22"/>
        </w:rPr>
        <w:t>.................</w:t>
      </w:r>
    </w:p>
    <w:p w14:paraId="55AED933" w14:textId="77777777" w:rsidR="00695E34" w:rsidRPr="0019093A" w:rsidRDefault="00695E34" w:rsidP="00695E34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2FCF6367" w14:textId="77777777" w:rsidR="00695E34" w:rsidRPr="0019093A" w:rsidRDefault="00695E34" w:rsidP="00695E34">
      <w:pPr>
        <w:widowControl w:val="0"/>
        <w:spacing w:line="360" w:lineRule="auto"/>
        <w:rPr>
          <w:b/>
          <w:sz w:val="22"/>
          <w:szCs w:val="22"/>
        </w:rPr>
      </w:pPr>
      <w:r w:rsidRPr="0019093A">
        <w:rPr>
          <w:b/>
          <w:sz w:val="22"/>
          <w:szCs w:val="22"/>
        </w:rPr>
        <w:t xml:space="preserve">Powyższa cena zawiera podatek VAT w wysokości .......... % tj. ……………… </w:t>
      </w:r>
      <w:r>
        <w:rPr>
          <w:b/>
          <w:sz w:val="22"/>
          <w:szCs w:val="22"/>
        </w:rPr>
        <w:t>USD</w:t>
      </w:r>
      <w:r w:rsidRPr="0019093A">
        <w:rPr>
          <w:b/>
          <w:sz w:val="22"/>
          <w:szCs w:val="22"/>
        </w:rPr>
        <w:t xml:space="preserve"> </w:t>
      </w:r>
      <w:r w:rsidRPr="00E26131">
        <w:rPr>
          <w:b/>
          <w:color w:val="FF0000"/>
          <w:sz w:val="22"/>
          <w:szCs w:val="22"/>
        </w:rPr>
        <w:t>*)</w:t>
      </w:r>
    </w:p>
    <w:p w14:paraId="42253325" w14:textId="77777777" w:rsidR="00695E34" w:rsidRPr="003969F5" w:rsidRDefault="00695E34" w:rsidP="00695E34">
      <w:pPr>
        <w:jc w:val="both"/>
        <w:rPr>
          <w:sz w:val="22"/>
          <w:szCs w:val="22"/>
        </w:rPr>
      </w:pPr>
      <w:r w:rsidRPr="003969F5">
        <w:rPr>
          <w:color w:val="FF0000"/>
          <w:sz w:val="22"/>
          <w:szCs w:val="22"/>
        </w:rPr>
        <w:t>*)</w:t>
      </w:r>
      <w:r w:rsidRPr="003969F5">
        <w:rPr>
          <w:sz w:val="22"/>
          <w:szCs w:val="22"/>
        </w:rPr>
        <w:t xml:space="preserve"> Wykonawcy zagraniczni biorący udział w niniejszym postepowaniu, którzy na podstawie odrębnych przepisów nie są zobowiązani do uiszczenia podatku od towarów i usług na terytorium Polski, winni wpisać na formularzu oferty wartość zamówienia netto wyrażoną </w:t>
      </w:r>
      <w:r w:rsidRPr="003969F5">
        <w:rPr>
          <w:b/>
          <w:bCs/>
          <w:sz w:val="22"/>
          <w:szCs w:val="22"/>
        </w:rPr>
        <w:t xml:space="preserve">w </w:t>
      </w:r>
      <w:r>
        <w:rPr>
          <w:b/>
          <w:bCs/>
          <w:sz w:val="22"/>
          <w:szCs w:val="22"/>
        </w:rPr>
        <w:t>USD</w:t>
      </w:r>
      <w:r w:rsidRPr="003969F5">
        <w:rPr>
          <w:b/>
          <w:color w:val="FF0000"/>
          <w:sz w:val="22"/>
          <w:szCs w:val="22"/>
        </w:rPr>
        <w:t xml:space="preserve"> </w:t>
      </w:r>
      <w:r w:rsidRPr="003969F5">
        <w:rPr>
          <w:sz w:val="22"/>
          <w:szCs w:val="22"/>
        </w:rPr>
        <w:t>Wyłącznie do oceny i porównania ofert Zamawiający doliczy na etapie oceny ofert należnego podatku VAT. Umowa zostanie podpisana na kwotę netto, podatek VAT Zamawiający odprowadzi we własnym zakresie.</w:t>
      </w:r>
    </w:p>
    <w:p w14:paraId="2827EC48" w14:textId="77777777" w:rsidR="00695E34" w:rsidRPr="00C008B9" w:rsidRDefault="00695E34" w:rsidP="00695E34">
      <w:pPr>
        <w:widowControl w:val="0"/>
        <w:spacing w:line="360" w:lineRule="auto"/>
        <w:ind w:right="1"/>
        <w:jc w:val="both"/>
        <w:rPr>
          <w:b/>
          <w:iCs/>
        </w:rPr>
      </w:pPr>
    </w:p>
    <w:p w14:paraId="1EA057D5" w14:textId="77777777" w:rsidR="00695E34" w:rsidRDefault="00695E34" w:rsidP="00695E34">
      <w:pPr>
        <w:tabs>
          <w:tab w:val="right" w:pos="9000"/>
        </w:tabs>
      </w:pPr>
    </w:p>
    <w:p w14:paraId="08563969" w14:textId="77777777" w:rsidR="00070218" w:rsidRDefault="00070218" w:rsidP="00695E34">
      <w:pPr>
        <w:tabs>
          <w:tab w:val="right" w:pos="9000"/>
        </w:tabs>
      </w:pPr>
    </w:p>
    <w:p w14:paraId="6EE51901" w14:textId="77777777" w:rsidR="00695E34" w:rsidRDefault="00695E34" w:rsidP="00695E34">
      <w:pPr>
        <w:pStyle w:val="Tekstpodstawowy"/>
      </w:pPr>
      <w:r>
        <w:lastRenderedPageBreak/>
        <w:t xml:space="preserve">Producent/model zaoferowanego </w:t>
      </w:r>
      <w:r w:rsidRPr="00B86822">
        <w:t>układu do ultraszybkiej spektroskopii stanów wzbudzonych w zakresie od ultrafioletu do podczerwieni</w:t>
      </w:r>
      <w:r>
        <w:t xml:space="preserve">: </w:t>
      </w:r>
      <w:r w:rsidRPr="00FE545C">
        <w:rPr>
          <w:b w:val="0"/>
        </w:rPr>
        <w:t>……………………………</w:t>
      </w:r>
      <w:r>
        <w:rPr>
          <w:b w:val="0"/>
        </w:rPr>
        <w:t>……</w:t>
      </w:r>
    </w:p>
    <w:p w14:paraId="65FD2D7A" w14:textId="77777777" w:rsidR="00695E34" w:rsidRDefault="00695E34" w:rsidP="00695E34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Pr="00977F35">
        <w:rPr>
          <w:b/>
          <w:bCs/>
        </w:rPr>
        <w:t xml:space="preserve">do </w:t>
      </w:r>
      <w:r>
        <w:rPr>
          <w:b/>
          <w:bCs/>
        </w:rPr>
        <w:t>180</w:t>
      </w:r>
      <w:r w:rsidRPr="00977F35">
        <w:rPr>
          <w:b/>
          <w:bCs/>
        </w:rPr>
        <w:t xml:space="preserve"> dni od daty podpisania umowy.</w:t>
      </w:r>
    </w:p>
    <w:p w14:paraId="3CC693BD" w14:textId="77777777" w:rsidR="00695E34" w:rsidRDefault="00695E34" w:rsidP="00695E34">
      <w:pPr>
        <w:widowControl w:val="0"/>
        <w:spacing w:line="360" w:lineRule="auto"/>
        <w:ind w:right="1"/>
        <w:jc w:val="both"/>
        <w:rPr>
          <w:i/>
        </w:rPr>
      </w:pPr>
      <w:r>
        <w:rPr>
          <w:b/>
        </w:rPr>
        <w:t>Okres udzielonej gwarancji wynosi:</w:t>
      </w:r>
      <w:r w:rsidRPr="00FB1B4F">
        <w:t xml:space="preserve"> </w:t>
      </w:r>
      <w:r w:rsidRPr="00070218">
        <w:t>……………</w:t>
      </w:r>
      <w:r w:rsidRPr="00C008B9">
        <w:rPr>
          <w:b/>
          <w:bCs/>
        </w:rPr>
        <w:t xml:space="preserve"> miesięcy</w:t>
      </w:r>
      <w:r>
        <w:t xml:space="preserve"> </w:t>
      </w:r>
      <w:r w:rsidRPr="007A5695">
        <w:rPr>
          <w:highlight w:val="yellow"/>
        </w:rPr>
        <w:t>(</w:t>
      </w:r>
      <w:r w:rsidRPr="0022732C">
        <w:rPr>
          <w:i/>
          <w:highlight w:val="yellow"/>
        </w:rPr>
        <w:t>kryterium oceny ofert)</w:t>
      </w:r>
    </w:p>
    <w:p w14:paraId="291E7B26" w14:textId="77777777" w:rsidR="00695E34" w:rsidRPr="00FE545C" w:rsidRDefault="00695E34" w:rsidP="00695E34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11673135" w14:textId="77777777" w:rsidR="00695E34" w:rsidRPr="00990AA5" w:rsidRDefault="00695E34" w:rsidP="00695E34">
      <w:pPr>
        <w:ind w:right="-47"/>
        <w:jc w:val="both"/>
        <w:rPr>
          <w:bCs/>
          <w:sz w:val="22"/>
          <w:szCs w:val="22"/>
        </w:rPr>
      </w:pPr>
      <w:r w:rsidRPr="00FE545C">
        <w:rPr>
          <w:b/>
          <w:sz w:val="22"/>
        </w:rPr>
        <w:t xml:space="preserve">Termin płatności: </w:t>
      </w:r>
      <w:r w:rsidRPr="002E3DAE">
        <w:rPr>
          <w:bCs/>
          <w:sz w:val="22"/>
          <w:szCs w:val="22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3ED76DE9" w14:textId="77777777" w:rsidR="00695E34" w:rsidRDefault="00695E34" w:rsidP="00695E34">
      <w:pPr>
        <w:jc w:val="both"/>
        <w:rPr>
          <w:sz w:val="18"/>
          <w:szCs w:val="18"/>
        </w:rPr>
      </w:pPr>
    </w:p>
    <w:p w14:paraId="69A04B33" w14:textId="77777777" w:rsidR="00695E34" w:rsidRDefault="00695E34" w:rsidP="00695E34">
      <w:pPr>
        <w:rPr>
          <w:b/>
          <w:sz w:val="22"/>
          <w:szCs w:val="22"/>
          <w:u w:val="single"/>
        </w:rPr>
      </w:pPr>
    </w:p>
    <w:p w14:paraId="4571CF46" w14:textId="77777777" w:rsidR="00695E34" w:rsidRDefault="00695E34" w:rsidP="00695E34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14:paraId="3A2991E9" w14:textId="77777777" w:rsidR="00695E34" w:rsidRPr="002E3DAE" w:rsidRDefault="00695E34" w:rsidP="00695E34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2E3DAE">
        <w:rPr>
          <w:color w:val="000000"/>
          <w:sz w:val="22"/>
          <w:szCs w:val="22"/>
          <w:lang w:eastAsia="ar-SA"/>
        </w:rPr>
        <w:t>Oświadczamy, że jesteśmy związani niniejszą ofertą do terminu wskazanego w SWZ.</w:t>
      </w:r>
    </w:p>
    <w:p w14:paraId="67CF7D8B" w14:textId="77777777" w:rsidR="00695E34" w:rsidRPr="002E3DAE" w:rsidRDefault="00695E34" w:rsidP="00695E3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E3DAE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</w:t>
      </w:r>
      <w:r>
        <w:rPr>
          <w:color w:val="000000"/>
          <w:sz w:val="22"/>
          <w:szCs w:val="22"/>
          <w:lang w:eastAsia="ar-SA"/>
        </w:rPr>
        <w:t>, akceptujemy je</w:t>
      </w:r>
      <w:r w:rsidRPr="002E3DAE">
        <w:rPr>
          <w:color w:val="000000"/>
          <w:sz w:val="22"/>
          <w:szCs w:val="22"/>
          <w:lang w:eastAsia="ar-SA"/>
        </w:rPr>
        <w:t xml:space="preserve"> i zobowiązujemy się, w przypadku wyboru naszej oferty, </w:t>
      </w:r>
      <w:r w:rsidRPr="002E3DAE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2E3DAE">
        <w:rPr>
          <w:color w:val="000000"/>
          <w:sz w:val="22"/>
          <w:szCs w:val="22"/>
        </w:rPr>
        <w:t xml:space="preserve"> i nie wnosimy do nich żadnych zastrzeżeń.</w:t>
      </w:r>
    </w:p>
    <w:p w14:paraId="1E103EE6" w14:textId="77777777" w:rsidR="00695E34" w:rsidRPr="002E3DAE" w:rsidRDefault="00695E34" w:rsidP="00695E34">
      <w:pPr>
        <w:numPr>
          <w:ilvl w:val="0"/>
          <w:numId w:val="1"/>
        </w:numPr>
        <w:jc w:val="both"/>
        <w:rPr>
          <w:sz w:val="22"/>
          <w:szCs w:val="22"/>
        </w:rPr>
      </w:pPr>
      <w:r w:rsidRPr="002E3DAE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049CBA1" w14:textId="77777777" w:rsidR="00695E34" w:rsidRPr="002E3DAE" w:rsidRDefault="00695E34" w:rsidP="00695E34">
      <w:pPr>
        <w:ind w:left="360"/>
        <w:jc w:val="both"/>
        <w:rPr>
          <w:i/>
          <w:sz w:val="22"/>
          <w:szCs w:val="22"/>
        </w:rPr>
      </w:pPr>
      <w:r w:rsidRPr="002E3DAE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A15C3AB" w14:textId="77777777" w:rsidR="00695E34" w:rsidRPr="002E3DAE" w:rsidRDefault="00695E34" w:rsidP="00695E34">
      <w:pPr>
        <w:ind w:left="360"/>
        <w:jc w:val="both"/>
        <w:rPr>
          <w:i/>
          <w:sz w:val="22"/>
          <w:szCs w:val="22"/>
        </w:rPr>
      </w:pPr>
      <w:r w:rsidRPr="002E3DAE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0004B6B" w14:textId="77777777" w:rsidR="00695E34" w:rsidRPr="002E3DAE" w:rsidRDefault="00695E34" w:rsidP="00695E34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E3DA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695E34" w:rsidRPr="002E3DAE" w14:paraId="6709836E" w14:textId="77777777" w:rsidTr="00B2299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5A089B" w14:textId="77777777" w:rsidR="00695E34" w:rsidRPr="002E3DAE" w:rsidRDefault="00695E34" w:rsidP="00B229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E3DAE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09201C" w14:textId="77777777" w:rsidR="00695E34" w:rsidRPr="002E3DAE" w:rsidRDefault="00695E34" w:rsidP="00B229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E3DAE">
              <w:rPr>
                <w:sz w:val="22"/>
                <w:szCs w:val="22"/>
              </w:rPr>
              <w:t xml:space="preserve">Opis części zamówienia, którą wykonawca </w:t>
            </w:r>
          </w:p>
          <w:p w14:paraId="3421D17A" w14:textId="77777777" w:rsidR="00695E34" w:rsidRPr="002E3DAE" w:rsidRDefault="00695E34" w:rsidP="00B229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E3DAE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06E002D" w14:textId="77777777" w:rsidR="00695E34" w:rsidRPr="002E3DAE" w:rsidRDefault="00695E34" w:rsidP="00B229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E3DAE">
              <w:rPr>
                <w:sz w:val="22"/>
                <w:szCs w:val="22"/>
              </w:rPr>
              <w:t>Nazwa podwykonawcy</w:t>
            </w:r>
            <w:r w:rsidRPr="002E3DAE">
              <w:rPr>
                <w:sz w:val="22"/>
                <w:szCs w:val="22"/>
              </w:rPr>
              <w:br/>
              <w:t>(o ile jest znana)</w:t>
            </w:r>
          </w:p>
        </w:tc>
      </w:tr>
      <w:tr w:rsidR="00695E34" w:rsidRPr="002E3DAE" w14:paraId="0D5BD4C0" w14:textId="77777777" w:rsidTr="00B2299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03FEEE" w14:textId="77777777" w:rsidR="00695E34" w:rsidRPr="002E3DAE" w:rsidRDefault="00695E34" w:rsidP="00B2299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57E6D8" w14:textId="77777777" w:rsidR="00695E34" w:rsidRPr="002E3DAE" w:rsidRDefault="00695E34" w:rsidP="00B229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3FEC5E" w14:textId="77777777" w:rsidR="00695E34" w:rsidRPr="002E3DAE" w:rsidRDefault="00695E34" w:rsidP="00B229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695E34" w:rsidRPr="002E3DAE" w14:paraId="106CFEB4" w14:textId="77777777" w:rsidTr="00B2299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FD944E" w14:textId="77777777" w:rsidR="00695E34" w:rsidRPr="002E3DAE" w:rsidRDefault="00695E34" w:rsidP="00B2299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2F43EA" w14:textId="77777777" w:rsidR="00695E34" w:rsidRDefault="00695E34" w:rsidP="00B229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  <w:p w14:paraId="454D17BD" w14:textId="77777777" w:rsidR="00695E34" w:rsidRPr="002E3DAE" w:rsidRDefault="00695E34" w:rsidP="00B229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47C30" w14:textId="77777777" w:rsidR="00695E34" w:rsidRPr="002E3DAE" w:rsidRDefault="00695E34" w:rsidP="00B229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4073FAE2" w14:textId="77777777" w:rsidR="00695E34" w:rsidRDefault="00695E34" w:rsidP="00695E34">
      <w:pPr>
        <w:jc w:val="both"/>
        <w:rPr>
          <w:sz w:val="22"/>
          <w:szCs w:val="22"/>
        </w:rPr>
      </w:pPr>
    </w:p>
    <w:p w14:paraId="3C6C927C" w14:textId="77777777" w:rsidR="00695E34" w:rsidRDefault="00695E34" w:rsidP="00695E34">
      <w:pPr>
        <w:jc w:val="both"/>
        <w:rPr>
          <w:sz w:val="22"/>
          <w:szCs w:val="22"/>
        </w:rPr>
      </w:pPr>
    </w:p>
    <w:p w14:paraId="2C3C657B" w14:textId="77777777" w:rsidR="00695E34" w:rsidRPr="002E3DAE" w:rsidRDefault="00695E34" w:rsidP="00695E34">
      <w:pPr>
        <w:numPr>
          <w:ilvl w:val="0"/>
          <w:numId w:val="1"/>
        </w:numPr>
        <w:jc w:val="both"/>
        <w:rPr>
          <w:sz w:val="22"/>
          <w:szCs w:val="22"/>
        </w:rPr>
      </w:pPr>
      <w:r w:rsidRPr="002E3DAE">
        <w:rPr>
          <w:sz w:val="22"/>
          <w:szCs w:val="22"/>
        </w:rPr>
        <w:t>Upoważnionymi do reprezentowania naszej firmy są następujące osoby:</w:t>
      </w:r>
    </w:p>
    <w:p w14:paraId="240DEFA2" w14:textId="77777777" w:rsidR="00695E34" w:rsidRPr="002E3DAE" w:rsidRDefault="00695E34" w:rsidP="00695E34">
      <w:pPr>
        <w:keepNext/>
        <w:spacing w:before="240" w:after="60"/>
        <w:outlineLvl w:val="0"/>
        <w:rPr>
          <w:b/>
          <w:bCs/>
          <w:kern w:val="32"/>
          <w:sz w:val="22"/>
          <w:szCs w:val="22"/>
        </w:rPr>
      </w:pPr>
      <w:r w:rsidRPr="002E3DAE">
        <w:rPr>
          <w:b/>
          <w:bCs/>
          <w:kern w:val="32"/>
          <w:sz w:val="22"/>
          <w:szCs w:val="22"/>
        </w:rPr>
        <w:tab/>
        <w:t>Imię i Nazwisko</w:t>
      </w:r>
      <w:r w:rsidRPr="002E3DAE">
        <w:rPr>
          <w:b/>
          <w:bCs/>
          <w:kern w:val="32"/>
          <w:sz w:val="22"/>
          <w:szCs w:val="22"/>
        </w:rPr>
        <w:tab/>
      </w:r>
      <w:r w:rsidRPr="002E3DAE">
        <w:rPr>
          <w:b/>
          <w:bCs/>
          <w:kern w:val="32"/>
          <w:sz w:val="22"/>
          <w:szCs w:val="22"/>
        </w:rPr>
        <w:tab/>
      </w:r>
      <w:r w:rsidRPr="002E3DAE">
        <w:rPr>
          <w:b/>
          <w:bCs/>
          <w:kern w:val="32"/>
          <w:sz w:val="22"/>
          <w:szCs w:val="22"/>
        </w:rPr>
        <w:tab/>
      </w:r>
      <w:r w:rsidRPr="002E3DAE">
        <w:rPr>
          <w:b/>
          <w:bCs/>
          <w:kern w:val="32"/>
          <w:sz w:val="22"/>
          <w:szCs w:val="22"/>
        </w:rPr>
        <w:tab/>
      </w:r>
      <w:r w:rsidRPr="002E3DAE">
        <w:rPr>
          <w:b/>
          <w:bCs/>
          <w:kern w:val="32"/>
          <w:sz w:val="22"/>
          <w:szCs w:val="22"/>
        </w:rPr>
        <w:tab/>
      </w:r>
      <w:r w:rsidRPr="002E3DAE">
        <w:rPr>
          <w:b/>
          <w:bCs/>
          <w:kern w:val="32"/>
          <w:sz w:val="22"/>
          <w:szCs w:val="22"/>
        </w:rPr>
        <w:tab/>
      </w:r>
      <w:r w:rsidRPr="002E3DAE">
        <w:rPr>
          <w:b/>
          <w:bCs/>
          <w:kern w:val="32"/>
          <w:sz w:val="22"/>
          <w:szCs w:val="22"/>
        </w:rPr>
        <w:tab/>
      </w:r>
    </w:p>
    <w:p w14:paraId="45AEEC6C" w14:textId="77777777" w:rsidR="00695E34" w:rsidRPr="002E3DAE" w:rsidRDefault="00695E34" w:rsidP="00695E34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E3DAE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E3DAE">
        <w:rPr>
          <w:sz w:val="22"/>
          <w:szCs w:val="22"/>
        </w:rPr>
        <w:tab/>
      </w:r>
      <w:r w:rsidRPr="002E3DAE">
        <w:rPr>
          <w:sz w:val="22"/>
          <w:szCs w:val="22"/>
        </w:rPr>
        <w:tab/>
      </w:r>
    </w:p>
    <w:p w14:paraId="62B0CB84" w14:textId="77777777" w:rsidR="00695E34" w:rsidRPr="002E3DAE" w:rsidRDefault="00695E34" w:rsidP="00695E34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337C7074" w14:textId="77777777" w:rsidR="00695E34" w:rsidRPr="002E3DAE" w:rsidRDefault="00695E34" w:rsidP="00695E34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E3DAE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E3DAE">
        <w:rPr>
          <w:sz w:val="22"/>
          <w:szCs w:val="22"/>
        </w:rPr>
        <w:tab/>
      </w:r>
      <w:r w:rsidRPr="002E3DAE">
        <w:rPr>
          <w:sz w:val="22"/>
          <w:szCs w:val="22"/>
        </w:rPr>
        <w:tab/>
        <w:t xml:space="preserve"> </w:t>
      </w:r>
    </w:p>
    <w:p w14:paraId="47F2E263" w14:textId="77777777" w:rsidR="00695E34" w:rsidRPr="002E3DAE" w:rsidRDefault="00695E34" w:rsidP="00695E34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4BE3DE69" w14:textId="77777777" w:rsidR="00695E34" w:rsidRPr="002E3DAE" w:rsidRDefault="00695E34" w:rsidP="00695E34">
      <w:pPr>
        <w:numPr>
          <w:ilvl w:val="0"/>
          <w:numId w:val="1"/>
        </w:numPr>
        <w:jc w:val="both"/>
        <w:rPr>
          <w:sz w:val="22"/>
          <w:szCs w:val="22"/>
        </w:rPr>
      </w:pPr>
      <w:r w:rsidRPr="002E3DAE">
        <w:rPr>
          <w:sz w:val="22"/>
          <w:szCs w:val="22"/>
        </w:rPr>
        <w:t>upoważnienie dla powyżej wskazanych osób wynika z następującego (</w:t>
      </w:r>
      <w:proofErr w:type="spellStart"/>
      <w:r w:rsidRPr="002E3DAE">
        <w:rPr>
          <w:sz w:val="22"/>
          <w:szCs w:val="22"/>
        </w:rPr>
        <w:t>ych</w:t>
      </w:r>
      <w:proofErr w:type="spellEnd"/>
      <w:r w:rsidRPr="002E3DAE">
        <w:rPr>
          <w:sz w:val="22"/>
          <w:szCs w:val="22"/>
        </w:rPr>
        <w:t>) dokumentu(ów)</w:t>
      </w:r>
    </w:p>
    <w:p w14:paraId="7FD831F1" w14:textId="77777777" w:rsidR="00695E34" w:rsidRPr="002E3DAE" w:rsidRDefault="00695E34" w:rsidP="00695E34">
      <w:pPr>
        <w:jc w:val="both"/>
        <w:rPr>
          <w:sz w:val="22"/>
          <w:szCs w:val="22"/>
        </w:rPr>
      </w:pPr>
      <w:r w:rsidRPr="002E3DAE">
        <w:rPr>
          <w:sz w:val="22"/>
          <w:szCs w:val="22"/>
        </w:rPr>
        <w:lastRenderedPageBreak/>
        <w:t>……………………………………………………...........................……które dołączamy do oferty.</w:t>
      </w:r>
    </w:p>
    <w:p w14:paraId="2400D58D" w14:textId="77777777" w:rsidR="00695E34" w:rsidRPr="002E3DAE" w:rsidRDefault="00695E34" w:rsidP="00695E34">
      <w:pPr>
        <w:numPr>
          <w:ilvl w:val="0"/>
          <w:numId w:val="1"/>
        </w:numPr>
        <w:jc w:val="both"/>
        <w:rPr>
          <w:sz w:val="22"/>
          <w:szCs w:val="22"/>
        </w:rPr>
      </w:pPr>
      <w:r w:rsidRPr="002E3DAE">
        <w:rPr>
          <w:sz w:val="22"/>
          <w:szCs w:val="22"/>
        </w:rPr>
        <w:t>załącznikami do niniejszej oferty są:</w:t>
      </w:r>
    </w:p>
    <w:p w14:paraId="4F0D4462" w14:textId="77777777" w:rsidR="00695E34" w:rsidRPr="002E3DAE" w:rsidRDefault="00695E34" w:rsidP="00695E3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E3DAE">
        <w:rPr>
          <w:sz w:val="22"/>
          <w:szCs w:val="22"/>
        </w:rPr>
        <w:t>………………………………………………………………………………………….</w:t>
      </w:r>
    </w:p>
    <w:p w14:paraId="4B054C5A" w14:textId="77777777" w:rsidR="00695E34" w:rsidRPr="002E3DAE" w:rsidRDefault="00695E34" w:rsidP="00695E3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E3DAE">
        <w:rPr>
          <w:sz w:val="22"/>
          <w:szCs w:val="22"/>
        </w:rPr>
        <w:t>……………………………………………..……………………………………………</w:t>
      </w:r>
    </w:p>
    <w:p w14:paraId="254EEFFD" w14:textId="77777777" w:rsidR="00695E34" w:rsidRPr="002E3DAE" w:rsidRDefault="00695E34" w:rsidP="00695E3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E3DAE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605987D6" w14:textId="77777777" w:rsidR="00695E34" w:rsidRPr="002E3DAE" w:rsidRDefault="00695E34" w:rsidP="00695E3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E3DAE">
        <w:rPr>
          <w:sz w:val="22"/>
          <w:szCs w:val="22"/>
        </w:rPr>
        <w:t>………………………………………………………………………………………….</w:t>
      </w:r>
    </w:p>
    <w:p w14:paraId="65BD0F28" w14:textId="77777777" w:rsidR="00695E34" w:rsidRPr="002E3DAE" w:rsidRDefault="00695E34" w:rsidP="00695E3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E3DAE">
        <w:rPr>
          <w:sz w:val="22"/>
          <w:szCs w:val="22"/>
        </w:rPr>
        <w:t>……………………………………………..……………………………………………</w:t>
      </w:r>
    </w:p>
    <w:p w14:paraId="20FB5962" w14:textId="77777777" w:rsidR="00695E34" w:rsidRPr="002E3DAE" w:rsidRDefault="00695E34" w:rsidP="00695E34">
      <w:pPr>
        <w:jc w:val="both"/>
        <w:rPr>
          <w:sz w:val="22"/>
          <w:szCs w:val="22"/>
        </w:rPr>
      </w:pPr>
    </w:p>
    <w:p w14:paraId="65A0D4FF" w14:textId="77777777" w:rsidR="00695E34" w:rsidRPr="002E3DAE" w:rsidRDefault="00695E34" w:rsidP="00695E34">
      <w:pPr>
        <w:tabs>
          <w:tab w:val="left" w:pos="540"/>
          <w:tab w:val="left" w:pos="780"/>
        </w:tabs>
        <w:suppressAutoHyphens/>
        <w:jc w:val="both"/>
        <w:rPr>
          <w:color w:val="FF0000"/>
          <w:sz w:val="22"/>
          <w:szCs w:val="22"/>
          <w:lang w:eastAsia="zh-CN"/>
        </w:rPr>
      </w:pPr>
      <w:r w:rsidRPr="002E3DAE">
        <w:rPr>
          <w:b/>
          <w:color w:val="FF0000"/>
          <w:sz w:val="22"/>
          <w:szCs w:val="22"/>
          <w:lang w:eastAsia="zh-CN"/>
        </w:rPr>
        <w:t>Oświadczenie należy złożyć, z zachowaniem postaci elektronicznej i podpisana kwalifikowanym podpisem elektronicznym</w:t>
      </w:r>
      <w:r w:rsidRPr="002E3DAE">
        <w:rPr>
          <w:color w:val="FF0000"/>
          <w:sz w:val="22"/>
          <w:szCs w:val="22"/>
          <w:lang w:eastAsia="zh-CN"/>
        </w:rPr>
        <w:t>.</w:t>
      </w:r>
    </w:p>
    <w:p w14:paraId="66183704" w14:textId="77777777" w:rsidR="00695E34" w:rsidRDefault="00695E34" w:rsidP="00695E34">
      <w:pPr>
        <w:rPr>
          <w:b/>
          <w:sz w:val="22"/>
          <w:szCs w:val="22"/>
          <w:u w:val="single"/>
        </w:rPr>
      </w:pPr>
    </w:p>
    <w:p w14:paraId="4A03825F" w14:textId="77777777"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75E6F8" w14:textId="77777777" w:rsidR="00AB04B2" w:rsidRDefault="00AB04B2">
      <w:r>
        <w:separator/>
      </w:r>
    </w:p>
  </w:endnote>
  <w:endnote w:type="continuationSeparator" w:id="0">
    <w:p w14:paraId="4D95FB69" w14:textId="77777777" w:rsidR="00AB04B2" w:rsidRDefault="00AB04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05654D" w14:textId="77777777" w:rsidR="00B86822" w:rsidRDefault="00B8682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A17716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47686B" w14:textId="77777777" w:rsidR="00B86822" w:rsidRDefault="00B8682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9F5F76" w14:textId="77777777" w:rsidR="00AB04B2" w:rsidRDefault="00AB04B2">
      <w:r>
        <w:separator/>
      </w:r>
    </w:p>
  </w:footnote>
  <w:footnote w:type="continuationSeparator" w:id="0">
    <w:p w14:paraId="55C2FDD1" w14:textId="77777777" w:rsidR="00AB04B2" w:rsidRDefault="00AB04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05E63F" w14:textId="77777777" w:rsidR="00B86822" w:rsidRDefault="00B8682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E7292F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BE1157" w14:textId="77777777" w:rsidR="00B86822" w:rsidRDefault="00B8682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6340759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2581546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30009027">
    <w:abstractNumId w:val="0"/>
  </w:num>
  <w:num w:numId="4" w16cid:durableId="2171026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43A11"/>
    <w:rsid w:val="00012286"/>
    <w:rsid w:val="00070218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695E34"/>
    <w:rsid w:val="006F380E"/>
    <w:rsid w:val="00743A11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AB04B2"/>
    <w:rsid w:val="00B774DC"/>
    <w:rsid w:val="00B86822"/>
    <w:rsid w:val="00C969A6"/>
    <w:rsid w:val="00CA7D36"/>
    <w:rsid w:val="00CE1BF4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6618940"/>
  <w15:chartTrackingRefBased/>
  <w15:docId w15:val="{C11BAD85-4821-46EB-B5F8-EFFB45125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778</Words>
  <Characters>4674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1</cp:revision>
  <cp:lastPrinted>1899-12-31T23:00:00Z</cp:lastPrinted>
  <dcterms:created xsi:type="dcterms:W3CDTF">2024-02-06T12:12:00Z</dcterms:created>
  <dcterms:modified xsi:type="dcterms:W3CDTF">2024-02-06T12:13:00Z</dcterms:modified>
</cp:coreProperties>
</file>