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F2D7ED" w14:textId="77777777" w:rsidR="00FB7F50" w:rsidRPr="002245BE" w:rsidRDefault="00A91067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A91067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A91067">
        <w:rPr>
          <w:sz w:val="22"/>
          <w:szCs w:val="22"/>
        </w:rPr>
        <w:t>2024-02-14</w:t>
      </w:r>
    </w:p>
    <w:p w14:paraId="6D5269E0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0DB49ADB" w14:textId="77777777" w:rsidR="00A91067" w:rsidRPr="00A91067" w:rsidRDefault="00A91067" w:rsidP="00FB7F50">
      <w:pPr>
        <w:spacing w:after="40"/>
        <w:rPr>
          <w:b/>
          <w:bCs/>
          <w:sz w:val="22"/>
          <w:szCs w:val="22"/>
        </w:rPr>
      </w:pPr>
      <w:r w:rsidRPr="00A91067">
        <w:rPr>
          <w:b/>
          <w:bCs/>
          <w:sz w:val="22"/>
          <w:szCs w:val="22"/>
        </w:rPr>
        <w:t>Akademia Górniczo - Hutnicza</w:t>
      </w:r>
    </w:p>
    <w:p w14:paraId="64A58D5C" w14:textId="77777777" w:rsidR="00A91067" w:rsidRPr="00A91067" w:rsidRDefault="00A91067" w:rsidP="00FB7F50">
      <w:pPr>
        <w:spacing w:after="40"/>
        <w:rPr>
          <w:b/>
          <w:bCs/>
          <w:sz w:val="22"/>
          <w:szCs w:val="22"/>
        </w:rPr>
      </w:pPr>
      <w:r w:rsidRPr="00A91067">
        <w:rPr>
          <w:b/>
          <w:bCs/>
          <w:sz w:val="22"/>
          <w:szCs w:val="22"/>
        </w:rPr>
        <w:t>im. Stanisława Staszica w Krakowie</w:t>
      </w:r>
    </w:p>
    <w:p w14:paraId="3E2CFF67" w14:textId="77777777" w:rsidR="00FB7F50" w:rsidRPr="002245BE" w:rsidRDefault="00A91067" w:rsidP="00FB7F50">
      <w:pPr>
        <w:spacing w:after="40"/>
        <w:rPr>
          <w:b/>
          <w:bCs/>
          <w:sz w:val="22"/>
          <w:szCs w:val="22"/>
        </w:rPr>
      </w:pPr>
      <w:r w:rsidRPr="00A91067">
        <w:rPr>
          <w:b/>
          <w:bCs/>
          <w:sz w:val="22"/>
          <w:szCs w:val="22"/>
        </w:rPr>
        <w:t>Dział Zamówień Publicznych</w:t>
      </w:r>
    </w:p>
    <w:p w14:paraId="5F4EEB5B" w14:textId="77777777" w:rsidR="00FB7F50" w:rsidRPr="002245BE" w:rsidRDefault="00A91067" w:rsidP="00FB7F50">
      <w:pPr>
        <w:rPr>
          <w:sz w:val="22"/>
          <w:szCs w:val="22"/>
        </w:rPr>
      </w:pPr>
      <w:r w:rsidRPr="00A91067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A91067">
        <w:rPr>
          <w:sz w:val="22"/>
          <w:szCs w:val="22"/>
        </w:rPr>
        <w:t>30</w:t>
      </w:r>
    </w:p>
    <w:p w14:paraId="71A7F333" w14:textId="77777777" w:rsidR="00FB7F50" w:rsidRPr="002245BE" w:rsidRDefault="00A91067" w:rsidP="00FB7F50">
      <w:pPr>
        <w:rPr>
          <w:sz w:val="22"/>
          <w:szCs w:val="22"/>
        </w:rPr>
      </w:pPr>
      <w:r w:rsidRPr="00A91067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A91067">
        <w:rPr>
          <w:sz w:val="22"/>
          <w:szCs w:val="22"/>
        </w:rPr>
        <w:t>Kraków</w:t>
      </w:r>
    </w:p>
    <w:p w14:paraId="5329D001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061DA689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A91067" w:rsidRPr="00607F9B" w14:paraId="2F1B090B" w14:textId="77777777" w:rsidTr="003723F0">
        <w:trPr>
          <w:trHeight w:val="638"/>
        </w:trPr>
        <w:tc>
          <w:tcPr>
            <w:tcW w:w="1023" w:type="dxa"/>
            <w:shd w:val="clear" w:color="auto" w:fill="auto"/>
          </w:tcPr>
          <w:p w14:paraId="3A8A8606" w14:textId="77777777" w:rsidR="00A91067" w:rsidRPr="00607F9B" w:rsidRDefault="00A91067" w:rsidP="005159B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6F446D1E" w14:textId="41400A6D" w:rsidR="00A91067" w:rsidRPr="00607F9B" w:rsidRDefault="00A91067" w:rsidP="005159B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A91067">
              <w:rPr>
                <w:sz w:val="22"/>
                <w:szCs w:val="22"/>
              </w:rPr>
              <w:t>podstawowy</w:t>
            </w:r>
            <w:r w:rsidR="00620921">
              <w:rPr>
                <w:sz w:val="22"/>
                <w:szCs w:val="22"/>
              </w:rPr>
              <w:t>m</w:t>
            </w:r>
            <w:r w:rsidRPr="00A91067">
              <w:rPr>
                <w:sz w:val="22"/>
                <w:szCs w:val="22"/>
              </w:rPr>
              <w:t xml:space="preserve"> bez negocjacji - art. 275 pkt. 1 ustawy </w:t>
            </w:r>
            <w:proofErr w:type="spellStart"/>
            <w:r w:rsidRPr="00A91067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A91067">
              <w:rPr>
                <w:b/>
                <w:bCs/>
                <w:sz w:val="22"/>
                <w:szCs w:val="22"/>
              </w:rPr>
              <w:t>Dostaw</w:t>
            </w:r>
            <w:r w:rsidR="00620921">
              <w:rPr>
                <w:b/>
                <w:bCs/>
                <w:sz w:val="22"/>
                <w:szCs w:val="22"/>
              </w:rPr>
              <w:t>ę</w:t>
            </w:r>
            <w:r w:rsidRPr="00A91067">
              <w:rPr>
                <w:b/>
                <w:bCs/>
                <w:sz w:val="22"/>
                <w:szCs w:val="22"/>
              </w:rPr>
              <w:t xml:space="preserve"> osprzętu elektrycznego na potrzeby Miasteczka Studenckiego AGH w Krakowie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A91067">
              <w:rPr>
                <w:b/>
                <w:sz w:val="22"/>
                <w:szCs w:val="22"/>
              </w:rPr>
              <w:t>DE-dzp.272-4/24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bookmarkEnd w:id="0"/>
    <w:p w14:paraId="303FAA6E" w14:textId="77777777" w:rsidR="003723F0" w:rsidRDefault="003723F0" w:rsidP="003723F0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>
        <w:rPr>
          <w:b/>
          <w:bCs/>
          <w:sz w:val="22"/>
          <w:szCs w:val="22"/>
        </w:rPr>
        <w:t>Akademia Górniczo-Hutnicza im. Stanisława Staszica w Krakowie</w:t>
      </w:r>
      <w:r w:rsidRPr="009B2352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>253 ust. 1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Pr="00BB02F8">
        <w:t xml:space="preserve"> </w:t>
      </w:r>
      <w:r w:rsidRPr="00BB02F8">
        <w:rPr>
          <w:sz w:val="22"/>
          <w:szCs w:val="22"/>
        </w:rPr>
        <w:t>(</w:t>
      </w:r>
      <w:bookmarkStart w:id="1" w:name="_Hlk146700181"/>
      <w:r w:rsidRPr="0045526A">
        <w:rPr>
          <w:sz w:val="22"/>
          <w:szCs w:val="22"/>
        </w:rPr>
        <w:t>Dz. U.  z 2023 r. poz. 1605 - j.t.</w:t>
      </w:r>
      <w:bookmarkEnd w:id="1"/>
      <w:r w:rsidRPr="00BB02F8">
        <w:rPr>
          <w:sz w:val="22"/>
          <w:szCs w:val="22"/>
        </w:rPr>
        <w:t>)</w:t>
      </w:r>
      <w:r w:rsidRPr="009B2352">
        <w:rPr>
          <w:sz w:val="22"/>
          <w:szCs w:val="22"/>
        </w:rPr>
        <w:t xml:space="preserve">, 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>
        <w:rPr>
          <w:sz w:val="22"/>
          <w:szCs w:val="22"/>
        </w:rPr>
        <w:t>, informuje, że w toczącym się postępowaniu o udzielenie zamówienia publicznego, jako najkorzystniejsza wybrana została oferta: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3723F0" w14:paraId="537C161B" w14:textId="77777777" w:rsidTr="005159B4">
        <w:trPr>
          <w:cantSplit/>
        </w:trPr>
        <w:tc>
          <w:tcPr>
            <w:tcW w:w="10150" w:type="dxa"/>
          </w:tcPr>
          <w:p w14:paraId="157A0D8A" w14:textId="77777777" w:rsidR="003723F0" w:rsidRPr="00D26ED6" w:rsidRDefault="003723F0" w:rsidP="005159B4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A55D6F">
              <w:rPr>
                <w:b/>
                <w:sz w:val="22"/>
                <w:szCs w:val="22"/>
              </w:rPr>
              <w:t xml:space="preserve">Przedsiębiorstwo </w:t>
            </w:r>
            <w:proofErr w:type="spellStart"/>
            <w:r w:rsidRPr="00A55D6F">
              <w:rPr>
                <w:b/>
                <w:sz w:val="22"/>
                <w:szCs w:val="22"/>
              </w:rPr>
              <w:t>Produkcyjno</w:t>
            </w:r>
            <w:proofErr w:type="spellEnd"/>
            <w:r w:rsidRPr="00A55D6F">
              <w:rPr>
                <w:b/>
                <w:sz w:val="22"/>
                <w:szCs w:val="22"/>
              </w:rPr>
              <w:t xml:space="preserve"> Handlowo Usługowe ELEKTRO-REM Sp. j.  Janusz Białka, Maria Białka</w:t>
            </w:r>
          </w:p>
          <w:p w14:paraId="066616DE" w14:textId="77777777" w:rsidR="003723F0" w:rsidRPr="009F0E5C" w:rsidRDefault="003723F0" w:rsidP="005159B4">
            <w:pPr>
              <w:jc w:val="both"/>
              <w:rPr>
                <w:bCs/>
                <w:sz w:val="22"/>
                <w:szCs w:val="22"/>
              </w:rPr>
            </w:pPr>
            <w:r w:rsidRPr="00A55D6F">
              <w:rPr>
                <w:bCs/>
                <w:sz w:val="22"/>
                <w:szCs w:val="22"/>
              </w:rPr>
              <w:t>Makuszyńskiego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A55D6F">
              <w:rPr>
                <w:bCs/>
                <w:sz w:val="22"/>
                <w:szCs w:val="22"/>
              </w:rPr>
              <w:t>19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1587EAD0" w14:textId="77777777" w:rsidR="003723F0" w:rsidRPr="009F0E5C" w:rsidRDefault="003723F0" w:rsidP="005159B4">
            <w:pPr>
              <w:jc w:val="both"/>
              <w:rPr>
                <w:bCs/>
                <w:sz w:val="22"/>
                <w:szCs w:val="22"/>
              </w:rPr>
            </w:pPr>
            <w:r w:rsidRPr="00A55D6F">
              <w:rPr>
                <w:bCs/>
                <w:sz w:val="22"/>
                <w:szCs w:val="22"/>
              </w:rPr>
              <w:t>31-752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A55D6F">
              <w:rPr>
                <w:bCs/>
                <w:sz w:val="22"/>
                <w:szCs w:val="22"/>
              </w:rPr>
              <w:t>Kraków</w:t>
            </w:r>
          </w:p>
          <w:p w14:paraId="1A47EED4" w14:textId="77777777" w:rsidR="003723F0" w:rsidRPr="00D26ED6" w:rsidRDefault="003723F0" w:rsidP="005159B4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54A1F682" w14:textId="77777777" w:rsidR="003723F0" w:rsidRPr="00D26ED6" w:rsidRDefault="003723F0" w:rsidP="005159B4">
            <w:pPr>
              <w:jc w:val="both"/>
              <w:rPr>
                <w:b/>
                <w:sz w:val="22"/>
                <w:szCs w:val="22"/>
              </w:rPr>
            </w:pPr>
            <w:r w:rsidRPr="00A55D6F">
              <w:rPr>
                <w:sz w:val="22"/>
                <w:szCs w:val="22"/>
              </w:rPr>
              <w:t xml:space="preserve"> Dostaw</w:t>
            </w:r>
            <w:r>
              <w:rPr>
                <w:sz w:val="22"/>
                <w:szCs w:val="22"/>
              </w:rPr>
              <w:t>ę</w:t>
            </w:r>
            <w:r w:rsidRPr="00A55D6F">
              <w:rPr>
                <w:sz w:val="22"/>
                <w:szCs w:val="22"/>
              </w:rPr>
              <w:t xml:space="preserve"> osprzętu elektrycznego na potrzeby Miasteczka Studenckiego AGH w Krakowie</w:t>
            </w:r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A55D6F">
              <w:rPr>
                <w:b/>
                <w:sz w:val="22"/>
                <w:szCs w:val="22"/>
              </w:rPr>
              <w:t>158 977.50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647ABB9B" w14:textId="77777777" w:rsidR="003723F0" w:rsidRDefault="003723F0" w:rsidP="005159B4">
            <w:pPr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8E23C7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14:paraId="5A68D9C1" w14:textId="77777777" w:rsidR="003723F0" w:rsidRPr="00756CDA" w:rsidRDefault="003723F0" w:rsidP="003723F0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127"/>
        <w:gridCol w:w="1134"/>
        <w:gridCol w:w="1134"/>
        <w:gridCol w:w="1134"/>
        <w:gridCol w:w="1134"/>
        <w:gridCol w:w="1134"/>
        <w:gridCol w:w="850"/>
        <w:gridCol w:w="851"/>
      </w:tblGrid>
      <w:tr w:rsidR="003723F0" w:rsidRPr="008567C7" w14:paraId="1FD55744" w14:textId="77777777" w:rsidTr="005159B4">
        <w:trPr>
          <w:trHeight w:val="510"/>
        </w:trPr>
        <w:tc>
          <w:tcPr>
            <w:tcW w:w="709" w:type="dxa"/>
            <w:vAlign w:val="center"/>
          </w:tcPr>
          <w:p w14:paraId="0376BA0D" w14:textId="77777777" w:rsidR="003723F0" w:rsidRPr="008567C7" w:rsidRDefault="003723F0" w:rsidP="005159B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2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127" w:type="dxa"/>
            <w:vAlign w:val="center"/>
          </w:tcPr>
          <w:p w14:paraId="7CCC3EA4" w14:textId="77777777" w:rsidR="003723F0" w:rsidRPr="008567C7" w:rsidRDefault="003723F0" w:rsidP="005159B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14:paraId="428C0314" w14:textId="77777777" w:rsidR="003723F0" w:rsidRPr="008567C7" w:rsidRDefault="003723F0" w:rsidP="005159B4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55D6F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134" w:type="dxa"/>
            <w:vAlign w:val="center"/>
          </w:tcPr>
          <w:p w14:paraId="105EE684" w14:textId="77777777" w:rsidR="003723F0" w:rsidRPr="008567C7" w:rsidRDefault="003723F0" w:rsidP="005159B4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55D6F">
              <w:rPr>
                <w:rFonts w:ascii="Times New Roman" w:hAnsi="Times New Roman" w:cs="Times New Roman"/>
                <w:bCs/>
                <w:sz w:val="18"/>
                <w:szCs w:val="18"/>
              </w:rPr>
              <w:t>Okres gwarancji na artykuły nie będące punktami świetlnymi</w:t>
            </w:r>
          </w:p>
        </w:tc>
        <w:tc>
          <w:tcPr>
            <w:tcW w:w="1134" w:type="dxa"/>
            <w:vAlign w:val="center"/>
          </w:tcPr>
          <w:p w14:paraId="23BE1E09" w14:textId="77777777" w:rsidR="003723F0" w:rsidRPr="008567C7" w:rsidRDefault="003723F0" w:rsidP="005159B4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55D6F">
              <w:rPr>
                <w:rFonts w:ascii="Times New Roman" w:hAnsi="Times New Roman" w:cs="Times New Roman"/>
                <w:bCs/>
                <w:sz w:val="18"/>
                <w:szCs w:val="18"/>
              </w:rPr>
              <w:t>Okres gwarancji na punkty świetlne LED</w:t>
            </w:r>
          </w:p>
        </w:tc>
        <w:tc>
          <w:tcPr>
            <w:tcW w:w="1134" w:type="dxa"/>
            <w:vAlign w:val="center"/>
          </w:tcPr>
          <w:p w14:paraId="4F930F11" w14:textId="77777777" w:rsidR="003723F0" w:rsidRPr="008567C7" w:rsidRDefault="003723F0" w:rsidP="005159B4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55D6F">
              <w:rPr>
                <w:rFonts w:ascii="Times New Roman" w:hAnsi="Times New Roman" w:cs="Times New Roman"/>
                <w:bCs/>
                <w:sz w:val="18"/>
                <w:szCs w:val="18"/>
              </w:rPr>
              <w:t>Okres gwarancji na punkty świetlne nie - LED</w:t>
            </w:r>
          </w:p>
        </w:tc>
        <w:tc>
          <w:tcPr>
            <w:tcW w:w="1134" w:type="dxa"/>
            <w:vAlign w:val="center"/>
          </w:tcPr>
          <w:p w14:paraId="57B5EA2C" w14:textId="77777777" w:rsidR="003723F0" w:rsidRPr="008567C7" w:rsidRDefault="003723F0" w:rsidP="005159B4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78E58282" w14:textId="77777777" w:rsidR="003723F0" w:rsidRPr="008567C7" w:rsidRDefault="003723F0" w:rsidP="005159B4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17CC9DFB" w14:textId="77777777" w:rsidR="003723F0" w:rsidRPr="008567C7" w:rsidRDefault="003723F0" w:rsidP="005159B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2"/>
      <w:tr w:rsidR="003723F0" w:rsidRPr="008567C7" w14:paraId="68AE7185" w14:textId="77777777" w:rsidTr="005159B4">
        <w:tc>
          <w:tcPr>
            <w:tcW w:w="709" w:type="dxa"/>
            <w:vAlign w:val="center"/>
          </w:tcPr>
          <w:p w14:paraId="56817E34" w14:textId="77777777" w:rsidR="003723F0" w:rsidRPr="008567C7" w:rsidRDefault="003723F0" w:rsidP="005159B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55D6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27" w:type="dxa"/>
            <w:vAlign w:val="center"/>
          </w:tcPr>
          <w:p w14:paraId="40D37B10" w14:textId="77777777" w:rsidR="003723F0" w:rsidRPr="002B6761" w:rsidRDefault="003723F0" w:rsidP="005159B4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55D6F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Przedsiębiorstwo </w:t>
            </w:r>
            <w:proofErr w:type="spellStart"/>
            <w:r w:rsidRPr="00A55D6F">
              <w:rPr>
                <w:rFonts w:ascii="Times New Roman" w:hAnsi="Times New Roman" w:cs="Times New Roman"/>
                <w:b/>
                <w:sz w:val="18"/>
                <w:szCs w:val="18"/>
              </w:rPr>
              <w:t>Produkcyjno</w:t>
            </w:r>
            <w:proofErr w:type="spellEnd"/>
            <w:r w:rsidRPr="00A55D6F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Handlowo Usługowe ELEKTRO-REM Sp. j.  Janusz Białka, Maria Białka</w:t>
            </w:r>
          </w:p>
          <w:p w14:paraId="0C24FD6A" w14:textId="77777777" w:rsidR="003723F0" w:rsidRPr="008567C7" w:rsidRDefault="003723F0" w:rsidP="005159B4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55D6F">
              <w:rPr>
                <w:rFonts w:ascii="Times New Roman" w:hAnsi="Times New Roman" w:cs="Times New Roman"/>
                <w:bCs/>
                <w:sz w:val="18"/>
                <w:szCs w:val="18"/>
              </w:rPr>
              <w:t>Makuszyńskiego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55D6F">
              <w:rPr>
                <w:rFonts w:ascii="Times New Roman" w:hAnsi="Times New Roman" w:cs="Times New Roman"/>
                <w:bCs/>
                <w:sz w:val="18"/>
                <w:szCs w:val="18"/>
              </w:rPr>
              <w:t>19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021A94DE" w14:textId="77777777" w:rsidR="003723F0" w:rsidRPr="001B7815" w:rsidRDefault="003723F0" w:rsidP="005159B4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55D6F">
              <w:rPr>
                <w:rFonts w:ascii="Times New Roman" w:hAnsi="Times New Roman" w:cs="Times New Roman"/>
                <w:bCs/>
                <w:sz w:val="18"/>
                <w:szCs w:val="18"/>
              </w:rPr>
              <w:t>31-752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55D6F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134" w:type="dxa"/>
            <w:vAlign w:val="center"/>
          </w:tcPr>
          <w:p w14:paraId="50CDB574" w14:textId="77777777" w:rsidR="003723F0" w:rsidRPr="008567C7" w:rsidRDefault="003723F0" w:rsidP="005159B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55D6F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134" w:type="dxa"/>
            <w:vAlign w:val="center"/>
          </w:tcPr>
          <w:p w14:paraId="7EB714CE" w14:textId="77777777" w:rsidR="003723F0" w:rsidRPr="008567C7" w:rsidRDefault="003723F0" w:rsidP="005159B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55D6F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134" w:type="dxa"/>
            <w:vAlign w:val="center"/>
          </w:tcPr>
          <w:p w14:paraId="50A628BB" w14:textId="77777777" w:rsidR="003723F0" w:rsidRPr="008567C7" w:rsidRDefault="003723F0" w:rsidP="005159B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55D6F">
              <w:rPr>
                <w:rFonts w:ascii="Times New Roman" w:hAnsi="Times New Roman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1134" w:type="dxa"/>
            <w:vAlign w:val="center"/>
          </w:tcPr>
          <w:p w14:paraId="11757E8E" w14:textId="77777777" w:rsidR="003723F0" w:rsidRPr="008567C7" w:rsidRDefault="003723F0" w:rsidP="005159B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55D6F">
              <w:rPr>
                <w:rFonts w:ascii="Times New Roman" w:hAnsi="Times New Roman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1134" w:type="dxa"/>
            <w:vAlign w:val="center"/>
          </w:tcPr>
          <w:p w14:paraId="6384C149" w14:textId="77777777" w:rsidR="003723F0" w:rsidRPr="008567C7" w:rsidRDefault="003723F0" w:rsidP="005159B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76F7F418" w14:textId="77777777" w:rsidR="003723F0" w:rsidRPr="008567C7" w:rsidRDefault="003723F0" w:rsidP="005159B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215C301C" w14:textId="77777777" w:rsidR="003723F0" w:rsidRPr="008567C7" w:rsidRDefault="003723F0" w:rsidP="005159B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55D6F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</w:tbl>
    <w:p w14:paraId="0745E2DF" w14:textId="77777777" w:rsidR="003723F0" w:rsidRDefault="003723F0" w:rsidP="003723F0">
      <w:pPr>
        <w:spacing w:before="120"/>
        <w:ind w:firstLine="709"/>
        <w:jc w:val="both"/>
        <w:rPr>
          <w:color w:val="000000"/>
        </w:rPr>
      </w:pPr>
    </w:p>
    <w:p w14:paraId="1F1D398A" w14:textId="77777777" w:rsidR="003723F0" w:rsidRPr="00B464D3" w:rsidRDefault="003723F0" w:rsidP="003723F0">
      <w:pPr>
        <w:spacing w:after="120"/>
        <w:jc w:val="both"/>
        <w:rPr>
          <w:bCs/>
          <w:sz w:val="22"/>
          <w:szCs w:val="22"/>
        </w:rPr>
      </w:pPr>
      <w:r>
        <w:rPr>
          <w:color w:val="000000"/>
          <w:sz w:val="22"/>
          <w:szCs w:val="22"/>
        </w:rPr>
        <w:t>Informacja o wykonawcach, których oferty</w:t>
      </w:r>
      <w:r w:rsidRPr="001B7815">
        <w:rPr>
          <w:color w:val="000000"/>
          <w:sz w:val="22"/>
          <w:szCs w:val="22"/>
        </w:rPr>
        <w:t xml:space="preserve"> zostały</w:t>
      </w:r>
      <w:r>
        <w:rPr>
          <w:color w:val="000000"/>
          <w:sz w:val="22"/>
          <w:szCs w:val="22"/>
        </w:rPr>
        <w:t xml:space="preserve"> odrzucone: nie dotyczy</w:t>
      </w:r>
    </w:p>
    <w:p w14:paraId="0A8A0A54" w14:textId="77777777" w:rsidR="00F960D7" w:rsidRDefault="00F960D7" w:rsidP="0062092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</w:p>
    <w:sectPr w:rsidR="00F960D7" w:rsidSect="006B39E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A36F28" w14:textId="77777777" w:rsidR="006B39E4" w:rsidRDefault="006B39E4">
      <w:r>
        <w:separator/>
      </w:r>
    </w:p>
  </w:endnote>
  <w:endnote w:type="continuationSeparator" w:id="0">
    <w:p w14:paraId="570712B0" w14:textId="77777777" w:rsidR="006B39E4" w:rsidRDefault="006B39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702981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874833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1AE96E06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082E9714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DE8682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4CF252" w14:textId="77777777" w:rsidR="006B39E4" w:rsidRDefault="006B39E4">
      <w:r>
        <w:separator/>
      </w:r>
    </w:p>
  </w:footnote>
  <w:footnote w:type="continuationSeparator" w:id="0">
    <w:p w14:paraId="3E33BAAE" w14:textId="77777777" w:rsidR="006B39E4" w:rsidRDefault="006B39E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8671A7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941517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77CB41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B39E4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723F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20921"/>
    <w:rsid w:val="00644DCB"/>
    <w:rsid w:val="00657C1E"/>
    <w:rsid w:val="006B39E4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91067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4DAA0DD"/>
  <w15:chartTrackingRefBased/>
  <w15:docId w15:val="{A9A19C0B-3C55-4709-BE8E-FFE7B94042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3723F0"/>
    <w:rPr>
      <w:sz w:val="24"/>
      <w:szCs w:val="24"/>
    </w:rPr>
  </w:style>
  <w:style w:type="character" w:customStyle="1" w:styleId="ZwykytekstZnak">
    <w:name w:val="Zwykły tekst Znak"/>
    <w:link w:val="Zwykytekst"/>
    <w:rsid w:val="003723F0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226</Words>
  <Characters>1472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Jarosław Grzech</dc:creator>
  <cp:keywords/>
  <dc:description/>
  <cp:lastModifiedBy>Jarosław Grzech</cp:lastModifiedBy>
  <cp:revision>2</cp:revision>
  <cp:lastPrinted>2024-02-14T13:17:00Z</cp:lastPrinted>
  <dcterms:created xsi:type="dcterms:W3CDTF">2024-02-14T13:17:00Z</dcterms:created>
  <dcterms:modified xsi:type="dcterms:W3CDTF">2024-02-14T13:17:00Z</dcterms:modified>
</cp:coreProperties>
</file>