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7B0A" w14:textId="0B585483" w:rsidR="005103B9" w:rsidRPr="00B4124D" w:rsidRDefault="006676AE" w:rsidP="00B4124D">
      <w:pPr>
        <w:pStyle w:val="Nagwek4"/>
        <w:rPr>
          <w:bCs/>
          <w:iCs/>
          <w:szCs w:val="24"/>
        </w:rPr>
      </w:pPr>
      <w:r w:rsidRPr="00B4124D">
        <w:rPr>
          <w:bCs/>
          <w:iCs/>
          <w:szCs w:val="24"/>
        </w:rPr>
        <w:t xml:space="preserve">Załącznik </w:t>
      </w:r>
      <w:r w:rsidR="00AB3E76" w:rsidRPr="00B4124D">
        <w:rPr>
          <w:bCs/>
          <w:iCs/>
          <w:szCs w:val="24"/>
        </w:rPr>
        <w:t>N</w:t>
      </w:r>
      <w:r w:rsidRPr="00B4124D">
        <w:rPr>
          <w:bCs/>
          <w:iCs/>
          <w:szCs w:val="24"/>
        </w:rPr>
        <w:t xml:space="preserve">r </w:t>
      </w:r>
      <w:r w:rsidR="00726C2A" w:rsidRPr="00B4124D">
        <w:rPr>
          <w:bCs/>
          <w:iCs/>
          <w:szCs w:val="24"/>
        </w:rPr>
        <w:t>2</w:t>
      </w:r>
      <w:r w:rsidR="00B36ABD" w:rsidRPr="00B4124D">
        <w:rPr>
          <w:bCs/>
          <w:iCs/>
          <w:szCs w:val="24"/>
        </w:rPr>
        <w:t xml:space="preserve"> do SWZ</w:t>
      </w:r>
    </w:p>
    <w:p w14:paraId="3902FF8E" w14:textId="7DE29B15" w:rsidR="006676AE" w:rsidRPr="009622AD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Znak sprawy:</w:t>
      </w:r>
      <w:r w:rsidRPr="009622AD">
        <w:rPr>
          <w:rFonts w:ascii="Times New Roman" w:hAnsi="Times New Roman"/>
          <w:b/>
        </w:rPr>
        <w:t xml:space="preserve"> </w:t>
      </w:r>
      <w:r w:rsidR="00C07D49" w:rsidRPr="009622AD">
        <w:rPr>
          <w:rFonts w:ascii="Times New Roman" w:hAnsi="Times New Roman"/>
          <w:b/>
        </w:rPr>
        <w:t>PCUW.261.</w:t>
      </w:r>
      <w:r w:rsidR="00B4124D" w:rsidRPr="009622AD">
        <w:rPr>
          <w:rFonts w:ascii="Times New Roman" w:hAnsi="Times New Roman"/>
          <w:b/>
        </w:rPr>
        <w:t>2.4.2024</w:t>
      </w:r>
    </w:p>
    <w:p w14:paraId="142D3776" w14:textId="77777777" w:rsidR="006F1D09" w:rsidRPr="009622AD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 xml:space="preserve"> </w:t>
      </w:r>
    </w:p>
    <w:p w14:paraId="736AAF9A" w14:textId="77777777" w:rsidR="009622AD" w:rsidRDefault="007118F0" w:rsidP="009622AD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Zamawiający</w:t>
      </w:r>
      <w:r w:rsidR="007936D6" w:rsidRPr="009622AD">
        <w:rPr>
          <w:rFonts w:ascii="Times New Roman" w:hAnsi="Times New Roman"/>
          <w:b/>
        </w:rPr>
        <w:t>:</w:t>
      </w:r>
    </w:p>
    <w:p w14:paraId="0EC419C7" w14:textId="77777777" w:rsidR="009622AD" w:rsidRDefault="00C07D49" w:rsidP="009622AD">
      <w:pPr>
        <w:spacing w:before="240"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Powiatowe Centrum Usług</w:t>
      </w:r>
    </w:p>
    <w:p w14:paraId="7B664031" w14:textId="77777777" w:rsidR="009622AD" w:rsidRPr="009622AD" w:rsidRDefault="00C07D49" w:rsidP="009622AD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Wspólnych w Rawiczu</w:t>
      </w:r>
    </w:p>
    <w:p w14:paraId="01D9571B" w14:textId="77777777" w:rsidR="009622AD" w:rsidRPr="009622AD" w:rsidRDefault="00C07D49" w:rsidP="009622AD">
      <w:pPr>
        <w:spacing w:after="80" w:line="240" w:lineRule="auto"/>
        <w:ind w:left="5664"/>
        <w:rPr>
          <w:rFonts w:ascii="Times New Roman" w:hAnsi="Times New Roman"/>
        </w:rPr>
      </w:pPr>
      <w:r w:rsidRPr="009622AD">
        <w:rPr>
          <w:rFonts w:ascii="Times New Roman" w:hAnsi="Times New Roman"/>
        </w:rPr>
        <w:t>ul. Mikołaja Kopernika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4</w:t>
      </w:r>
    </w:p>
    <w:p w14:paraId="7312CB92" w14:textId="79BA79A3" w:rsidR="00F90CD1" w:rsidRPr="009622AD" w:rsidRDefault="00C07D49" w:rsidP="009622AD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63-900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Rawicz</w:t>
      </w:r>
    </w:p>
    <w:p w14:paraId="33188F29" w14:textId="77777777" w:rsidR="00C4103F" w:rsidRPr="009622AD" w:rsidRDefault="006676AE" w:rsidP="009622A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622AD">
        <w:rPr>
          <w:i/>
          <w:sz w:val="22"/>
          <w:szCs w:val="22"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14:paraId="3436E1C2" w14:textId="77777777" w:rsidR="00B4124D" w:rsidRPr="006676AE" w:rsidRDefault="00B4124D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C1E6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6A71A0E0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CC1E61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CC1E61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40CFF3C" w:rsidR="005434B3" w:rsidRPr="00B4124D" w:rsidRDefault="001F027E" w:rsidP="00B4124D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>na zadanie pn.</w:t>
      </w:r>
      <w:r w:rsidR="002F7721">
        <w:rPr>
          <w:rFonts w:ascii="Times New Roman" w:hAnsi="Times New Roman"/>
        </w:rPr>
        <w:t>:</w:t>
      </w:r>
      <w:r w:rsidR="006B7379" w:rsidRPr="0074227F">
        <w:rPr>
          <w:rFonts w:ascii="Times New Roman" w:hAnsi="Times New Roman"/>
        </w:rPr>
        <w:t xml:space="preserve"> </w:t>
      </w:r>
      <w:r w:rsidR="00B4124D" w:rsidRPr="00B4124D">
        <w:rPr>
          <w:rFonts w:ascii="Times New Roman" w:hAnsi="Times New Roman"/>
          <w:b/>
        </w:rPr>
        <w:t xml:space="preserve">Sukcesywny zakup mieszanki mineralno-asfaltowej na zimno oraz emulsji asfaltowej C65 B3 PU/RC w 2024 roku </w:t>
      </w:r>
      <w:r w:rsidR="00B4124D">
        <w:rPr>
          <w:rFonts w:ascii="Times New Roman" w:hAnsi="Times New Roman"/>
          <w:b/>
        </w:rPr>
        <w:br/>
      </w:r>
      <w:r w:rsidR="00B4124D" w:rsidRPr="00B4124D">
        <w:rPr>
          <w:rFonts w:ascii="Times New Roman" w:hAnsi="Times New Roman"/>
          <w:b/>
        </w:rPr>
        <w:t>dla Powiatowego Zarządu Dróg w Rawiczu</w:t>
      </w:r>
      <w:r w:rsidR="002F7721">
        <w:rPr>
          <w:rFonts w:ascii="Times New Roman" w:hAnsi="Times New Roman"/>
          <w:b/>
        </w:rPr>
        <w:t>,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5CD914B" w14:textId="77777777" w:rsidR="00B4124D" w:rsidRPr="008E5030" w:rsidRDefault="00B4124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B4124D">
      <w:pPr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109 </w:t>
      </w:r>
      <w:r w:rsidRPr="009012D9">
        <w:rPr>
          <w:rFonts w:ascii="Times New Roman" w:hAnsi="Times New Roman"/>
        </w:rPr>
        <w:t>ust. 1 pkt 4</w:t>
      </w:r>
      <w:r w:rsidR="00522D61" w:rsidRPr="009012D9">
        <w:rPr>
          <w:rFonts w:ascii="Times New Roman" w:hAnsi="Times New Roman"/>
        </w:rPr>
        <w:t>, 8</w:t>
      </w:r>
      <w:r w:rsidR="0074227F" w:rsidRPr="009012D9">
        <w:rPr>
          <w:rFonts w:ascii="Times New Roman" w:hAnsi="Times New Roman"/>
        </w:rPr>
        <w:t xml:space="preserve"> i 10</w:t>
      </w:r>
      <w:r w:rsidRPr="009012D9">
        <w:rPr>
          <w:rFonts w:ascii="Times New Roman" w:hAnsi="Times New Roman"/>
        </w:rPr>
        <w:t xml:space="preserve"> ustawy</w:t>
      </w:r>
      <w:r>
        <w:rPr>
          <w:rFonts w:ascii="Times New Roman" w:hAnsi="Times New Roman"/>
        </w:rPr>
        <w:t xml:space="preserve"> Pzp,</w:t>
      </w:r>
    </w:p>
    <w:p w14:paraId="66247538" w14:textId="592E46C1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</w:t>
      </w:r>
      <w:r w:rsidR="002F7721">
        <w:rPr>
          <w:rFonts w:ascii="Times New Roman" w:hAnsi="Times New Roman"/>
        </w:rPr>
        <w:br/>
      </w:r>
      <w:r w:rsidRPr="00AB3E76">
        <w:rPr>
          <w:rFonts w:ascii="Times New Roman" w:hAnsi="Times New Roman"/>
        </w:rPr>
        <w:t>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160384CA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</w:t>
      </w:r>
      <w:r w:rsidR="002F7721">
        <w:rPr>
          <w:sz w:val="22"/>
          <w:szCs w:val="22"/>
        </w:rPr>
        <w:br/>
      </w:r>
      <w:r w:rsidRPr="00AA3B8A">
        <w:rPr>
          <w:sz w:val="22"/>
          <w:szCs w:val="22"/>
        </w:rPr>
        <w:t xml:space="preserve">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2F7721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CC1E61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CC1E61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0CE7C958" w:rsidR="00AA3B8A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CC1E61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CC1E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59B85617" w:rsidR="00AA3B8A" w:rsidRPr="00985DA9" w:rsidRDefault="00AA3B8A" w:rsidP="00B4124D">
      <w:pPr>
        <w:spacing w:before="240" w:after="120" w:line="360" w:lineRule="auto"/>
        <w:ind w:left="284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0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0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B4124D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1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1"/>
    <w:p w14:paraId="5E071A9C" w14:textId="774BAA3D" w:rsidR="00B4124D" w:rsidRPr="00B4124D" w:rsidRDefault="00AA3B8A" w:rsidP="00B4124D">
      <w:pPr>
        <w:spacing w:before="240" w:after="120" w:line="360" w:lineRule="auto"/>
        <w:ind w:left="284"/>
        <w:jc w:val="both"/>
        <w:rPr>
          <w:rFonts w:ascii="Times New Roman" w:hAnsi="Times New Roman"/>
        </w:rPr>
      </w:pPr>
      <w:r w:rsidRPr="00B4124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B4124D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B4124D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B4124D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DOTYCZĄCA DOSTĘPU DO PODMIOTOWYCH ŚRODKÓW DOWODOWYCH</w:t>
      </w:r>
    </w:p>
    <w:p w14:paraId="0431CE91" w14:textId="37FB7707" w:rsidR="00AA3B8A" w:rsidRPr="003C4CBD" w:rsidRDefault="00AA3B8A" w:rsidP="00B4124D">
      <w:pPr>
        <w:spacing w:before="240" w:after="0" w:line="360" w:lineRule="auto"/>
        <w:ind w:left="284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B4124D">
      <w:pPr>
        <w:spacing w:after="0" w:line="360" w:lineRule="auto"/>
        <w:ind w:left="284" w:firstLine="142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B4124D">
      <w:pPr>
        <w:spacing w:after="0" w:line="360" w:lineRule="auto"/>
        <w:ind w:left="284" w:firstLine="283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B4124D">
      <w:pPr>
        <w:spacing w:after="0" w:line="360" w:lineRule="auto"/>
        <w:ind w:left="284" w:firstLine="142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B4124D">
      <w:pPr>
        <w:spacing w:after="0" w:line="360" w:lineRule="auto"/>
        <w:ind w:left="284" w:firstLine="283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93A55D5" w14:textId="77777777" w:rsidR="00B4124D" w:rsidRDefault="00B4124D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06AA93F" w:rsidR="009F09A4" w:rsidRDefault="00AA3B8A" w:rsidP="00B4124D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5194AE4F" w:rsidR="009F09A4" w:rsidRPr="00B4124D" w:rsidRDefault="009F09A4" w:rsidP="00B4124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sectPr w:rsidR="009F09A4" w:rsidRPr="00B4124D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CC42C" w14:textId="77777777" w:rsidR="00705EFE" w:rsidRDefault="00705EFE" w:rsidP="0038231F">
      <w:pPr>
        <w:spacing w:after="0" w:line="240" w:lineRule="auto"/>
      </w:pPr>
      <w:r>
        <w:separator/>
      </w:r>
    </w:p>
  </w:endnote>
  <w:endnote w:type="continuationSeparator" w:id="0">
    <w:p w14:paraId="23D0953A" w14:textId="77777777" w:rsidR="00705EFE" w:rsidRDefault="00705E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F2D93" w14:textId="77777777" w:rsidR="00705EFE" w:rsidRDefault="00705EFE" w:rsidP="0038231F">
      <w:pPr>
        <w:spacing w:after="0" w:line="240" w:lineRule="auto"/>
      </w:pPr>
      <w:r>
        <w:separator/>
      </w:r>
    </w:p>
  </w:footnote>
  <w:footnote w:type="continuationSeparator" w:id="0">
    <w:p w14:paraId="4F664801" w14:textId="77777777" w:rsidR="00705EFE" w:rsidRDefault="00705EFE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2F7721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745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5EFE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012D9"/>
    <w:rsid w:val="0091264E"/>
    <w:rsid w:val="009301A2"/>
    <w:rsid w:val="009440B7"/>
    <w:rsid w:val="009462BD"/>
    <w:rsid w:val="00950F2A"/>
    <w:rsid w:val="00952535"/>
    <w:rsid w:val="00956C26"/>
    <w:rsid w:val="00960337"/>
    <w:rsid w:val="009622AD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B3E76"/>
    <w:rsid w:val="00AD7C2F"/>
    <w:rsid w:val="00AE6FF2"/>
    <w:rsid w:val="00B0088C"/>
    <w:rsid w:val="00B15219"/>
    <w:rsid w:val="00B15FD3"/>
    <w:rsid w:val="00B34079"/>
    <w:rsid w:val="00B36ABD"/>
    <w:rsid w:val="00B4124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C1E61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2476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11</cp:revision>
  <cp:lastPrinted>2021-05-06T07:59:00Z</cp:lastPrinted>
  <dcterms:created xsi:type="dcterms:W3CDTF">2023-08-21T08:03:00Z</dcterms:created>
  <dcterms:modified xsi:type="dcterms:W3CDTF">2024-02-13T12:20:00Z</dcterms:modified>
</cp:coreProperties>
</file>