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841BF" w14:textId="4106BB00" w:rsidR="00BC121E" w:rsidRPr="0004548A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4548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04548A" w:rsidRPr="0004548A">
        <w:rPr>
          <w:rFonts w:ascii="Times New Roman" w:eastAsia="Times New Roman" w:hAnsi="Times New Roman"/>
          <w:bCs/>
          <w:i/>
          <w:sz w:val="24"/>
          <w:szCs w:val="24"/>
          <w:lang w:eastAsia="pl-PL"/>
        </w:rPr>
        <w:t>5</w:t>
      </w:r>
      <w:r w:rsidRPr="0004548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7B9F2702" w14:textId="77777777" w:rsidR="00BC121E" w:rsidRPr="0004548A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3A863C6" w14:textId="77777777" w:rsidR="00BC121E" w:rsidRPr="0004548A" w:rsidRDefault="00BC121E" w:rsidP="00BC121E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E087A13" w14:textId="77777777" w:rsidR="00BC121E" w:rsidRPr="0004548A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04548A">
        <w:rPr>
          <w:rFonts w:ascii="Times New Roman" w:hAnsi="Times New Roman"/>
          <w:b/>
          <w:sz w:val="24"/>
          <w:szCs w:val="24"/>
        </w:rPr>
        <w:t>Wykonawca:</w:t>
      </w:r>
    </w:p>
    <w:p w14:paraId="763FE7E4" w14:textId="77777777" w:rsidR="00BC121E" w:rsidRPr="0004548A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04548A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0CB0107D" w14:textId="77777777" w:rsidR="00BC121E" w:rsidRPr="0004548A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04548A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59754C39" w14:textId="77777777" w:rsidR="00BC121E" w:rsidRPr="0004548A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04548A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03FA051F" w14:textId="77777777" w:rsidR="00BC121E" w:rsidRPr="0004548A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04548A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29A324A5" w14:textId="77777777" w:rsidR="00BC121E" w:rsidRPr="0004548A" w:rsidRDefault="00BC121E" w:rsidP="00BC121E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04548A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72C19220" w14:textId="77777777" w:rsidR="00BC121E" w:rsidRPr="0004548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12B8" w:rsidRPr="0004548A" w14:paraId="6BA5FCDD" w14:textId="77777777" w:rsidTr="002A660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0FBAB5" w14:textId="77777777" w:rsidR="005C12B8" w:rsidRPr="0004548A" w:rsidRDefault="005C12B8" w:rsidP="002A6607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17A6695" w14:textId="77777777" w:rsidR="005C12B8" w:rsidRPr="0004548A" w:rsidRDefault="005C12B8" w:rsidP="002A6607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</w:t>
            </w:r>
            <w:r w:rsidRPr="0004548A">
              <w:rPr>
                <w:rFonts w:ascii="Times New Roman" w:eastAsia="Times New Roman" w:hAnsi="Times New Roman"/>
                <w:lang w:eastAsia="pl-PL"/>
              </w:rPr>
              <w:t>(</w:t>
            </w:r>
            <w:proofErr w:type="spellStart"/>
            <w:r w:rsidRPr="0004548A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04548A">
              <w:rPr>
                <w:rFonts w:ascii="Times New Roman" w:eastAsia="Times New Roman" w:hAnsi="Times New Roman"/>
                <w:lang w:eastAsia="pl-PL"/>
              </w:rPr>
              <w:t>. Dz. U. z 2022r. poz. 1710)</w:t>
            </w:r>
            <w:r w:rsidRPr="0004548A">
              <w:rPr>
                <w:rFonts w:ascii="Times New Roman" w:eastAsia="Times New Roman" w:hAnsi="Times New Roman"/>
                <w:lang w:eastAsia="pl-PL"/>
              </w:rPr>
              <w:t xml:space="preserve"> (dalej jako: ustawa </w:t>
            </w:r>
            <w:proofErr w:type="spellStart"/>
            <w:r w:rsidRPr="0004548A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04548A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4FBE17C7" w14:textId="77777777" w:rsidR="005C12B8" w:rsidRPr="0004548A" w:rsidRDefault="005C12B8" w:rsidP="002A6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A3093B" w14:textId="77777777" w:rsidR="005C12B8" w:rsidRPr="0004548A" w:rsidRDefault="005C12B8" w:rsidP="002A6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59E2A1B8" w14:textId="77777777" w:rsidR="00BC121E" w:rsidRPr="0004548A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8"/>
          <w:szCs w:val="20"/>
          <w:lang w:eastAsia="pl-PL"/>
        </w:rPr>
      </w:pPr>
    </w:p>
    <w:p w14:paraId="6662FE5C" w14:textId="77777777" w:rsidR="00BC121E" w:rsidRPr="0004548A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548A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</w:p>
    <w:p w14:paraId="7EC50C8C" w14:textId="77777777" w:rsidR="00BC121E" w:rsidRPr="0004548A" w:rsidRDefault="005C12B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4548A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nici chirurgicznych I</w:t>
      </w:r>
    </w:p>
    <w:p w14:paraId="687F6419" w14:textId="77777777" w:rsidR="00BC121E" w:rsidRPr="0004548A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4548A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5C12B8" w:rsidRPr="0004548A">
        <w:rPr>
          <w:rFonts w:ascii="Times New Roman" w:eastAsia="Times New Roman" w:hAnsi="Times New Roman"/>
          <w:b/>
          <w:sz w:val="24"/>
          <w:szCs w:val="24"/>
          <w:lang w:eastAsia="pl-PL"/>
        </w:rPr>
        <w:t>ZP/11/2024</w:t>
      </w:r>
    </w:p>
    <w:p w14:paraId="1DE59149" w14:textId="58B53F9F" w:rsidR="00BC121E" w:rsidRPr="0004548A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4548A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5C12B8" w:rsidRPr="0004548A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04548A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04548A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04548A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0B035C17" w14:textId="77777777" w:rsidR="00BC121E" w:rsidRPr="0004548A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04548A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79E880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4548A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04548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1AF0852C" w14:textId="77777777" w:rsidR="00BC121E" w:rsidRPr="0004548A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548A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67A3F8D2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4548A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18319FE9" w14:textId="77777777" w:rsidR="00BF69A4" w:rsidRPr="0004548A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548A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4548A" w14:paraId="616F380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6697" w14:textId="77777777" w:rsidR="00BC121E" w:rsidRPr="0004548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C8A7E" w14:textId="77777777" w:rsidR="00BC121E" w:rsidRPr="0004548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9E33C" w14:textId="77777777" w:rsidR="00BC121E" w:rsidRPr="0004548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4548A" w14:paraId="10F91C5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47BF2" w14:textId="77777777" w:rsidR="00BC121E" w:rsidRPr="0004548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B6E0" w14:textId="77777777" w:rsidR="00BC121E" w:rsidRPr="0004548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7F8D" w14:textId="77777777" w:rsidR="00BC121E" w:rsidRPr="0004548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04548A" w14:paraId="685AF04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10076" w14:textId="77777777" w:rsidR="00BC121E" w:rsidRPr="0004548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73F3" w14:textId="77777777" w:rsidR="00BC121E" w:rsidRPr="0004548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1D41" w14:textId="77777777" w:rsidR="00BC121E" w:rsidRPr="0004548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3C086F9" w14:textId="77777777" w:rsidR="00BC121E" w:rsidRPr="0004548A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04548A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C06B442" w14:textId="77777777" w:rsidR="00BC121E" w:rsidRPr="0004548A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4548A">
        <w:rPr>
          <w:rFonts w:ascii="Times New Roman" w:eastAsia="Times New Roman" w:hAnsi="Times New Roman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83E0B7C" w14:textId="77777777" w:rsidR="00067B62" w:rsidRPr="0004548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04548A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04548A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04548A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7F4B8722" w14:textId="77777777" w:rsidR="00067B62" w:rsidRPr="0004548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4548A" w14:paraId="76922404" w14:textId="77777777" w:rsidTr="00620E37">
        <w:tc>
          <w:tcPr>
            <w:tcW w:w="2660" w:type="dxa"/>
            <w:shd w:val="clear" w:color="auto" w:fill="auto"/>
          </w:tcPr>
          <w:p w14:paraId="0F8C238F" w14:textId="77777777" w:rsidR="00BC121E" w:rsidRPr="0004548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E3CD056" w14:textId="77777777" w:rsidR="00BC121E" w:rsidRPr="0004548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4E112D3C" w14:textId="77777777" w:rsidR="00BC121E" w:rsidRPr="0004548A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4014745" w14:textId="77777777" w:rsidR="00BC121E" w:rsidRPr="0004548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4017C7D5" w14:textId="77777777" w:rsidR="00BC121E" w:rsidRPr="0004548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B59FED5" w14:textId="77777777" w:rsidR="00BC121E" w:rsidRPr="0004548A" w:rsidRDefault="005C12B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04548A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04548A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5F7CAA5B" w14:textId="77777777" w:rsidR="00BC121E" w:rsidRPr="0004548A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p w14:paraId="4CA05D78" w14:textId="77777777" w:rsidR="00BC121E" w:rsidRPr="0004548A" w:rsidRDefault="00BC121E" w:rsidP="00BC121E">
      <w:pPr>
        <w:spacing w:after="0" w:line="360" w:lineRule="auto"/>
        <w:rPr>
          <w:rFonts w:ascii="Times New Roman" w:hAnsi="Times New Roman"/>
          <w:iCs/>
          <w:sz w:val="21"/>
          <w:szCs w:val="21"/>
        </w:rPr>
      </w:pPr>
    </w:p>
    <w:p w14:paraId="3F2E9A76" w14:textId="77777777" w:rsidR="00106AC7" w:rsidRPr="0004548A" w:rsidRDefault="00106AC7" w:rsidP="00BC121E">
      <w:pPr>
        <w:rPr>
          <w:rFonts w:ascii="Times New Roman" w:hAnsi="Times New Roman"/>
        </w:rPr>
      </w:pPr>
    </w:p>
    <w:sectPr w:rsidR="00106AC7" w:rsidRPr="0004548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325C5" w14:textId="77777777" w:rsidR="00F4549F" w:rsidRDefault="00F4549F">
      <w:r>
        <w:separator/>
      </w:r>
    </w:p>
  </w:endnote>
  <w:endnote w:type="continuationSeparator" w:id="0">
    <w:p w14:paraId="0E8BCC05" w14:textId="77777777" w:rsidR="00F4549F" w:rsidRDefault="00F45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88D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7F6D9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1A5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9CB80BA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0B736B4E">
        <v:line id="_x0000_s1025" style="position:absolute;left:0;text-align:left;z-index:251657728" from="-3.85pt,8.7pt" to="455.15pt,8.7pt"/>
      </w:pict>
    </w:r>
  </w:p>
  <w:p w14:paraId="7F16173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FA018" w14:textId="77777777" w:rsidR="005C12B8" w:rsidRDefault="005C12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679CC" w14:textId="77777777" w:rsidR="00F4549F" w:rsidRDefault="00F4549F">
      <w:r>
        <w:separator/>
      </w:r>
    </w:p>
  </w:footnote>
  <w:footnote w:type="continuationSeparator" w:id="0">
    <w:p w14:paraId="52E6FEFB" w14:textId="77777777" w:rsidR="00F4549F" w:rsidRDefault="00F45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5496B" w14:textId="77777777" w:rsidR="005C12B8" w:rsidRDefault="005C12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F744E" w14:textId="77777777" w:rsidR="005C12B8" w:rsidRDefault="005C12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48752" w14:textId="77777777" w:rsidR="005C12B8" w:rsidRDefault="005C12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2100719">
    <w:abstractNumId w:val="13"/>
  </w:num>
  <w:num w:numId="2" w16cid:durableId="1754468672">
    <w:abstractNumId w:val="0"/>
  </w:num>
  <w:num w:numId="3" w16cid:durableId="105080705">
    <w:abstractNumId w:val="11"/>
  </w:num>
  <w:num w:numId="4" w16cid:durableId="346716665">
    <w:abstractNumId w:val="8"/>
  </w:num>
  <w:num w:numId="5" w16cid:durableId="521210561">
    <w:abstractNumId w:val="7"/>
  </w:num>
  <w:num w:numId="6" w16cid:durableId="1147094549">
    <w:abstractNumId w:val="1"/>
  </w:num>
  <w:num w:numId="7" w16cid:durableId="1779057971">
    <w:abstractNumId w:val="6"/>
  </w:num>
  <w:num w:numId="8" w16cid:durableId="131211860">
    <w:abstractNumId w:val="3"/>
  </w:num>
  <w:num w:numId="9" w16cid:durableId="858549611">
    <w:abstractNumId w:val="2"/>
  </w:num>
  <w:num w:numId="10" w16cid:durableId="39132013">
    <w:abstractNumId w:val="5"/>
  </w:num>
  <w:num w:numId="11" w16cid:durableId="1775907081">
    <w:abstractNumId w:val="10"/>
  </w:num>
  <w:num w:numId="12" w16cid:durableId="1439761653">
    <w:abstractNumId w:val="4"/>
  </w:num>
  <w:num w:numId="13" w16cid:durableId="1395272348">
    <w:abstractNumId w:val="9"/>
  </w:num>
  <w:num w:numId="14" w16cid:durableId="17461423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49F"/>
    <w:rsid w:val="0000184A"/>
    <w:rsid w:val="00012997"/>
    <w:rsid w:val="0004548A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12B8"/>
    <w:rsid w:val="005C3627"/>
    <w:rsid w:val="005E622E"/>
    <w:rsid w:val="00620E37"/>
    <w:rsid w:val="00641063"/>
    <w:rsid w:val="006563AE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549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B95BD2"/>
  <w15:chartTrackingRefBased/>
  <w15:docId w15:val="{16CB53A6-104C-463F-B53A-2946EEF4E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229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2010-01-07T09:39:00Z</cp:lastPrinted>
  <dcterms:created xsi:type="dcterms:W3CDTF">2024-02-02T11:44:00Z</dcterms:created>
  <dcterms:modified xsi:type="dcterms:W3CDTF">2024-02-02T11:45:00Z</dcterms:modified>
</cp:coreProperties>
</file>