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E169A" w14:textId="77777777" w:rsidR="00D665F5" w:rsidRDefault="00A042DE" w:rsidP="00D665F5">
      <w:pPr>
        <w:spacing w:after="240"/>
        <w:jc w:val="right"/>
        <w:rPr>
          <w:sz w:val="22"/>
          <w:szCs w:val="22"/>
        </w:rPr>
      </w:pPr>
      <w:r w:rsidRPr="00A042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42DE">
        <w:rPr>
          <w:sz w:val="22"/>
          <w:szCs w:val="22"/>
        </w:rPr>
        <w:t>2024-02-14</w:t>
      </w:r>
    </w:p>
    <w:p w14:paraId="22460F3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C2F284" w14:textId="77777777" w:rsidR="00A042DE" w:rsidRPr="00A042DE" w:rsidRDefault="00A042DE" w:rsidP="00577BC6">
      <w:pPr>
        <w:spacing w:after="40"/>
        <w:rPr>
          <w:b/>
          <w:bCs/>
          <w:sz w:val="22"/>
          <w:szCs w:val="22"/>
        </w:rPr>
      </w:pPr>
      <w:r w:rsidRPr="00A042DE">
        <w:rPr>
          <w:b/>
          <w:bCs/>
          <w:sz w:val="22"/>
          <w:szCs w:val="22"/>
        </w:rPr>
        <w:t>Akademia Górniczo - Hutnicza</w:t>
      </w:r>
    </w:p>
    <w:p w14:paraId="75DEB8F9" w14:textId="77777777" w:rsidR="00A042DE" w:rsidRPr="00A042DE" w:rsidRDefault="00A042DE" w:rsidP="00577BC6">
      <w:pPr>
        <w:spacing w:after="40"/>
        <w:rPr>
          <w:b/>
          <w:bCs/>
          <w:sz w:val="22"/>
          <w:szCs w:val="22"/>
        </w:rPr>
      </w:pPr>
      <w:r w:rsidRPr="00A042DE">
        <w:rPr>
          <w:b/>
          <w:bCs/>
          <w:sz w:val="22"/>
          <w:szCs w:val="22"/>
        </w:rPr>
        <w:t>im. Stanisława Staszica w Krakowie</w:t>
      </w:r>
    </w:p>
    <w:p w14:paraId="7C6B0E95" w14:textId="77777777" w:rsidR="00D665F5" w:rsidRPr="00D91931" w:rsidRDefault="00A042DE" w:rsidP="00577BC6">
      <w:pPr>
        <w:spacing w:after="40"/>
        <w:rPr>
          <w:b/>
          <w:bCs/>
          <w:sz w:val="22"/>
          <w:szCs w:val="22"/>
        </w:rPr>
      </w:pPr>
      <w:r w:rsidRPr="00A042DE">
        <w:rPr>
          <w:b/>
          <w:bCs/>
          <w:sz w:val="22"/>
          <w:szCs w:val="22"/>
        </w:rPr>
        <w:t>Dział Zamówień Publicznych</w:t>
      </w:r>
    </w:p>
    <w:p w14:paraId="321B5A26" w14:textId="77777777" w:rsidR="00D665F5" w:rsidRPr="00BD5546" w:rsidRDefault="00A042DE" w:rsidP="00D665F5">
      <w:pPr>
        <w:rPr>
          <w:sz w:val="22"/>
          <w:szCs w:val="22"/>
        </w:rPr>
      </w:pPr>
      <w:r w:rsidRPr="00A042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42DE">
        <w:rPr>
          <w:sz w:val="22"/>
          <w:szCs w:val="22"/>
        </w:rPr>
        <w:t>30</w:t>
      </w:r>
    </w:p>
    <w:p w14:paraId="5E5E2C8F" w14:textId="77777777" w:rsidR="00D665F5" w:rsidRPr="00BD5546" w:rsidRDefault="00A042DE" w:rsidP="00D665F5">
      <w:pPr>
        <w:rPr>
          <w:sz w:val="22"/>
          <w:szCs w:val="22"/>
        </w:rPr>
      </w:pPr>
      <w:r w:rsidRPr="00A042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42DE">
        <w:rPr>
          <w:sz w:val="22"/>
          <w:szCs w:val="22"/>
        </w:rPr>
        <w:t>Kraków</w:t>
      </w:r>
    </w:p>
    <w:p w14:paraId="5DE0521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2DE" w:rsidRPr="00A042DE">
        <w:rPr>
          <w:b/>
          <w:sz w:val="22"/>
          <w:szCs w:val="22"/>
        </w:rPr>
        <w:t>DE-dzp.272-41/24</w:t>
      </w:r>
      <w:r w:rsidR="00A80738">
        <w:rPr>
          <w:sz w:val="24"/>
        </w:rPr>
        <w:tab/>
        <w:t xml:space="preserve"> </w:t>
      </w:r>
    </w:p>
    <w:p w14:paraId="01BA75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4E9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F235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2B31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CD72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AC20E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42DE" w:rsidRPr="00A042D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6774589" w14:textId="77777777" w:rsidR="00A80738" w:rsidRPr="00577BC6" w:rsidRDefault="00A042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42DE">
        <w:rPr>
          <w:b/>
          <w:sz w:val="22"/>
          <w:szCs w:val="22"/>
        </w:rPr>
        <w:t>Dostawa części komputerowych i urządzeń peryferyjnych dla jednostek AGH</w:t>
      </w:r>
    </w:p>
    <w:p w14:paraId="58B390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AD297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42DE" w:rsidRPr="00A042DE">
        <w:rPr>
          <w:sz w:val="22"/>
          <w:szCs w:val="22"/>
        </w:rPr>
        <w:t>14/02/2024</w:t>
      </w:r>
      <w:r w:rsidR="00FF4AB1" w:rsidRPr="00577BC6">
        <w:rPr>
          <w:sz w:val="22"/>
          <w:szCs w:val="22"/>
        </w:rPr>
        <w:t xml:space="preserve"> o godz. </w:t>
      </w:r>
      <w:r w:rsidR="00A042DE" w:rsidRPr="00A042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B36FEF" w14:textId="77777777" w:rsidTr="003F57CD">
        <w:tc>
          <w:tcPr>
            <w:tcW w:w="993" w:type="dxa"/>
            <w:shd w:val="clear" w:color="auto" w:fill="auto"/>
            <w:vAlign w:val="center"/>
          </w:tcPr>
          <w:p w14:paraId="3D1C8E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8632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496B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42DE" w:rsidRPr="00493F8C" w14:paraId="586F37E8" w14:textId="77777777" w:rsidTr="00ED0F27">
        <w:tc>
          <w:tcPr>
            <w:tcW w:w="993" w:type="dxa"/>
            <w:shd w:val="clear" w:color="auto" w:fill="auto"/>
            <w:vAlign w:val="center"/>
          </w:tcPr>
          <w:p w14:paraId="33D9F93E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1</w:t>
            </w:r>
          </w:p>
        </w:tc>
        <w:tc>
          <w:tcPr>
            <w:tcW w:w="5244" w:type="dxa"/>
            <w:shd w:val="clear" w:color="auto" w:fill="auto"/>
          </w:tcPr>
          <w:p w14:paraId="4C3B9C0F" w14:textId="77777777" w:rsidR="00A042DE" w:rsidRPr="00490DC0" w:rsidRDefault="00A042DE" w:rsidP="00ED0F27">
            <w:pPr>
              <w:spacing w:before="40"/>
            </w:pPr>
            <w:r w:rsidRPr="00A042DE">
              <w:t>BINO COMPUTERS S. Bobek, B. Bielak, S. Bara sp. jawna</w:t>
            </w:r>
          </w:p>
          <w:p w14:paraId="25DED1CE" w14:textId="77777777" w:rsidR="00A042DE" w:rsidRPr="00490DC0" w:rsidRDefault="00A042DE" w:rsidP="00ED0F27">
            <w:r w:rsidRPr="00A042DE">
              <w:t>ul. Urocza</w:t>
            </w:r>
            <w:r w:rsidRPr="00490DC0">
              <w:t xml:space="preserve"> </w:t>
            </w:r>
            <w:r w:rsidRPr="00A042DE">
              <w:t>27</w:t>
            </w:r>
            <w:r w:rsidRPr="00490DC0">
              <w:t xml:space="preserve"> </w:t>
            </w:r>
          </w:p>
          <w:p w14:paraId="702383F4" w14:textId="77777777" w:rsidR="00A042DE" w:rsidRPr="00490DC0" w:rsidRDefault="00A042DE" w:rsidP="00ED0F27">
            <w:pPr>
              <w:spacing w:after="40"/>
              <w:jc w:val="both"/>
            </w:pPr>
            <w:r w:rsidRPr="00A042DE">
              <w:t>32-040</w:t>
            </w:r>
            <w:r w:rsidRPr="00490DC0">
              <w:t xml:space="preserve"> </w:t>
            </w:r>
            <w:r w:rsidRPr="00A042DE">
              <w:t>Wrzaąsowice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8A29B8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42 435.00 zł</w:t>
            </w:r>
          </w:p>
        </w:tc>
      </w:tr>
      <w:tr w:rsidR="00A042DE" w:rsidRPr="00493F8C" w14:paraId="4118FD34" w14:textId="77777777" w:rsidTr="00ED0F27">
        <w:tc>
          <w:tcPr>
            <w:tcW w:w="993" w:type="dxa"/>
            <w:shd w:val="clear" w:color="auto" w:fill="auto"/>
            <w:vAlign w:val="center"/>
          </w:tcPr>
          <w:p w14:paraId="3DC0A4BC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2</w:t>
            </w:r>
          </w:p>
        </w:tc>
        <w:tc>
          <w:tcPr>
            <w:tcW w:w="5244" w:type="dxa"/>
            <w:shd w:val="clear" w:color="auto" w:fill="auto"/>
          </w:tcPr>
          <w:p w14:paraId="227C97E4" w14:textId="77777777" w:rsidR="00A042DE" w:rsidRPr="00490DC0" w:rsidRDefault="00A042DE" w:rsidP="00ED0F27">
            <w:pPr>
              <w:spacing w:before="40"/>
            </w:pPr>
            <w:r w:rsidRPr="00A042DE">
              <w:t>Redicreo Chmiela Sylwestrzak Majda spółka jawna</w:t>
            </w:r>
          </w:p>
          <w:p w14:paraId="20DBC645" w14:textId="77777777" w:rsidR="00A042DE" w:rsidRPr="00490DC0" w:rsidRDefault="00A042DE" w:rsidP="00ED0F27">
            <w:r w:rsidRPr="00A042DE">
              <w:t>Zygmuntowska</w:t>
            </w:r>
            <w:r w:rsidRPr="00490DC0">
              <w:t xml:space="preserve"> </w:t>
            </w:r>
            <w:r w:rsidRPr="00A042DE">
              <w:t>12</w:t>
            </w:r>
            <w:r w:rsidRPr="00490DC0">
              <w:t xml:space="preserve"> </w:t>
            </w:r>
          </w:p>
          <w:p w14:paraId="2A5200A3" w14:textId="77777777" w:rsidR="00A042DE" w:rsidRPr="00490DC0" w:rsidRDefault="00A042DE" w:rsidP="00ED0F27">
            <w:pPr>
              <w:spacing w:after="40"/>
              <w:jc w:val="both"/>
            </w:pPr>
            <w:r w:rsidRPr="00A042DE">
              <w:t>31-314</w:t>
            </w:r>
            <w:r w:rsidRPr="00490DC0">
              <w:t xml:space="preserve"> </w:t>
            </w:r>
            <w:r w:rsidRPr="00A042D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EF3034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48 124.98 zł</w:t>
            </w:r>
          </w:p>
        </w:tc>
      </w:tr>
      <w:tr w:rsidR="00A042DE" w:rsidRPr="00493F8C" w14:paraId="3D1DB537" w14:textId="77777777" w:rsidTr="00ED0F27">
        <w:tc>
          <w:tcPr>
            <w:tcW w:w="993" w:type="dxa"/>
            <w:shd w:val="clear" w:color="auto" w:fill="auto"/>
            <w:vAlign w:val="center"/>
          </w:tcPr>
          <w:p w14:paraId="76B68436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3</w:t>
            </w:r>
          </w:p>
        </w:tc>
        <w:tc>
          <w:tcPr>
            <w:tcW w:w="5244" w:type="dxa"/>
            <w:shd w:val="clear" w:color="auto" w:fill="auto"/>
          </w:tcPr>
          <w:p w14:paraId="52FB0107" w14:textId="77777777" w:rsidR="00A042DE" w:rsidRPr="00490DC0" w:rsidRDefault="00A042DE" w:rsidP="00ED0F27">
            <w:pPr>
              <w:spacing w:before="40"/>
            </w:pPr>
            <w:r w:rsidRPr="00A042DE">
              <w:t>CEZAR Cezary Machnio i Piotr Gębka Sp. z o. o.</w:t>
            </w:r>
          </w:p>
          <w:p w14:paraId="02635BAA" w14:textId="77777777" w:rsidR="00A042DE" w:rsidRPr="00490DC0" w:rsidRDefault="00A042DE" w:rsidP="00ED0F27">
            <w:r w:rsidRPr="00A042DE">
              <w:t>ul. Wolność</w:t>
            </w:r>
            <w:r w:rsidRPr="00490DC0">
              <w:t xml:space="preserve"> </w:t>
            </w:r>
            <w:r w:rsidRPr="00A042DE">
              <w:t>8/4</w:t>
            </w:r>
            <w:r w:rsidRPr="00490DC0">
              <w:t xml:space="preserve"> </w:t>
            </w:r>
          </w:p>
          <w:p w14:paraId="38C02E5F" w14:textId="77777777" w:rsidR="00A042DE" w:rsidRPr="00490DC0" w:rsidRDefault="00A042DE" w:rsidP="00ED0F27">
            <w:pPr>
              <w:spacing w:after="40"/>
              <w:jc w:val="both"/>
            </w:pPr>
            <w:r w:rsidRPr="00A042DE">
              <w:t>26-600</w:t>
            </w:r>
            <w:r w:rsidRPr="00490DC0">
              <w:t xml:space="preserve"> </w:t>
            </w:r>
            <w:r w:rsidRPr="00A042D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FD366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53 348.38 zł</w:t>
            </w:r>
          </w:p>
        </w:tc>
      </w:tr>
      <w:tr w:rsidR="00A042DE" w:rsidRPr="00493F8C" w14:paraId="055FA4FC" w14:textId="77777777" w:rsidTr="00ED0F27">
        <w:tc>
          <w:tcPr>
            <w:tcW w:w="993" w:type="dxa"/>
            <w:shd w:val="clear" w:color="auto" w:fill="auto"/>
            <w:vAlign w:val="center"/>
          </w:tcPr>
          <w:p w14:paraId="37BDCB8F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4</w:t>
            </w:r>
          </w:p>
        </w:tc>
        <w:tc>
          <w:tcPr>
            <w:tcW w:w="5244" w:type="dxa"/>
            <w:shd w:val="clear" w:color="auto" w:fill="auto"/>
          </w:tcPr>
          <w:p w14:paraId="0736F8DB" w14:textId="77777777" w:rsidR="00A042DE" w:rsidRPr="00490DC0" w:rsidRDefault="00A042DE" w:rsidP="00ED0F27">
            <w:pPr>
              <w:spacing w:before="40"/>
            </w:pPr>
            <w:r w:rsidRPr="00A042DE">
              <w:t>Power Komputery Tomasz Łapa</w:t>
            </w:r>
          </w:p>
          <w:p w14:paraId="62F59D1C" w14:textId="77777777" w:rsidR="00A042DE" w:rsidRPr="00490DC0" w:rsidRDefault="00A042DE" w:rsidP="00ED0F27">
            <w:r w:rsidRPr="00A042DE">
              <w:t>Ludwika Waryńskiego</w:t>
            </w:r>
            <w:r w:rsidRPr="00490DC0">
              <w:t xml:space="preserve"> </w:t>
            </w:r>
            <w:r w:rsidRPr="00A042DE">
              <w:t>53a</w:t>
            </w:r>
            <w:r w:rsidRPr="00490DC0">
              <w:t xml:space="preserve"> </w:t>
            </w:r>
          </w:p>
          <w:p w14:paraId="039913D1" w14:textId="351B8238" w:rsidR="00A042DE" w:rsidRPr="00490DC0" w:rsidRDefault="00A042DE" w:rsidP="00ED0F27">
            <w:pPr>
              <w:spacing w:after="40"/>
              <w:jc w:val="both"/>
            </w:pPr>
            <w:r w:rsidRPr="00A042DE">
              <w:t>27-400</w:t>
            </w:r>
            <w:r w:rsidRPr="00490DC0">
              <w:t xml:space="preserve"> </w:t>
            </w:r>
            <w:r w:rsidRPr="00A042DE">
              <w:t xml:space="preserve">Ostrowiec </w:t>
            </w:r>
            <w:r w:rsidR="00917727" w:rsidRPr="00A042DE">
              <w:t>Świętokrzyski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9E7D5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56 409.03 zł</w:t>
            </w:r>
          </w:p>
        </w:tc>
      </w:tr>
      <w:tr w:rsidR="00A042DE" w:rsidRPr="00493F8C" w14:paraId="0048268D" w14:textId="77777777" w:rsidTr="00ED0F27">
        <w:tc>
          <w:tcPr>
            <w:tcW w:w="993" w:type="dxa"/>
            <w:shd w:val="clear" w:color="auto" w:fill="auto"/>
            <w:vAlign w:val="center"/>
          </w:tcPr>
          <w:p w14:paraId="4148F96A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5</w:t>
            </w:r>
          </w:p>
        </w:tc>
        <w:tc>
          <w:tcPr>
            <w:tcW w:w="5244" w:type="dxa"/>
            <w:shd w:val="clear" w:color="auto" w:fill="auto"/>
          </w:tcPr>
          <w:p w14:paraId="2795353F" w14:textId="2838012C" w:rsidR="00A042DE" w:rsidRPr="00490DC0" w:rsidRDefault="00A042DE" w:rsidP="00ED0F27">
            <w:pPr>
              <w:spacing w:before="40"/>
            </w:pPr>
            <w:r w:rsidRPr="00A042DE">
              <w:t>FaxPol Andrzej Iwanowicz</w:t>
            </w:r>
            <w:r w:rsidR="00917727">
              <w:t xml:space="preserve"> sp. z o.o.</w:t>
            </w:r>
          </w:p>
          <w:p w14:paraId="22286E48" w14:textId="184EC1E5" w:rsidR="00A042DE" w:rsidRPr="00490DC0" w:rsidRDefault="00917727" w:rsidP="00ED0F27">
            <w:r>
              <w:t>Bartycka 22</w:t>
            </w:r>
          </w:p>
          <w:p w14:paraId="041B8312" w14:textId="3B4362CF" w:rsidR="00A042DE" w:rsidRPr="00490DC0" w:rsidRDefault="00A042DE" w:rsidP="00ED0F27">
            <w:pPr>
              <w:spacing w:after="40"/>
              <w:jc w:val="both"/>
            </w:pPr>
            <w:r w:rsidRPr="00A042DE">
              <w:t>0</w:t>
            </w:r>
            <w:r w:rsidR="00917727">
              <w:t>0</w:t>
            </w:r>
            <w:r w:rsidRPr="00A042DE">
              <w:t>-</w:t>
            </w:r>
            <w:r w:rsidR="00917727">
              <w:t>716</w:t>
            </w:r>
            <w:r w:rsidRPr="00A042D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004E2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43 542.82 zł</w:t>
            </w:r>
          </w:p>
        </w:tc>
      </w:tr>
      <w:tr w:rsidR="00A042DE" w:rsidRPr="00493F8C" w14:paraId="157A8ECC" w14:textId="77777777" w:rsidTr="00ED0F27">
        <w:tc>
          <w:tcPr>
            <w:tcW w:w="993" w:type="dxa"/>
            <w:shd w:val="clear" w:color="auto" w:fill="auto"/>
            <w:vAlign w:val="center"/>
          </w:tcPr>
          <w:p w14:paraId="6AFB9788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6</w:t>
            </w:r>
          </w:p>
        </w:tc>
        <w:tc>
          <w:tcPr>
            <w:tcW w:w="5244" w:type="dxa"/>
            <w:shd w:val="clear" w:color="auto" w:fill="auto"/>
          </w:tcPr>
          <w:p w14:paraId="50F131F8" w14:textId="77777777" w:rsidR="00A042DE" w:rsidRPr="00490DC0" w:rsidRDefault="00A042DE" w:rsidP="00ED0F27">
            <w:pPr>
              <w:spacing w:before="40"/>
            </w:pPr>
            <w:r w:rsidRPr="00A042DE">
              <w:t>Framko 2 spółka jawna J.Strykowski S.Miazga</w:t>
            </w:r>
          </w:p>
          <w:p w14:paraId="5016DF2B" w14:textId="77777777" w:rsidR="00A042DE" w:rsidRPr="00490DC0" w:rsidRDefault="00A042DE" w:rsidP="00ED0F27">
            <w:r w:rsidRPr="00A042DE">
              <w:t>Duża</w:t>
            </w:r>
            <w:r w:rsidRPr="00490DC0">
              <w:t xml:space="preserve"> </w:t>
            </w:r>
            <w:r w:rsidRPr="00A042DE">
              <w:t>22</w:t>
            </w:r>
            <w:r w:rsidRPr="00490DC0">
              <w:t xml:space="preserve"> </w:t>
            </w:r>
          </w:p>
          <w:p w14:paraId="187C59ED" w14:textId="77777777" w:rsidR="00A042DE" w:rsidRPr="00490DC0" w:rsidRDefault="00A042DE" w:rsidP="00ED0F27">
            <w:pPr>
              <w:spacing w:after="40"/>
              <w:jc w:val="both"/>
            </w:pPr>
            <w:r w:rsidRPr="00A042DE">
              <w:t>25-013</w:t>
            </w:r>
            <w:r w:rsidRPr="00490DC0">
              <w:t xml:space="preserve"> </w:t>
            </w:r>
            <w:r w:rsidRPr="00A042D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2A2C0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45 213.83 zł</w:t>
            </w:r>
          </w:p>
        </w:tc>
      </w:tr>
      <w:tr w:rsidR="00A042DE" w:rsidRPr="00493F8C" w14:paraId="67C38997" w14:textId="77777777" w:rsidTr="00ED0F27">
        <w:tc>
          <w:tcPr>
            <w:tcW w:w="993" w:type="dxa"/>
            <w:shd w:val="clear" w:color="auto" w:fill="auto"/>
            <w:vAlign w:val="center"/>
          </w:tcPr>
          <w:p w14:paraId="19C4E315" w14:textId="77777777" w:rsidR="00A042DE" w:rsidRPr="00490DC0" w:rsidRDefault="00A042DE" w:rsidP="00ED0F27">
            <w:pPr>
              <w:spacing w:before="120" w:after="120"/>
              <w:jc w:val="center"/>
            </w:pPr>
            <w:r w:rsidRPr="00A042DE">
              <w:t>7</w:t>
            </w:r>
          </w:p>
        </w:tc>
        <w:tc>
          <w:tcPr>
            <w:tcW w:w="5244" w:type="dxa"/>
            <w:shd w:val="clear" w:color="auto" w:fill="auto"/>
          </w:tcPr>
          <w:p w14:paraId="31484E3C" w14:textId="77777777" w:rsidR="00A042DE" w:rsidRPr="00490DC0" w:rsidRDefault="00A042DE" w:rsidP="00ED0F27">
            <w:pPr>
              <w:spacing w:before="40"/>
            </w:pPr>
            <w:r w:rsidRPr="00A042DE">
              <w:t>INFOS Systemy Komputerowe Jacek Kiełbratowski</w:t>
            </w:r>
          </w:p>
          <w:p w14:paraId="3DEE10B7" w14:textId="77777777" w:rsidR="00A042DE" w:rsidRPr="00490DC0" w:rsidRDefault="00A042DE" w:rsidP="00ED0F27">
            <w:r w:rsidRPr="00A042DE">
              <w:t>Jagiellońska</w:t>
            </w:r>
            <w:r w:rsidRPr="00490DC0">
              <w:t xml:space="preserve"> </w:t>
            </w:r>
            <w:r w:rsidRPr="00A042DE">
              <w:t>8</w:t>
            </w:r>
            <w:r w:rsidRPr="00490DC0">
              <w:t xml:space="preserve"> </w:t>
            </w:r>
          </w:p>
          <w:p w14:paraId="710409CE" w14:textId="77777777" w:rsidR="00A042DE" w:rsidRPr="00490DC0" w:rsidRDefault="00A042DE" w:rsidP="00ED0F27">
            <w:pPr>
              <w:spacing w:after="40"/>
              <w:jc w:val="both"/>
            </w:pPr>
            <w:r w:rsidRPr="00A042DE">
              <w:t>80-371</w:t>
            </w:r>
            <w:r w:rsidRPr="00490DC0">
              <w:t xml:space="preserve"> </w:t>
            </w:r>
            <w:r w:rsidRPr="00A042D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90F0F" w14:textId="77777777" w:rsidR="00A042DE" w:rsidRPr="00490DC0" w:rsidRDefault="00A042DE" w:rsidP="00ED0F27">
            <w:pPr>
              <w:spacing w:before="120" w:after="120"/>
              <w:jc w:val="both"/>
            </w:pPr>
            <w:r w:rsidRPr="00A042DE">
              <w:t>46 648.98 zł</w:t>
            </w:r>
          </w:p>
        </w:tc>
      </w:tr>
    </w:tbl>
    <w:p w14:paraId="5382493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13452" w14:textId="77777777" w:rsidR="00CB3DAE" w:rsidRDefault="00CB3DAE">
      <w:r>
        <w:separator/>
      </w:r>
    </w:p>
  </w:endnote>
  <w:endnote w:type="continuationSeparator" w:id="0">
    <w:p w14:paraId="0FF16D96" w14:textId="77777777" w:rsidR="00CB3DAE" w:rsidRDefault="00CB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828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5E7BF" w14:textId="77777777" w:rsidR="009F189D" w:rsidRDefault="009177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F3B9D2">
        <v:line id="_x0000_s1025" style="position:absolute;left:0;text-align:left;z-index:251657728" from="-3.85pt,8.7pt" to="455.15pt,8.7pt"/>
      </w:pict>
    </w:r>
  </w:p>
  <w:p w14:paraId="55F87E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713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36CEB" w14:textId="77777777" w:rsidR="009F189D" w:rsidRDefault="009F189D">
    <w:pPr>
      <w:pStyle w:val="Stopka"/>
      <w:tabs>
        <w:tab w:val="clear" w:pos="4536"/>
      </w:tabs>
      <w:jc w:val="center"/>
    </w:pPr>
  </w:p>
  <w:p w14:paraId="663651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B81BF" w14:textId="77777777" w:rsidR="00CB3DAE" w:rsidRDefault="00CB3DAE">
      <w:r>
        <w:separator/>
      </w:r>
    </w:p>
  </w:footnote>
  <w:footnote w:type="continuationSeparator" w:id="0">
    <w:p w14:paraId="7E55C4E1" w14:textId="77777777" w:rsidR="00CB3DAE" w:rsidRDefault="00CB3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3FDD" w14:textId="77777777" w:rsidR="00A042DE" w:rsidRDefault="00A04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96024" w14:textId="77777777" w:rsidR="00A042DE" w:rsidRDefault="00A04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6C40" w14:textId="77777777" w:rsidR="00A042DE" w:rsidRDefault="00A04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DAE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17727"/>
    <w:rsid w:val="009D19BD"/>
    <w:rsid w:val="009F189D"/>
    <w:rsid w:val="00A042DE"/>
    <w:rsid w:val="00A67C20"/>
    <w:rsid w:val="00A80738"/>
    <w:rsid w:val="00C236D3"/>
    <w:rsid w:val="00C659E2"/>
    <w:rsid w:val="00CB0802"/>
    <w:rsid w:val="00CB3DA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00C663"/>
  <w15:chartTrackingRefBased/>
  <w15:docId w15:val="{98E0F7A5-1219-4C48-80A6-5D0A98C1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2024-02-14T10:41:00Z</dcterms:created>
  <dcterms:modified xsi:type="dcterms:W3CDTF">2024-02-14T12:45:00Z</dcterms:modified>
</cp:coreProperties>
</file>