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737" w:rsidRPr="009432A1" w:rsidRDefault="00F9077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9077C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9077C">
        <w:rPr>
          <w:rFonts w:ascii="Arial" w:hAnsi="Arial" w:cs="Arial"/>
          <w:sz w:val="24"/>
          <w:szCs w:val="24"/>
        </w:rPr>
        <w:t>2024-02-14</w:t>
      </w:r>
    </w:p>
    <w:p w:rsidR="00F9077C" w:rsidRPr="00F9077C" w:rsidRDefault="00F9077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077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986737" w:rsidRPr="009432A1" w:rsidRDefault="00F9077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07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986737" w:rsidRPr="009432A1" w:rsidRDefault="00436084" w:rsidP="0098673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9077C" w:rsidRPr="00F9077C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="00F9077C" w:rsidRPr="00F9077C">
        <w:rPr>
          <w:rFonts w:ascii="Arial" w:hAnsi="Arial" w:cs="Arial"/>
          <w:sz w:val="24"/>
          <w:szCs w:val="24"/>
        </w:rPr>
        <w:t>7/19</w:t>
      </w:r>
    </w:p>
    <w:p w:rsidR="00986737" w:rsidRPr="009432A1" w:rsidRDefault="00F9077C" w:rsidP="00986737">
      <w:pPr>
        <w:rPr>
          <w:rFonts w:ascii="Arial" w:hAnsi="Arial" w:cs="Arial"/>
          <w:sz w:val="24"/>
          <w:szCs w:val="24"/>
        </w:rPr>
      </w:pPr>
      <w:r w:rsidRPr="00F9077C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077C">
        <w:rPr>
          <w:rFonts w:ascii="Arial" w:hAnsi="Arial" w:cs="Arial"/>
          <w:sz w:val="24"/>
          <w:szCs w:val="24"/>
        </w:rPr>
        <w:t>Poznań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9077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77C">
              <w:rPr>
                <w:rFonts w:ascii="Arial" w:hAnsi="Arial" w:cs="Arial"/>
                <w:bCs/>
                <w:sz w:val="24"/>
                <w:szCs w:val="24"/>
              </w:rPr>
              <w:t>Wyroby medyczne specjalistyczne dla Pracowni Kardiologii Inwazyjnej oraz Elektroterapii i Elektrostymulacji Serca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077C" w:rsidRPr="004E4B64" w:rsidTr="0092519A">
        <w:tc>
          <w:tcPr>
            <w:tcW w:w="2269" w:type="dxa"/>
            <w:shd w:val="clear" w:color="auto" w:fill="auto"/>
          </w:tcPr>
          <w:p w:rsidR="00F9077C" w:rsidRPr="004E4B64" w:rsidRDefault="00F9077C" w:rsidP="009251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077C" w:rsidRPr="004E4B64" w:rsidRDefault="00F9077C" w:rsidP="009251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77C">
              <w:rPr>
                <w:rFonts w:ascii="Arial" w:hAnsi="Arial" w:cs="Arial"/>
                <w:bCs/>
                <w:sz w:val="24"/>
                <w:szCs w:val="24"/>
              </w:rPr>
              <w:t>SZW/DZP/153/2023</w:t>
            </w:r>
          </w:p>
        </w:tc>
      </w:tr>
    </w:tbl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Zadanie 1 -148500,00 zł brutto</w:t>
      </w:r>
    </w:p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Zadanie 2 -153000,00 zł brutto</w:t>
      </w:r>
    </w:p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Zadanie 3 -15600,00 zł brutto</w:t>
      </w:r>
    </w:p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Zadanie 4 -616000,00 zł brutto</w:t>
      </w:r>
    </w:p>
    <w:p w:rsidR="00436084" w:rsidRPr="00436084" w:rsidRDefault="00436084" w:rsidP="00436084">
      <w:pPr>
        <w:pStyle w:val="Nagwek"/>
        <w:spacing w:after="360"/>
        <w:rPr>
          <w:rFonts w:ascii="Arial" w:hAnsi="Arial" w:cs="Arial"/>
          <w:bCs/>
          <w:spacing w:val="20"/>
          <w:sz w:val="24"/>
          <w:szCs w:val="24"/>
        </w:rPr>
      </w:pPr>
      <w:r w:rsidRPr="00436084">
        <w:rPr>
          <w:rFonts w:ascii="Arial" w:hAnsi="Arial" w:cs="Arial"/>
          <w:bCs/>
          <w:spacing w:val="20"/>
          <w:sz w:val="24"/>
          <w:szCs w:val="24"/>
        </w:rPr>
        <w:t>Zadanie 5 -88000,00 zł brutto</w:t>
      </w: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9077C" w:rsidRPr="00F9077C">
        <w:rPr>
          <w:rFonts w:ascii="Arial" w:hAnsi="Arial" w:cs="Arial"/>
          <w:sz w:val="24"/>
          <w:szCs w:val="24"/>
        </w:rPr>
        <w:t>(</w:t>
      </w:r>
      <w:proofErr w:type="spellStart"/>
      <w:r w:rsidR="00F9077C" w:rsidRPr="00F9077C">
        <w:rPr>
          <w:rFonts w:ascii="Arial" w:hAnsi="Arial" w:cs="Arial"/>
          <w:sz w:val="24"/>
          <w:szCs w:val="24"/>
        </w:rPr>
        <w:t>t.j</w:t>
      </w:r>
      <w:proofErr w:type="spellEnd"/>
      <w:r w:rsidR="00F9077C" w:rsidRPr="00F9077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9077C" w:rsidRPr="00F9077C">
        <w:rPr>
          <w:rFonts w:ascii="Arial" w:hAnsi="Arial" w:cs="Arial"/>
          <w:sz w:val="24"/>
          <w:szCs w:val="24"/>
        </w:rPr>
        <w:t>05/02/2024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9077C" w:rsidRPr="00F9077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36084" w:rsidRPr="00BB547B" w:rsidRDefault="0043608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lastRenderedPageBreak/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077C" w:rsidRPr="00BB547B" w:rsidTr="0092519A"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9077C" w:rsidRPr="00986737" w:rsidRDefault="00F9077C" w:rsidP="009251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BOSTON SCIENTIFIC POLSKA SPÓŁKA Z O.O.</w:t>
            </w:r>
          </w:p>
          <w:p w:rsidR="00F9077C" w:rsidRPr="00986737" w:rsidRDefault="00F9077C" w:rsidP="0092519A">
            <w:pPr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077C" w:rsidRPr="00986737" w:rsidRDefault="00F9077C" w:rsidP="009251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00133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145 800.00 zł</w:t>
            </w:r>
          </w:p>
        </w:tc>
      </w:tr>
      <w:tr w:rsidR="00F9077C" w:rsidRPr="00BB547B" w:rsidTr="0092519A"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9077C" w:rsidRPr="00986737" w:rsidRDefault="00F9077C" w:rsidP="009251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77C">
              <w:rPr>
                <w:rFonts w:ascii="Arial" w:hAnsi="Arial" w:cs="Arial"/>
                <w:sz w:val="24"/>
                <w:szCs w:val="24"/>
              </w:rPr>
              <w:t>Procardia</w:t>
            </w:r>
            <w:proofErr w:type="spellEnd"/>
            <w:r w:rsidRPr="00F9077C">
              <w:rPr>
                <w:rFonts w:ascii="Arial" w:hAnsi="Arial" w:cs="Arial"/>
                <w:sz w:val="24"/>
                <w:szCs w:val="24"/>
              </w:rPr>
              <w:t xml:space="preserve"> Medical spółka z ograniczoną odpowiedzialnością</w:t>
            </w:r>
          </w:p>
          <w:p w:rsidR="00F9077C" w:rsidRPr="00986737" w:rsidRDefault="00F9077C" w:rsidP="0092519A">
            <w:pPr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rtm. W.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077C" w:rsidRPr="00986737" w:rsidRDefault="00F9077C" w:rsidP="009251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145 800.00 zł</w:t>
            </w:r>
          </w:p>
        </w:tc>
      </w:tr>
      <w:tr w:rsidR="00F9077C" w:rsidRPr="00BB547B" w:rsidTr="0092519A"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9077C" w:rsidRPr="00986737" w:rsidRDefault="00F9077C" w:rsidP="009251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Philips Polska</w:t>
            </w:r>
          </w:p>
          <w:p w:rsidR="00F9077C" w:rsidRPr="00986737" w:rsidRDefault="00F9077C" w:rsidP="009251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077C">
              <w:rPr>
                <w:rFonts w:ascii="Arial" w:hAnsi="Arial" w:cs="Arial"/>
                <w:sz w:val="24"/>
                <w:szCs w:val="24"/>
              </w:rPr>
              <w:t>Al.Jerozolimskie</w:t>
            </w:r>
            <w:proofErr w:type="spellEnd"/>
            <w:r w:rsidRPr="00F9077C">
              <w:rPr>
                <w:rFonts w:ascii="Arial" w:hAnsi="Arial" w:cs="Arial"/>
                <w:sz w:val="24"/>
                <w:szCs w:val="24"/>
              </w:rPr>
              <w:t xml:space="preserve"> 195B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-/-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077C" w:rsidRPr="00986737" w:rsidRDefault="00F9077C" w:rsidP="009251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537 552.00 zł</w:t>
            </w:r>
          </w:p>
        </w:tc>
      </w:tr>
      <w:tr w:rsidR="00F9077C" w:rsidRPr="00BB547B" w:rsidTr="0092519A"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9077C" w:rsidRPr="00986737" w:rsidRDefault="00F9077C" w:rsidP="009251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Balton Sp. z o.o.</w:t>
            </w:r>
          </w:p>
          <w:p w:rsidR="00F9077C" w:rsidRPr="00986737" w:rsidRDefault="00F9077C" w:rsidP="0092519A">
            <w:pPr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Nowy Świat 7 m 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7/14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077C" w:rsidRPr="00986737" w:rsidRDefault="00F9077C" w:rsidP="009251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00-496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15 465.00 zł</w:t>
            </w:r>
          </w:p>
        </w:tc>
      </w:tr>
      <w:tr w:rsidR="00F9077C" w:rsidRPr="00BB547B" w:rsidTr="0092519A"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9077C" w:rsidRPr="00986737" w:rsidRDefault="00F9077C" w:rsidP="009251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:rsidR="00F9077C" w:rsidRPr="00986737" w:rsidRDefault="00F9077C" w:rsidP="0092519A">
            <w:pPr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077C" w:rsidRPr="00986737" w:rsidRDefault="00F9077C" w:rsidP="009251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7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9077C" w:rsidRPr="00986737" w:rsidRDefault="00F9077C" w:rsidP="009251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77C">
              <w:rPr>
                <w:rFonts w:ascii="Arial" w:hAnsi="Arial" w:cs="Arial"/>
                <w:sz w:val="24"/>
                <w:szCs w:val="24"/>
              </w:rPr>
              <w:t>627 984.00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F9077C" w:rsidP="00173B20">
      <w:pPr>
        <w:jc w:val="right"/>
        <w:rPr>
          <w:rFonts w:ascii="Arial" w:hAnsi="Arial" w:cs="Arial"/>
          <w:sz w:val="22"/>
          <w:szCs w:val="22"/>
        </w:rPr>
      </w:pPr>
      <w:r w:rsidRPr="00F9077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469" w:rsidRDefault="00A02469">
      <w:r>
        <w:separator/>
      </w:r>
    </w:p>
  </w:endnote>
  <w:endnote w:type="continuationSeparator" w:id="0">
    <w:p w:rsidR="00A02469" w:rsidRDefault="00A0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608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608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24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469" w:rsidRDefault="00A02469">
      <w:r>
        <w:separator/>
      </w:r>
    </w:p>
  </w:footnote>
  <w:footnote w:type="continuationSeparator" w:id="0">
    <w:p w:rsidR="00A02469" w:rsidRDefault="00A02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77C" w:rsidRDefault="00F907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77C" w:rsidRDefault="00F907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77C" w:rsidRDefault="00F907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46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6084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246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077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6CCDDD7-F57C-42B7-B4B7-273F7917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0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02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1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7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72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7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1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1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7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2024-02-14T09:49:00Z</dcterms:created>
  <dcterms:modified xsi:type="dcterms:W3CDTF">2024-02-14T09:49:00Z</dcterms:modified>
</cp:coreProperties>
</file>