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112" w:rsidRDefault="000C6112" w:rsidP="00BE64DE">
      <w:pPr>
        <w:jc w:val="right"/>
        <w:rPr>
          <w:sz w:val="22"/>
          <w:szCs w:val="22"/>
        </w:rPr>
      </w:pPr>
      <w:bookmarkStart w:id="0" w:name="_Hlk53520193"/>
    </w:p>
    <w:p w:rsidR="000C6112" w:rsidRPr="002245BE" w:rsidRDefault="000C6112" w:rsidP="000C6112">
      <w:pPr>
        <w:jc w:val="right"/>
        <w:rPr>
          <w:sz w:val="22"/>
          <w:szCs w:val="22"/>
        </w:rPr>
      </w:pPr>
      <w:r w:rsidRPr="000D705C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0D705C">
        <w:rPr>
          <w:sz w:val="22"/>
          <w:szCs w:val="22"/>
        </w:rPr>
        <w:t>2024-02-</w:t>
      </w:r>
      <w:r>
        <w:rPr>
          <w:sz w:val="22"/>
          <w:szCs w:val="22"/>
        </w:rPr>
        <w:t>21</w:t>
      </w:r>
    </w:p>
    <w:p w:rsidR="000C6112" w:rsidRPr="000D705C" w:rsidRDefault="000C6112" w:rsidP="000C6112">
      <w:pPr>
        <w:rPr>
          <w:b/>
          <w:bCs/>
          <w:sz w:val="22"/>
          <w:szCs w:val="22"/>
        </w:rPr>
      </w:pPr>
      <w:r w:rsidRPr="000D705C">
        <w:rPr>
          <w:b/>
          <w:bCs/>
          <w:sz w:val="22"/>
          <w:szCs w:val="22"/>
        </w:rPr>
        <w:t>Akademia Górniczo - Hutnicza</w:t>
      </w:r>
    </w:p>
    <w:p w:rsidR="000C6112" w:rsidRPr="000D705C" w:rsidRDefault="000C6112" w:rsidP="000C6112">
      <w:pPr>
        <w:rPr>
          <w:b/>
          <w:bCs/>
          <w:sz w:val="22"/>
          <w:szCs w:val="22"/>
        </w:rPr>
      </w:pPr>
      <w:r w:rsidRPr="000D705C">
        <w:rPr>
          <w:b/>
          <w:bCs/>
          <w:sz w:val="22"/>
          <w:szCs w:val="22"/>
        </w:rPr>
        <w:t>im. Stanisława Staszica w Krakowie</w:t>
      </w:r>
    </w:p>
    <w:p w:rsidR="000C6112" w:rsidRPr="002245BE" w:rsidRDefault="000C6112" w:rsidP="000C6112">
      <w:pPr>
        <w:rPr>
          <w:b/>
          <w:bCs/>
          <w:sz w:val="22"/>
          <w:szCs w:val="22"/>
        </w:rPr>
      </w:pPr>
      <w:r w:rsidRPr="000D705C">
        <w:rPr>
          <w:b/>
          <w:bCs/>
          <w:sz w:val="22"/>
          <w:szCs w:val="22"/>
        </w:rPr>
        <w:t>Dział Zamówień Publicznych</w:t>
      </w:r>
    </w:p>
    <w:p w:rsidR="000C6112" w:rsidRPr="002245BE" w:rsidRDefault="000C6112" w:rsidP="000C6112">
      <w:pPr>
        <w:rPr>
          <w:sz w:val="22"/>
          <w:szCs w:val="22"/>
        </w:rPr>
      </w:pPr>
      <w:r w:rsidRPr="000D705C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0D705C">
        <w:rPr>
          <w:sz w:val="22"/>
          <w:szCs w:val="22"/>
        </w:rPr>
        <w:t>30</w:t>
      </w:r>
    </w:p>
    <w:p w:rsidR="000C6112" w:rsidRPr="002245BE" w:rsidRDefault="000C6112" w:rsidP="000C6112">
      <w:pPr>
        <w:rPr>
          <w:sz w:val="22"/>
          <w:szCs w:val="22"/>
        </w:rPr>
      </w:pPr>
      <w:r w:rsidRPr="000D705C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0D705C">
        <w:rPr>
          <w:sz w:val="22"/>
          <w:szCs w:val="22"/>
        </w:rPr>
        <w:t>Kraków</w:t>
      </w:r>
    </w:p>
    <w:p w:rsidR="000C6112" w:rsidRDefault="000C6112" w:rsidP="000C6112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0C6112" w:rsidRDefault="000C6112" w:rsidP="000C6112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0C6112" w:rsidRDefault="000C6112" w:rsidP="000C6112">
      <w:pPr>
        <w:jc w:val="center"/>
        <w:rPr>
          <w:b/>
          <w:sz w:val="28"/>
        </w:rPr>
      </w:pPr>
      <w:r>
        <w:rPr>
          <w:b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C6112" w:rsidRPr="00607F9B" w:rsidTr="000C6112">
        <w:trPr>
          <w:trHeight w:val="638"/>
        </w:trPr>
        <w:tc>
          <w:tcPr>
            <w:tcW w:w="1023" w:type="dxa"/>
            <w:shd w:val="clear" w:color="auto" w:fill="auto"/>
          </w:tcPr>
          <w:p w:rsidR="000C6112" w:rsidRPr="00607F9B" w:rsidRDefault="000C6112" w:rsidP="00701C2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:rsidR="000C6112" w:rsidRPr="00607F9B" w:rsidRDefault="000C6112" w:rsidP="000C611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70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D70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705C">
              <w:rPr>
                <w:b/>
                <w:bCs/>
                <w:sz w:val="22"/>
                <w:szCs w:val="22"/>
              </w:rPr>
              <w:t xml:space="preserve">przedłużenie wsparcia dla posiadanych licencji oprogramowania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vSphere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7 Enterprise Plus oraz instancji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vCenter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Server 7 Standard - DE-dzp.272-37/24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705C">
              <w:rPr>
                <w:b/>
                <w:sz w:val="22"/>
                <w:szCs w:val="22"/>
              </w:rPr>
              <w:t>DE-dzp.272-37/24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C6112" w:rsidRDefault="000C6112" w:rsidP="000C6112">
      <w:pPr>
        <w:pStyle w:val="Nagwek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Akademia Górniczo-Hutnicza im. Stanisława Staszica w Krakowie,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>(Dz. U. z 202</w:t>
      </w: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>
        <w:rPr>
          <w:sz w:val="22"/>
          <w:szCs w:val="22"/>
        </w:rPr>
        <w:t>1605 ze zm.</w:t>
      </w:r>
      <w:r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</w:t>
      </w:r>
      <w:r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0C6112" w:rsidRDefault="000C6112" w:rsidP="000C6112">
      <w:pPr>
        <w:pStyle w:val="Nagwek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C6112" w:rsidTr="00701C29">
        <w:trPr>
          <w:cantSplit/>
        </w:trPr>
        <w:tc>
          <w:tcPr>
            <w:tcW w:w="9498" w:type="dxa"/>
          </w:tcPr>
          <w:p w:rsidR="000C6112" w:rsidRPr="000C6112" w:rsidRDefault="000C6112" w:rsidP="000C6112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6112">
              <w:rPr>
                <w:rFonts w:ascii="Times New Roman" w:hAnsi="Times New Roman" w:cs="Times New Roman"/>
                <w:b/>
                <w:sz w:val="22"/>
                <w:szCs w:val="22"/>
              </w:rPr>
              <w:t>W związku z odstąpieniem od podpisania umowy wybranego w postępowaniu Wykonawcy, Zamawiający dokonał ponownego badania i oceny ofert.</w:t>
            </w:r>
          </w:p>
          <w:p w:rsidR="000C6112" w:rsidRPr="000C6112" w:rsidRDefault="000C6112" w:rsidP="000C6112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6112">
              <w:rPr>
                <w:rFonts w:ascii="Times New Roman" w:hAnsi="Times New Roman" w:cs="Times New Roman"/>
                <w:sz w:val="22"/>
                <w:szCs w:val="22"/>
              </w:rPr>
              <w:t>Jako najkorzystniejsza wybrana została oferta:</w:t>
            </w:r>
          </w:p>
          <w:p w:rsidR="000C6112" w:rsidRPr="000C6112" w:rsidRDefault="000C6112" w:rsidP="000C6112">
            <w:pPr>
              <w:rPr>
                <w:b/>
                <w:bCs/>
                <w:sz w:val="22"/>
                <w:szCs w:val="22"/>
              </w:rPr>
            </w:pPr>
          </w:p>
          <w:p w:rsidR="000C6112" w:rsidRPr="000C6112" w:rsidRDefault="000C6112" w:rsidP="000C6112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C6112">
              <w:rPr>
                <w:b/>
                <w:bCs/>
                <w:sz w:val="22"/>
                <w:szCs w:val="22"/>
              </w:rPr>
              <w:t>Euvic</w:t>
            </w:r>
            <w:proofErr w:type="spellEnd"/>
            <w:r w:rsidRPr="000C6112">
              <w:rPr>
                <w:b/>
                <w:bCs/>
                <w:sz w:val="22"/>
                <w:szCs w:val="22"/>
              </w:rPr>
              <w:t xml:space="preserve"> Solutions Spółka Akcyjna</w:t>
            </w:r>
          </w:p>
          <w:p w:rsidR="000C6112" w:rsidRPr="000C6112" w:rsidRDefault="000C6112" w:rsidP="000C6112">
            <w:pPr>
              <w:rPr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>Al Jerozolimskie 98</w:t>
            </w:r>
          </w:p>
          <w:p w:rsidR="000C6112" w:rsidRPr="000C6112" w:rsidRDefault="000C6112" w:rsidP="000C6112">
            <w:pPr>
              <w:jc w:val="both"/>
              <w:rPr>
                <w:b/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>00-807 Warszawa</w:t>
            </w:r>
            <w:r w:rsidRPr="000C6112">
              <w:rPr>
                <w:b/>
                <w:sz w:val="22"/>
                <w:szCs w:val="22"/>
              </w:rPr>
              <w:t xml:space="preserve"> </w:t>
            </w:r>
          </w:p>
          <w:p w:rsidR="000C6112" w:rsidRPr="000C6112" w:rsidRDefault="000C6112" w:rsidP="000C6112">
            <w:pPr>
              <w:jc w:val="both"/>
              <w:rPr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 xml:space="preserve">Zadanie nr 1: Przedłużenie wsparcia dla posiadanej licencji oprogramowania </w:t>
            </w:r>
            <w:proofErr w:type="spellStart"/>
            <w:r w:rsidRPr="000C6112">
              <w:rPr>
                <w:sz w:val="22"/>
                <w:szCs w:val="22"/>
              </w:rPr>
              <w:t>VMware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vSphere</w:t>
            </w:r>
            <w:proofErr w:type="spellEnd"/>
            <w:r w:rsidRPr="000C6112">
              <w:rPr>
                <w:sz w:val="22"/>
                <w:szCs w:val="22"/>
              </w:rPr>
              <w:t xml:space="preserve">  7 Enterprise Plus oraz </w:t>
            </w:r>
            <w:proofErr w:type="spellStart"/>
            <w:r w:rsidRPr="000C6112">
              <w:rPr>
                <w:sz w:val="22"/>
                <w:szCs w:val="22"/>
              </w:rPr>
              <w:t>VMware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vCenter</w:t>
            </w:r>
            <w:proofErr w:type="spellEnd"/>
            <w:r w:rsidRPr="000C6112">
              <w:rPr>
                <w:sz w:val="22"/>
                <w:szCs w:val="22"/>
              </w:rPr>
              <w:t xml:space="preserve"> Server 7 Standard. </w:t>
            </w:r>
          </w:p>
          <w:p w:rsidR="000C6112" w:rsidRPr="000C6112" w:rsidRDefault="000C6112" w:rsidP="000C6112">
            <w:pPr>
              <w:jc w:val="both"/>
              <w:rPr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 xml:space="preserve">za cenę brutto </w:t>
            </w:r>
            <w:r w:rsidRPr="000C6112">
              <w:rPr>
                <w:b/>
                <w:sz w:val="22"/>
                <w:szCs w:val="22"/>
              </w:rPr>
              <w:t>77 490,00</w:t>
            </w:r>
            <w:r w:rsidRPr="000C6112">
              <w:rPr>
                <w:b/>
                <w:sz w:val="22"/>
                <w:szCs w:val="22"/>
              </w:rPr>
              <w:t xml:space="preserve"> zł</w:t>
            </w:r>
            <w:r w:rsidRPr="000C6112">
              <w:rPr>
                <w:bCs/>
                <w:sz w:val="22"/>
                <w:szCs w:val="22"/>
              </w:rPr>
              <w:t>.</w:t>
            </w:r>
          </w:p>
          <w:p w:rsidR="000C6112" w:rsidRPr="000C6112" w:rsidRDefault="000C6112" w:rsidP="000C6112">
            <w:pPr>
              <w:jc w:val="both"/>
              <w:rPr>
                <w:sz w:val="22"/>
                <w:szCs w:val="22"/>
              </w:rPr>
            </w:pPr>
            <w:r w:rsidRPr="000C6112">
              <w:rPr>
                <w:color w:val="000000"/>
                <w:sz w:val="22"/>
                <w:szCs w:val="22"/>
              </w:rPr>
              <w:t>Uzasadnienie wyboru:</w:t>
            </w:r>
            <w:r w:rsidRPr="000C6112">
              <w:rPr>
                <w:sz w:val="22"/>
                <w:szCs w:val="22"/>
              </w:rPr>
              <w:t xml:space="preserve"> </w:t>
            </w:r>
            <w:r w:rsidRPr="000C6112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0C6112">
              <w:rPr>
                <w:sz w:val="22"/>
                <w:szCs w:val="22"/>
              </w:rPr>
              <w:t xml:space="preserve"> </w:t>
            </w:r>
          </w:p>
        </w:tc>
      </w:tr>
      <w:tr w:rsidR="000C6112" w:rsidTr="00701C29">
        <w:trPr>
          <w:cantSplit/>
        </w:trPr>
        <w:tc>
          <w:tcPr>
            <w:tcW w:w="9498" w:type="dxa"/>
          </w:tcPr>
          <w:p w:rsidR="000C6112" w:rsidRPr="000C6112" w:rsidRDefault="000C6112" w:rsidP="000C6112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6112">
              <w:rPr>
                <w:rFonts w:ascii="Times New Roman" w:hAnsi="Times New Roman" w:cs="Times New Roman"/>
                <w:b/>
                <w:sz w:val="22"/>
                <w:szCs w:val="22"/>
              </w:rPr>
              <w:t>W związku z odstąpieniem od podpisania umowy wybranego w postępowaniu Wykonawcy, Zamawiający dokonał ponownego badania i oceny ofert.</w:t>
            </w:r>
          </w:p>
          <w:p w:rsidR="000C6112" w:rsidRPr="000C6112" w:rsidRDefault="000C6112" w:rsidP="000C6112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6112">
              <w:rPr>
                <w:rFonts w:ascii="Times New Roman" w:hAnsi="Times New Roman" w:cs="Times New Roman"/>
                <w:sz w:val="22"/>
                <w:szCs w:val="22"/>
              </w:rPr>
              <w:t>Jako najkorzystniejsza wybrana została oferta:</w:t>
            </w:r>
          </w:p>
          <w:p w:rsidR="000C6112" w:rsidRPr="000C6112" w:rsidRDefault="000C6112" w:rsidP="000C6112">
            <w:pPr>
              <w:rPr>
                <w:b/>
                <w:bCs/>
                <w:sz w:val="22"/>
                <w:szCs w:val="22"/>
              </w:rPr>
            </w:pPr>
          </w:p>
          <w:p w:rsidR="000C6112" w:rsidRPr="000C6112" w:rsidRDefault="000C6112" w:rsidP="000C6112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C6112">
              <w:rPr>
                <w:b/>
                <w:bCs/>
                <w:sz w:val="22"/>
                <w:szCs w:val="22"/>
              </w:rPr>
              <w:t>Euvic</w:t>
            </w:r>
            <w:proofErr w:type="spellEnd"/>
            <w:r w:rsidRPr="000C6112">
              <w:rPr>
                <w:b/>
                <w:bCs/>
                <w:sz w:val="22"/>
                <w:szCs w:val="22"/>
              </w:rPr>
              <w:t xml:space="preserve"> Solutions Spółka Akcyjna</w:t>
            </w:r>
          </w:p>
          <w:p w:rsidR="000C6112" w:rsidRPr="000C6112" w:rsidRDefault="000C6112" w:rsidP="000C6112">
            <w:pPr>
              <w:rPr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>Al Jerozolimskie 98</w:t>
            </w:r>
          </w:p>
          <w:p w:rsidR="000C6112" w:rsidRPr="000C6112" w:rsidRDefault="000C6112" w:rsidP="000C6112">
            <w:pPr>
              <w:jc w:val="both"/>
              <w:rPr>
                <w:b/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>00-807 Warszawa</w:t>
            </w:r>
            <w:r w:rsidRPr="000C6112">
              <w:rPr>
                <w:b/>
                <w:sz w:val="22"/>
                <w:szCs w:val="22"/>
              </w:rPr>
              <w:t xml:space="preserve"> </w:t>
            </w:r>
          </w:p>
          <w:p w:rsidR="000C6112" w:rsidRPr="000C6112" w:rsidRDefault="000C6112" w:rsidP="000C6112">
            <w:pPr>
              <w:jc w:val="both"/>
              <w:rPr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 xml:space="preserve">Zadanie nr 2: przedłużenie wsparcia na poziomie Basic dla posiadanych licencji oprogramowania </w:t>
            </w:r>
            <w:proofErr w:type="spellStart"/>
            <w:r w:rsidRPr="000C6112">
              <w:rPr>
                <w:sz w:val="22"/>
                <w:szCs w:val="22"/>
              </w:rPr>
              <w:t>VMware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vSphere</w:t>
            </w:r>
            <w:proofErr w:type="spellEnd"/>
            <w:r w:rsidRPr="000C6112">
              <w:rPr>
                <w:sz w:val="22"/>
                <w:szCs w:val="22"/>
              </w:rPr>
              <w:t xml:space="preserve">  7 Enterprise Plus (Basic </w:t>
            </w:r>
            <w:proofErr w:type="spellStart"/>
            <w:r w:rsidRPr="000C6112">
              <w:rPr>
                <w:sz w:val="22"/>
                <w:szCs w:val="22"/>
              </w:rPr>
              <w:t>Support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Coverage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Academic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VMware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vSphere</w:t>
            </w:r>
            <w:proofErr w:type="spellEnd"/>
            <w:r w:rsidRPr="000C6112">
              <w:rPr>
                <w:sz w:val="22"/>
                <w:szCs w:val="22"/>
              </w:rPr>
              <w:t xml:space="preserve"> 8 Enterprise Plus for 1 </w:t>
            </w:r>
            <w:proofErr w:type="spellStart"/>
            <w:r w:rsidRPr="000C6112">
              <w:rPr>
                <w:sz w:val="22"/>
                <w:szCs w:val="22"/>
              </w:rPr>
              <w:t>processor</w:t>
            </w:r>
            <w:proofErr w:type="spellEnd"/>
            <w:r w:rsidRPr="000C6112">
              <w:rPr>
                <w:sz w:val="22"/>
                <w:szCs w:val="22"/>
              </w:rPr>
              <w:t xml:space="preserve">) w ilości 30 oraz 2 instancji </w:t>
            </w:r>
            <w:proofErr w:type="spellStart"/>
            <w:r w:rsidRPr="000C6112">
              <w:rPr>
                <w:sz w:val="22"/>
                <w:szCs w:val="22"/>
              </w:rPr>
              <w:t>VMware</w:t>
            </w:r>
            <w:proofErr w:type="spellEnd"/>
            <w:r w:rsidRPr="000C6112">
              <w:rPr>
                <w:sz w:val="22"/>
                <w:szCs w:val="22"/>
              </w:rPr>
              <w:t xml:space="preserve"> </w:t>
            </w:r>
            <w:proofErr w:type="spellStart"/>
            <w:r w:rsidRPr="000C6112">
              <w:rPr>
                <w:sz w:val="22"/>
                <w:szCs w:val="22"/>
              </w:rPr>
              <w:t>vCenter</w:t>
            </w:r>
            <w:proofErr w:type="spellEnd"/>
            <w:r w:rsidRPr="000C6112">
              <w:rPr>
                <w:sz w:val="22"/>
                <w:szCs w:val="22"/>
              </w:rPr>
              <w:t xml:space="preserve"> Server 7 Standard. </w:t>
            </w:r>
          </w:p>
          <w:p w:rsidR="000C6112" w:rsidRPr="000C6112" w:rsidRDefault="000C6112" w:rsidP="000C6112">
            <w:pPr>
              <w:jc w:val="both"/>
              <w:rPr>
                <w:sz w:val="22"/>
                <w:szCs w:val="22"/>
              </w:rPr>
            </w:pPr>
            <w:r w:rsidRPr="000C6112">
              <w:rPr>
                <w:sz w:val="22"/>
                <w:szCs w:val="22"/>
              </w:rPr>
              <w:t xml:space="preserve">za cenę brutto </w:t>
            </w:r>
            <w:r w:rsidRPr="000C6112">
              <w:rPr>
                <w:b/>
                <w:sz w:val="22"/>
                <w:szCs w:val="22"/>
              </w:rPr>
              <w:t>202 950,00</w:t>
            </w:r>
            <w:r w:rsidRPr="000C6112">
              <w:rPr>
                <w:b/>
                <w:sz w:val="22"/>
                <w:szCs w:val="22"/>
              </w:rPr>
              <w:t xml:space="preserve"> zł</w:t>
            </w:r>
            <w:r w:rsidRPr="000C6112">
              <w:rPr>
                <w:bCs/>
                <w:sz w:val="22"/>
                <w:szCs w:val="22"/>
              </w:rPr>
              <w:t>.</w:t>
            </w:r>
          </w:p>
          <w:p w:rsidR="000C6112" w:rsidRPr="000C6112" w:rsidRDefault="000C6112" w:rsidP="000C6112">
            <w:pPr>
              <w:jc w:val="both"/>
              <w:rPr>
                <w:sz w:val="22"/>
                <w:szCs w:val="22"/>
              </w:rPr>
            </w:pPr>
            <w:r w:rsidRPr="000C6112">
              <w:rPr>
                <w:color w:val="000000"/>
                <w:sz w:val="22"/>
                <w:szCs w:val="22"/>
              </w:rPr>
              <w:t>Uzasadnienie wyboru:</w:t>
            </w:r>
            <w:r w:rsidRPr="000C6112">
              <w:rPr>
                <w:sz w:val="22"/>
                <w:szCs w:val="22"/>
              </w:rPr>
              <w:t xml:space="preserve"> </w:t>
            </w:r>
            <w:r w:rsidRPr="000C6112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0C6112">
              <w:rPr>
                <w:sz w:val="22"/>
                <w:szCs w:val="22"/>
              </w:rPr>
              <w:t xml:space="preserve"> </w:t>
            </w:r>
          </w:p>
        </w:tc>
      </w:tr>
    </w:tbl>
    <w:p w:rsidR="000C6112" w:rsidRDefault="000C6112" w:rsidP="000C6112">
      <w:pPr>
        <w:jc w:val="both"/>
        <w:rPr>
          <w:color w:val="000000"/>
          <w:sz w:val="22"/>
          <w:szCs w:val="22"/>
        </w:rPr>
      </w:pPr>
    </w:p>
    <w:p w:rsidR="000C6112" w:rsidRDefault="000C6112" w:rsidP="000C611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261"/>
        <w:gridCol w:w="3543"/>
        <w:gridCol w:w="1560"/>
      </w:tblGrid>
      <w:tr w:rsidR="000C6112" w:rsidRPr="00834EF4" w:rsidTr="000C6112">
        <w:tc>
          <w:tcPr>
            <w:tcW w:w="1134" w:type="dxa"/>
            <w:shd w:val="clear" w:color="auto" w:fill="F3F3F3"/>
          </w:tcPr>
          <w:p w:rsidR="000C6112" w:rsidRPr="00211A34" w:rsidRDefault="000C6112" w:rsidP="00701C2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1" w:type="dxa"/>
            <w:shd w:val="clear" w:color="auto" w:fill="F3F3F3"/>
          </w:tcPr>
          <w:p w:rsidR="000C6112" w:rsidRPr="00211A34" w:rsidRDefault="000C6112" w:rsidP="00701C2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543" w:type="dxa"/>
            <w:shd w:val="clear" w:color="auto" w:fill="F3F3F3"/>
          </w:tcPr>
          <w:p w:rsidR="000C6112" w:rsidRPr="00211A34" w:rsidRDefault="000C6112" w:rsidP="00701C2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0C6112" w:rsidRPr="00211A34" w:rsidRDefault="000C6112" w:rsidP="00701C2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C6112" w:rsidRPr="00834EF4" w:rsidTr="000C6112">
        <w:tc>
          <w:tcPr>
            <w:tcW w:w="1134" w:type="dxa"/>
            <w:shd w:val="clear" w:color="auto" w:fill="auto"/>
          </w:tcPr>
          <w:p w:rsidR="000C6112" w:rsidRPr="00211A34" w:rsidRDefault="000C6112" w:rsidP="00701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0C6112" w:rsidRPr="00211A34" w:rsidRDefault="000C6112" w:rsidP="000C61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8676F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38676F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:rsidR="000C6112" w:rsidRPr="00211A34" w:rsidRDefault="000C6112" w:rsidP="000C6112">
            <w:pPr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98</w:t>
            </w:r>
          </w:p>
          <w:p w:rsidR="000C6112" w:rsidRDefault="000C6112" w:rsidP="000C6112">
            <w:pPr>
              <w:jc w:val="both"/>
              <w:rPr>
                <w:b/>
                <w:sz w:val="22"/>
                <w:szCs w:val="22"/>
              </w:rPr>
            </w:pPr>
            <w:r w:rsidRPr="0038676F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Warszawa</w:t>
            </w:r>
            <w:r w:rsidRPr="000D705C">
              <w:rPr>
                <w:b/>
                <w:sz w:val="22"/>
                <w:szCs w:val="22"/>
              </w:rPr>
              <w:t xml:space="preserve"> </w:t>
            </w:r>
          </w:p>
          <w:p w:rsidR="000C6112" w:rsidRPr="00211A34" w:rsidRDefault="000C6112" w:rsidP="00701C29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auto"/>
          </w:tcPr>
          <w:p w:rsidR="000C6112" w:rsidRPr="0038676F" w:rsidRDefault="000C6112" w:rsidP="00701C29">
            <w:pPr>
              <w:spacing w:before="40" w:after="40"/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1 - Cena - 60.00</w:t>
            </w:r>
          </w:p>
          <w:p w:rsidR="000C6112" w:rsidRPr="00211A34" w:rsidRDefault="000C6112" w:rsidP="00701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6112" w:rsidRPr="00211A34" w:rsidRDefault="000C6112" w:rsidP="00701C29">
            <w:pPr>
              <w:jc w:val="center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 xml:space="preserve">  100,00</w:t>
            </w:r>
          </w:p>
        </w:tc>
      </w:tr>
      <w:tr w:rsidR="000C6112" w:rsidRPr="00834EF4" w:rsidTr="000C6112">
        <w:tc>
          <w:tcPr>
            <w:tcW w:w="1134" w:type="dxa"/>
            <w:shd w:val="clear" w:color="auto" w:fill="auto"/>
          </w:tcPr>
          <w:p w:rsidR="000C6112" w:rsidRPr="00211A34" w:rsidRDefault="000C6112" w:rsidP="00701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0C6112" w:rsidRPr="00211A34" w:rsidRDefault="000C6112" w:rsidP="000C61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8676F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38676F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:rsidR="000C6112" w:rsidRPr="00211A34" w:rsidRDefault="000C6112" w:rsidP="000C6112">
            <w:pPr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98</w:t>
            </w:r>
          </w:p>
          <w:p w:rsidR="000C6112" w:rsidRPr="00211A34" w:rsidRDefault="000C6112" w:rsidP="000C6112">
            <w:pPr>
              <w:jc w:val="both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:rsidR="000C6112" w:rsidRPr="0038676F" w:rsidRDefault="000C6112" w:rsidP="00701C29">
            <w:pPr>
              <w:spacing w:before="40" w:after="40"/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 xml:space="preserve">1 - Cena </w:t>
            </w:r>
            <w:r>
              <w:rPr>
                <w:sz w:val="20"/>
                <w:szCs w:val="20"/>
              </w:rPr>
              <w:t>–</w:t>
            </w:r>
            <w:r w:rsidRPr="003867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60.00</w:t>
            </w:r>
          </w:p>
          <w:p w:rsidR="000C6112" w:rsidRPr="00211A34" w:rsidRDefault="000C6112" w:rsidP="00701C2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6112" w:rsidRPr="00211A34" w:rsidRDefault="000C6112" w:rsidP="00701C29">
            <w:pPr>
              <w:jc w:val="center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100,00</w:t>
            </w:r>
          </w:p>
        </w:tc>
      </w:tr>
    </w:tbl>
    <w:p w:rsidR="000C6112" w:rsidRDefault="000C6112" w:rsidP="00BE64DE">
      <w:pPr>
        <w:jc w:val="right"/>
        <w:rPr>
          <w:sz w:val="22"/>
          <w:szCs w:val="22"/>
        </w:rPr>
      </w:pPr>
    </w:p>
    <w:p w:rsidR="000C6112" w:rsidRDefault="000C6112" w:rsidP="00BE64DE">
      <w:pPr>
        <w:jc w:val="right"/>
        <w:rPr>
          <w:sz w:val="22"/>
          <w:szCs w:val="22"/>
        </w:rPr>
      </w:pPr>
      <w:bookmarkStart w:id="1" w:name="_GoBack"/>
      <w:bookmarkEnd w:id="1"/>
    </w:p>
    <w:p w:rsidR="00FB7F50" w:rsidRPr="002245BE" w:rsidRDefault="000D705C" w:rsidP="00BE64DE">
      <w:pPr>
        <w:jc w:val="right"/>
        <w:rPr>
          <w:sz w:val="22"/>
          <w:szCs w:val="22"/>
        </w:rPr>
      </w:pPr>
      <w:r w:rsidRPr="000D70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D705C">
        <w:rPr>
          <w:sz w:val="22"/>
          <w:szCs w:val="22"/>
        </w:rPr>
        <w:t>2024-02-14</w:t>
      </w:r>
    </w:p>
    <w:p w:rsidR="00FB7F50" w:rsidRPr="002245BE" w:rsidRDefault="00FB7F50" w:rsidP="00BE64DE">
      <w:pPr>
        <w:rPr>
          <w:sz w:val="22"/>
          <w:szCs w:val="22"/>
        </w:rPr>
      </w:pPr>
    </w:p>
    <w:p w:rsidR="000D705C" w:rsidRPr="000D705C" w:rsidRDefault="000D705C" w:rsidP="00BE64DE">
      <w:pPr>
        <w:rPr>
          <w:b/>
          <w:bCs/>
          <w:sz w:val="22"/>
          <w:szCs w:val="22"/>
        </w:rPr>
      </w:pPr>
      <w:r w:rsidRPr="000D705C">
        <w:rPr>
          <w:b/>
          <w:bCs/>
          <w:sz w:val="22"/>
          <w:szCs w:val="22"/>
        </w:rPr>
        <w:t>Akademia Górniczo - Hutnicza</w:t>
      </w:r>
    </w:p>
    <w:p w:rsidR="000D705C" w:rsidRPr="000D705C" w:rsidRDefault="000D705C" w:rsidP="00BE64DE">
      <w:pPr>
        <w:rPr>
          <w:b/>
          <w:bCs/>
          <w:sz w:val="22"/>
          <w:szCs w:val="22"/>
        </w:rPr>
      </w:pPr>
      <w:r w:rsidRPr="000D705C">
        <w:rPr>
          <w:b/>
          <w:bCs/>
          <w:sz w:val="22"/>
          <w:szCs w:val="22"/>
        </w:rPr>
        <w:t>im. Stanisława Staszica w Krakowie</w:t>
      </w:r>
    </w:p>
    <w:p w:rsidR="00FB7F50" w:rsidRPr="002245BE" w:rsidRDefault="000D705C" w:rsidP="00BE64DE">
      <w:pPr>
        <w:rPr>
          <w:b/>
          <w:bCs/>
          <w:sz w:val="22"/>
          <w:szCs w:val="22"/>
        </w:rPr>
      </w:pPr>
      <w:r w:rsidRPr="000D705C">
        <w:rPr>
          <w:b/>
          <w:bCs/>
          <w:sz w:val="22"/>
          <w:szCs w:val="22"/>
        </w:rPr>
        <w:t>Dział Zamówień Publicznych</w:t>
      </w:r>
    </w:p>
    <w:p w:rsidR="00FB7F50" w:rsidRPr="002245BE" w:rsidRDefault="000D705C" w:rsidP="00BE64DE">
      <w:pPr>
        <w:rPr>
          <w:sz w:val="22"/>
          <w:szCs w:val="22"/>
        </w:rPr>
      </w:pPr>
      <w:r w:rsidRPr="000D705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D705C">
        <w:rPr>
          <w:sz w:val="22"/>
          <w:szCs w:val="22"/>
        </w:rPr>
        <w:t>30</w:t>
      </w:r>
    </w:p>
    <w:p w:rsidR="00FB7F50" w:rsidRPr="002245BE" w:rsidRDefault="000D705C" w:rsidP="00BE64DE">
      <w:pPr>
        <w:rPr>
          <w:sz w:val="22"/>
          <w:szCs w:val="22"/>
        </w:rPr>
      </w:pPr>
      <w:r w:rsidRPr="000D705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D705C">
        <w:rPr>
          <w:sz w:val="22"/>
          <w:szCs w:val="22"/>
        </w:rPr>
        <w:t>Kraków</w:t>
      </w:r>
    </w:p>
    <w:p w:rsidR="008642B3" w:rsidRDefault="00836DAF" w:rsidP="00BE64D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BE64D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D705C" w:rsidRPr="00607F9B" w:rsidTr="00CA210F">
        <w:trPr>
          <w:trHeight w:val="638"/>
        </w:trPr>
        <w:tc>
          <w:tcPr>
            <w:tcW w:w="959" w:type="dxa"/>
            <w:shd w:val="clear" w:color="auto" w:fill="auto"/>
          </w:tcPr>
          <w:p w:rsidR="000D705C" w:rsidRPr="00607F9B" w:rsidRDefault="000D705C" w:rsidP="00BE64D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705C" w:rsidRDefault="000D705C" w:rsidP="00BE64D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70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D70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705C">
              <w:rPr>
                <w:b/>
                <w:bCs/>
                <w:sz w:val="22"/>
                <w:szCs w:val="22"/>
              </w:rPr>
              <w:t xml:space="preserve">przedłużenie wsparcia dla posiadanych licencji oprogramowania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vSphere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7 Enterprise Plus oraz instancji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b/>
                <w:bCs/>
                <w:sz w:val="22"/>
                <w:szCs w:val="22"/>
              </w:rPr>
              <w:t>vCenter</w:t>
            </w:r>
            <w:proofErr w:type="spellEnd"/>
            <w:r w:rsidRPr="000D705C">
              <w:rPr>
                <w:b/>
                <w:bCs/>
                <w:sz w:val="22"/>
                <w:szCs w:val="22"/>
              </w:rPr>
              <w:t xml:space="preserve"> Server 7 Standard - DE-dzp.272-37/24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705C">
              <w:rPr>
                <w:b/>
                <w:sz w:val="22"/>
                <w:szCs w:val="22"/>
              </w:rPr>
              <w:t>DE-dzp.272-37/24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BE64DE" w:rsidRPr="00607F9B" w:rsidRDefault="00BE64DE" w:rsidP="00BE64DE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BE64DE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D705C" w:rsidTr="00CA210F">
        <w:trPr>
          <w:cantSplit/>
        </w:trPr>
        <w:tc>
          <w:tcPr>
            <w:tcW w:w="9498" w:type="dxa"/>
          </w:tcPr>
          <w:p w:rsidR="000D705C" w:rsidRPr="00D26ED6" w:rsidRDefault="000D705C" w:rsidP="00BE64DE">
            <w:pPr>
              <w:jc w:val="both"/>
              <w:rPr>
                <w:b/>
                <w:sz w:val="22"/>
                <w:szCs w:val="22"/>
              </w:rPr>
            </w:pPr>
            <w:r w:rsidRPr="000D705C">
              <w:rPr>
                <w:b/>
                <w:sz w:val="22"/>
                <w:szCs w:val="22"/>
              </w:rPr>
              <w:t>SYSTEM DATA SP. Z O.O.</w:t>
            </w:r>
          </w:p>
          <w:p w:rsidR="000D705C" w:rsidRPr="009F0E5C" w:rsidRDefault="000D705C" w:rsidP="00BE64DE">
            <w:pPr>
              <w:jc w:val="both"/>
              <w:rPr>
                <w:bCs/>
                <w:sz w:val="22"/>
                <w:szCs w:val="22"/>
              </w:rPr>
            </w:pPr>
            <w:r w:rsidRPr="000D705C">
              <w:rPr>
                <w:bCs/>
                <w:sz w:val="22"/>
                <w:szCs w:val="22"/>
              </w:rPr>
              <w:t>SIENKIEWICZA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705C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D705C" w:rsidRPr="009F0E5C" w:rsidRDefault="000D705C" w:rsidP="00BE64DE">
            <w:pPr>
              <w:jc w:val="both"/>
              <w:rPr>
                <w:bCs/>
                <w:sz w:val="22"/>
                <w:szCs w:val="22"/>
              </w:rPr>
            </w:pPr>
            <w:r w:rsidRPr="000D705C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705C">
              <w:rPr>
                <w:bCs/>
                <w:sz w:val="22"/>
                <w:szCs w:val="22"/>
              </w:rPr>
              <w:t>MIELEC</w:t>
            </w:r>
          </w:p>
          <w:p w:rsidR="00BE64DE" w:rsidRDefault="000D705C" w:rsidP="00BE64DE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D705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705C">
              <w:rPr>
                <w:sz w:val="22"/>
                <w:szCs w:val="22"/>
              </w:rPr>
              <w:t xml:space="preserve">Przedłużenie wsparcia dla posiadanej licencji oprogramowania </w:t>
            </w:r>
            <w:proofErr w:type="spellStart"/>
            <w:r w:rsidRPr="000D705C">
              <w:rPr>
                <w:sz w:val="22"/>
                <w:szCs w:val="22"/>
              </w:rPr>
              <w:t>VMware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vSphere</w:t>
            </w:r>
            <w:proofErr w:type="spellEnd"/>
            <w:r w:rsidRPr="000D705C">
              <w:rPr>
                <w:sz w:val="22"/>
                <w:szCs w:val="22"/>
              </w:rPr>
              <w:t xml:space="preserve">  7 Enterprise Plus oraz </w:t>
            </w:r>
            <w:proofErr w:type="spellStart"/>
            <w:r w:rsidRPr="000D705C">
              <w:rPr>
                <w:sz w:val="22"/>
                <w:szCs w:val="22"/>
              </w:rPr>
              <w:t>VMware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vCenter</w:t>
            </w:r>
            <w:proofErr w:type="spellEnd"/>
            <w:r w:rsidRPr="000D705C">
              <w:rPr>
                <w:sz w:val="22"/>
                <w:szCs w:val="22"/>
              </w:rPr>
              <w:t xml:space="preserve"> Server 7 Standard.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D705C" w:rsidRPr="00211A34" w:rsidRDefault="000D705C" w:rsidP="00BE64DE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705C">
              <w:rPr>
                <w:b/>
                <w:sz w:val="22"/>
                <w:szCs w:val="22"/>
              </w:rPr>
              <w:t>69 662.28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D705C" w:rsidRDefault="000D705C" w:rsidP="00BE64D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0D705C" w:rsidTr="00CA210F">
        <w:trPr>
          <w:cantSplit/>
        </w:trPr>
        <w:tc>
          <w:tcPr>
            <w:tcW w:w="9498" w:type="dxa"/>
          </w:tcPr>
          <w:p w:rsidR="000D705C" w:rsidRPr="00D26ED6" w:rsidRDefault="000D705C" w:rsidP="00BE64DE">
            <w:pPr>
              <w:jc w:val="both"/>
              <w:rPr>
                <w:b/>
                <w:sz w:val="22"/>
                <w:szCs w:val="22"/>
              </w:rPr>
            </w:pPr>
            <w:r w:rsidRPr="000D705C">
              <w:rPr>
                <w:b/>
                <w:sz w:val="22"/>
                <w:szCs w:val="22"/>
              </w:rPr>
              <w:t>SYSTEM DATA SP. Z O.O.</w:t>
            </w:r>
          </w:p>
          <w:p w:rsidR="000D705C" w:rsidRPr="009F0E5C" w:rsidRDefault="000D705C" w:rsidP="00BE64DE">
            <w:pPr>
              <w:jc w:val="both"/>
              <w:rPr>
                <w:bCs/>
                <w:sz w:val="22"/>
                <w:szCs w:val="22"/>
              </w:rPr>
            </w:pPr>
            <w:r w:rsidRPr="000D705C">
              <w:rPr>
                <w:bCs/>
                <w:sz w:val="22"/>
                <w:szCs w:val="22"/>
              </w:rPr>
              <w:t>SIENKIEWICZA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705C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D705C" w:rsidRPr="009F0E5C" w:rsidRDefault="000D705C" w:rsidP="00BE64DE">
            <w:pPr>
              <w:jc w:val="both"/>
              <w:rPr>
                <w:bCs/>
                <w:sz w:val="22"/>
                <w:szCs w:val="22"/>
              </w:rPr>
            </w:pPr>
            <w:r w:rsidRPr="000D705C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705C">
              <w:rPr>
                <w:bCs/>
                <w:sz w:val="22"/>
                <w:szCs w:val="22"/>
              </w:rPr>
              <w:t>MIELEC</w:t>
            </w:r>
          </w:p>
          <w:p w:rsidR="00BE64DE" w:rsidRDefault="000D705C" w:rsidP="00BE64DE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D705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705C">
              <w:rPr>
                <w:sz w:val="22"/>
                <w:szCs w:val="22"/>
              </w:rPr>
              <w:t xml:space="preserve">przedłużenie wsparcia na poziomie Basic dla posiadanych licencji oprogramowania </w:t>
            </w:r>
            <w:proofErr w:type="spellStart"/>
            <w:r w:rsidRPr="000D705C">
              <w:rPr>
                <w:sz w:val="22"/>
                <w:szCs w:val="22"/>
              </w:rPr>
              <w:t>VMware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vSphere</w:t>
            </w:r>
            <w:proofErr w:type="spellEnd"/>
            <w:r w:rsidRPr="000D705C">
              <w:rPr>
                <w:sz w:val="22"/>
                <w:szCs w:val="22"/>
              </w:rPr>
              <w:t xml:space="preserve">  7 Enterprise Plus (Basic </w:t>
            </w:r>
            <w:proofErr w:type="spellStart"/>
            <w:r w:rsidRPr="000D705C">
              <w:rPr>
                <w:sz w:val="22"/>
                <w:szCs w:val="22"/>
              </w:rPr>
              <w:t>Support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Coverage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Academic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VMware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vSphere</w:t>
            </w:r>
            <w:proofErr w:type="spellEnd"/>
            <w:r w:rsidRPr="000D705C">
              <w:rPr>
                <w:sz w:val="22"/>
                <w:szCs w:val="22"/>
              </w:rPr>
              <w:t xml:space="preserve"> 8 Enterprise Plus for 1 </w:t>
            </w:r>
            <w:proofErr w:type="spellStart"/>
            <w:r w:rsidRPr="000D705C">
              <w:rPr>
                <w:sz w:val="22"/>
                <w:szCs w:val="22"/>
              </w:rPr>
              <w:t>processor</w:t>
            </w:r>
            <w:proofErr w:type="spellEnd"/>
            <w:r w:rsidRPr="000D705C">
              <w:rPr>
                <w:sz w:val="22"/>
                <w:szCs w:val="22"/>
              </w:rPr>
              <w:t xml:space="preserve">) w ilości 30 oraz 2 instancji </w:t>
            </w:r>
            <w:proofErr w:type="spellStart"/>
            <w:r w:rsidRPr="000D705C">
              <w:rPr>
                <w:sz w:val="22"/>
                <w:szCs w:val="22"/>
              </w:rPr>
              <w:t>VMware</w:t>
            </w:r>
            <w:proofErr w:type="spellEnd"/>
            <w:r w:rsidRPr="000D705C">
              <w:rPr>
                <w:sz w:val="22"/>
                <w:szCs w:val="22"/>
              </w:rPr>
              <w:t xml:space="preserve"> </w:t>
            </w:r>
            <w:proofErr w:type="spellStart"/>
            <w:r w:rsidRPr="000D705C">
              <w:rPr>
                <w:sz w:val="22"/>
                <w:szCs w:val="22"/>
              </w:rPr>
              <w:t>vCenter</w:t>
            </w:r>
            <w:proofErr w:type="spellEnd"/>
            <w:r w:rsidRPr="000D705C">
              <w:rPr>
                <w:sz w:val="22"/>
                <w:szCs w:val="22"/>
              </w:rPr>
              <w:t xml:space="preserve"> Server 7 Standard.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D705C" w:rsidRPr="00211A34" w:rsidRDefault="000D705C" w:rsidP="00BE64DE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705C">
              <w:rPr>
                <w:b/>
                <w:sz w:val="22"/>
                <w:szCs w:val="22"/>
              </w:rPr>
              <w:t>166 899.93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D705C" w:rsidRDefault="000D705C" w:rsidP="00BE64D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E64DE" w:rsidRDefault="00BE64DE" w:rsidP="00BE64DE">
      <w:pPr>
        <w:jc w:val="both"/>
        <w:rPr>
          <w:color w:val="000000"/>
          <w:sz w:val="22"/>
          <w:szCs w:val="22"/>
        </w:rPr>
      </w:pPr>
    </w:p>
    <w:p w:rsidR="003A0AFC" w:rsidRDefault="00915B9E" w:rsidP="00BE64D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261"/>
        <w:gridCol w:w="3543"/>
        <w:gridCol w:w="1560"/>
      </w:tblGrid>
      <w:tr w:rsidR="004162CB" w:rsidRPr="00834EF4" w:rsidTr="00CA210F">
        <w:tc>
          <w:tcPr>
            <w:tcW w:w="1134" w:type="dxa"/>
            <w:shd w:val="clear" w:color="auto" w:fill="F3F3F3"/>
          </w:tcPr>
          <w:p w:rsidR="004162CB" w:rsidRPr="00211A34" w:rsidRDefault="004162CB" w:rsidP="00CA210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1" w:type="dxa"/>
            <w:shd w:val="clear" w:color="auto" w:fill="F3F3F3"/>
          </w:tcPr>
          <w:p w:rsidR="004162CB" w:rsidRPr="00211A34" w:rsidRDefault="004162CB" w:rsidP="00CA210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543" w:type="dxa"/>
            <w:shd w:val="clear" w:color="auto" w:fill="F3F3F3"/>
          </w:tcPr>
          <w:p w:rsidR="004162CB" w:rsidRPr="00211A34" w:rsidRDefault="004162CB" w:rsidP="00CA210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4162CB" w:rsidRPr="00211A34" w:rsidRDefault="004162CB" w:rsidP="00CA210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162CB" w:rsidRPr="00834EF4" w:rsidTr="00CA210F">
        <w:tc>
          <w:tcPr>
            <w:tcW w:w="1134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8676F">
              <w:rPr>
                <w:b/>
                <w:bCs/>
                <w:sz w:val="20"/>
                <w:szCs w:val="20"/>
              </w:rPr>
              <w:t>SYSTEM DATA SP. Z O.O.</w:t>
            </w:r>
          </w:p>
          <w:p w:rsidR="004162CB" w:rsidRPr="00211A34" w:rsidRDefault="004162CB" w:rsidP="00CA210F">
            <w:pPr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42</w:t>
            </w:r>
          </w:p>
          <w:p w:rsidR="004162CB" w:rsidRPr="00211A34" w:rsidRDefault="004162CB" w:rsidP="00CA210F">
            <w:pPr>
              <w:spacing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MIELEC</w:t>
            </w:r>
          </w:p>
        </w:tc>
        <w:tc>
          <w:tcPr>
            <w:tcW w:w="3543" w:type="dxa"/>
            <w:shd w:val="clear" w:color="auto" w:fill="auto"/>
          </w:tcPr>
          <w:p w:rsidR="004162CB" w:rsidRPr="0038676F" w:rsidRDefault="004162CB" w:rsidP="00CA210F">
            <w:pPr>
              <w:spacing w:before="40" w:after="40"/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1 - Cena - 60.00</w:t>
            </w:r>
          </w:p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62CB" w:rsidRPr="00211A34" w:rsidRDefault="004162CB" w:rsidP="00CA210F">
            <w:pPr>
              <w:jc w:val="center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 xml:space="preserve">  100,00</w:t>
            </w:r>
          </w:p>
        </w:tc>
      </w:tr>
      <w:tr w:rsidR="004162CB" w:rsidRPr="00834EF4" w:rsidTr="00CA210F">
        <w:tc>
          <w:tcPr>
            <w:tcW w:w="1134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8676F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38676F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:rsidR="004162CB" w:rsidRPr="00211A34" w:rsidRDefault="004162CB" w:rsidP="00CA210F">
            <w:pPr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98</w:t>
            </w:r>
          </w:p>
          <w:p w:rsidR="004162CB" w:rsidRPr="00211A34" w:rsidRDefault="004162CB" w:rsidP="00CA210F">
            <w:pPr>
              <w:spacing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:rsidR="004162CB" w:rsidRPr="0038676F" w:rsidRDefault="004162CB" w:rsidP="00CA210F">
            <w:pPr>
              <w:spacing w:before="40" w:after="40"/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1 - Cena - 53.94</w:t>
            </w:r>
          </w:p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62CB" w:rsidRPr="00211A34" w:rsidRDefault="004162CB" w:rsidP="00CA210F">
            <w:pPr>
              <w:jc w:val="center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 xml:space="preserve">  93,94</w:t>
            </w:r>
          </w:p>
        </w:tc>
      </w:tr>
      <w:tr w:rsidR="004162CB" w:rsidRPr="00834EF4" w:rsidTr="00CA210F">
        <w:tc>
          <w:tcPr>
            <w:tcW w:w="1134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8676F">
              <w:rPr>
                <w:b/>
                <w:bCs/>
                <w:sz w:val="20"/>
                <w:szCs w:val="20"/>
              </w:rPr>
              <w:t>SYSTEM DATA SP. Z O.O.</w:t>
            </w:r>
          </w:p>
          <w:p w:rsidR="004162CB" w:rsidRPr="00211A34" w:rsidRDefault="004162CB" w:rsidP="00CA210F">
            <w:pPr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42</w:t>
            </w:r>
          </w:p>
          <w:p w:rsidR="004162CB" w:rsidRPr="00211A34" w:rsidRDefault="004162CB" w:rsidP="00CA210F">
            <w:pPr>
              <w:spacing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MIELEC</w:t>
            </w:r>
          </w:p>
        </w:tc>
        <w:tc>
          <w:tcPr>
            <w:tcW w:w="3543" w:type="dxa"/>
            <w:shd w:val="clear" w:color="auto" w:fill="auto"/>
          </w:tcPr>
          <w:p w:rsidR="004162CB" w:rsidRPr="0038676F" w:rsidRDefault="004162CB" w:rsidP="00CA210F">
            <w:pPr>
              <w:spacing w:before="40" w:after="40"/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1 - Cena - 60.00</w:t>
            </w:r>
          </w:p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62CB" w:rsidRPr="00211A34" w:rsidRDefault="004162CB" w:rsidP="00CA210F">
            <w:pPr>
              <w:jc w:val="center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 xml:space="preserve">  100,00</w:t>
            </w:r>
          </w:p>
        </w:tc>
      </w:tr>
      <w:tr w:rsidR="004162CB" w:rsidRPr="00834EF4" w:rsidTr="00CA210F">
        <w:tc>
          <w:tcPr>
            <w:tcW w:w="1134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shd w:val="clear" w:color="auto" w:fill="auto"/>
          </w:tcPr>
          <w:p w:rsidR="004162CB" w:rsidRPr="00211A34" w:rsidRDefault="004162CB" w:rsidP="00CA21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8676F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38676F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:rsidR="004162CB" w:rsidRPr="00211A34" w:rsidRDefault="004162CB" w:rsidP="00CA210F">
            <w:pPr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98</w:t>
            </w:r>
          </w:p>
          <w:p w:rsidR="004162CB" w:rsidRPr="00211A34" w:rsidRDefault="004162CB" w:rsidP="00CA210F">
            <w:pPr>
              <w:spacing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8676F">
              <w:rPr>
                <w:sz w:val="20"/>
                <w:szCs w:val="20"/>
              </w:rPr>
              <w:t>Warszawa</w:t>
            </w:r>
          </w:p>
        </w:tc>
        <w:tc>
          <w:tcPr>
            <w:tcW w:w="3543" w:type="dxa"/>
            <w:shd w:val="clear" w:color="auto" w:fill="auto"/>
          </w:tcPr>
          <w:p w:rsidR="004162CB" w:rsidRPr="0038676F" w:rsidRDefault="004162CB" w:rsidP="00CA210F">
            <w:pPr>
              <w:spacing w:before="40" w:after="40"/>
              <w:rPr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1 - Cena - 49.34</w:t>
            </w:r>
          </w:p>
          <w:p w:rsidR="004162CB" w:rsidRPr="00211A34" w:rsidRDefault="004162CB" w:rsidP="00CA21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62CB" w:rsidRPr="00211A34" w:rsidRDefault="004162CB" w:rsidP="00CA210F">
            <w:pPr>
              <w:jc w:val="center"/>
              <w:rPr>
                <w:color w:val="000000"/>
                <w:sz w:val="20"/>
                <w:szCs w:val="20"/>
              </w:rPr>
            </w:pPr>
            <w:r w:rsidRPr="0038676F">
              <w:rPr>
                <w:sz w:val="20"/>
                <w:szCs w:val="20"/>
              </w:rPr>
              <w:t xml:space="preserve">  89,34</w:t>
            </w:r>
          </w:p>
        </w:tc>
      </w:tr>
    </w:tbl>
    <w:p w:rsidR="00BE64DE" w:rsidRPr="00756CDA" w:rsidRDefault="00BE64DE" w:rsidP="00BE64DE">
      <w:pPr>
        <w:jc w:val="both"/>
        <w:rPr>
          <w:color w:val="000000"/>
          <w:sz w:val="22"/>
          <w:szCs w:val="22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D77" w:rsidRDefault="003B0D77">
      <w:r>
        <w:separator/>
      </w:r>
    </w:p>
  </w:endnote>
  <w:endnote w:type="continuationSeparator" w:id="0">
    <w:p w:rsidR="003B0D77" w:rsidRDefault="003B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D77" w:rsidRDefault="003B0D77">
      <w:r>
        <w:separator/>
      </w:r>
    </w:p>
  </w:footnote>
  <w:footnote w:type="continuationSeparator" w:id="0">
    <w:p w:rsidR="003B0D77" w:rsidRDefault="003B0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D77"/>
    <w:rsid w:val="00022322"/>
    <w:rsid w:val="00042497"/>
    <w:rsid w:val="000C1E6F"/>
    <w:rsid w:val="000C6112"/>
    <w:rsid w:val="000D705C"/>
    <w:rsid w:val="000E4E56"/>
    <w:rsid w:val="001A1468"/>
    <w:rsid w:val="001B7815"/>
    <w:rsid w:val="00211A34"/>
    <w:rsid w:val="002B1E4F"/>
    <w:rsid w:val="002B6761"/>
    <w:rsid w:val="003445A0"/>
    <w:rsid w:val="003A0AFC"/>
    <w:rsid w:val="003B0D77"/>
    <w:rsid w:val="003D611C"/>
    <w:rsid w:val="004162CB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BE64DE"/>
    <w:rsid w:val="00C423DD"/>
    <w:rsid w:val="00C60D7B"/>
    <w:rsid w:val="00C65E53"/>
    <w:rsid w:val="00CA0B33"/>
    <w:rsid w:val="00CA3511"/>
    <w:rsid w:val="00CF75AF"/>
    <w:rsid w:val="00D00F1B"/>
    <w:rsid w:val="00D01E5B"/>
    <w:rsid w:val="00D04203"/>
    <w:rsid w:val="00D26ED6"/>
    <w:rsid w:val="00D42C90"/>
    <w:rsid w:val="00D8427E"/>
    <w:rsid w:val="00E30B2D"/>
    <w:rsid w:val="00E62859"/>
    <w:rsid w:val="00E85D70"/>
    <w:rsid w:val="00ED1F77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01133"/>
  <w15:chartTrackingRefBased/>
  <w15:docId w15:val="{CB3BE058-5172-43DA-B503-508D30E4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C611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687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2024-02-21T12:22:00Z</dcterms:created>
  <dcterms:modified xsi:type="dcterms:W3CDTF">2024-02-21T12:28:00Z</dcterms:modified>
</cp:coreProperties>
</file>