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6238F" w14:textId="21C4E3C6" w:rsidR="00FB7F50" w:rsidRPr="002245BE" w:rsidRDefault="002A019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A019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A0196">
        <w:rPr>
          <w:sz w:val="22"/>
          <w:szCs w:val="22"/>
        </w:rPr>
        <w:t>2024-02-1</w:t>
      </w:r>
      <w:r w:rsidR="00292CFB">
        <w:rPr>
          <w:sz w:val="22"/>
          <w:szCs w:val="22"/>
        </w:rPr>
        <w:t>4</w:t>
      </w:r>
    </w:p>
    <w:p w14:paraId="788EDC2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BA158CE" w14:textId="77777777" w:rsidR="002A0196" w:rsidRPr="002A0196" w:rsidRDefault="002A0196" w:rsidP="00FB7F50">
      <w:pPr>
        <w:spacing w:after="40"/>
        <w:rPr>
          <w:b/>
          <w:bCs/>
          <w:sz w:val="22"/>
          <w:szCs w:val="22"/>
        </w:rPr>
      </w:pPr>
      <w:r w:rsidRPr="002A0196">
        <w:rPr>
          <w:b/>
          <w:bCs/>
          <w:sz w:val="22"/>
          <w:szCs w:val="22"/>
        </w:rPr>
        <w:t>Akademia Górniczo - Hutnicza</w:t>
      </w:r>
    </w:p>
    <w:p w14:paraId="17D8A1FE" w14:textId="77777777" w:rsidR="002A0196" w:rsidRPr="002A0196" w:rsidRDefault="002A0196" w:rsidP="00FB7F50">
      <w:pPr>
        <w:spacing w:after="40"/>
        <w:rPr>
          <w:b/>
          <w:bCs/>
          <w:sz w:val="22"/>
          <w:szCs w:val="22"/>
        </w:rPr>
      </w:pPr>
      <w:r w:rsidRPr="002A0196">
        <w:rPr>
          <w:b/>
          <w:bCs/>
          <w:sz w:val="22"/>
          <w:szCs w:val="22"/>
        </w:rPr>
        <w:t>im. Stanisława Staszica w Krakowie</w:t>
      </w:r>
    </w:p>
    <w:p w14:paraId="6CCB47DD" w14:textId="77777777" w:rsidR="00FB7F50" w:rsidRPr="002245BE" w:rsidRDefault="002A0196" w:rsidP="00FB7F50">
      <w:pPr>
        <w:spacing w:after="40"/>
        <w:rPr>
          <w:b/>
          <w:bCs/>
          <w:sz w:val="22"/>
          <w:szCs w:val="22"/>
        </w:rPr>
      </w:pPr>
      <w:r w:rsidRPr="002A0196">
        <w:rPr>
          <w:b/>
          <w:bCs/>
          <w:sz w:val="22"/>
          <w:szCs w:val="22"/>
        </w:rPr>
        <w:t>Dział Zamówień Publicznych</w:t>
      </w:r>
    </w:p>
    <w:p w14:paraId="4D90EB23" w14:textId="77777777" w:rsidR="00FB7F50" w:rsidRPr="002245BE" w:rsidRDefault="002A0196" w:rsidP="00FB7F50">
      <w:pPr>
        <w:rPr>
          <w:sz w:val="22"/>
          <w:szCs w:val="22"/>
        </w:rPr>
      </w:pPr>
      <w:r w:rsidRPr="002A019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A0196">
        <w:rPr>
          <w:sz w:val="22"/>
          <w:szCs w:val="22"/>
        </w:rPr>
        <w:t>30</w:t>
      </w:r>
    </w:p>
    <w:p w14:paraId="4B996F50" w14:textId="77777777" w:rsidR="00FB7F50" w:rsidRPr="002245BE" w:rsidRDefault="002A0196" w:rsidP="00FB7F50">
      <w:pPr>
        <w:rPr>
          <w:sz w:val="22"/>
          <w:szCs w:val="22"/>
        </w:rPr>
      </w:pPr>
      <w:r w:rsidRPr="002A019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A0196">
        <w:rPr>
          <w:sz w:val="22"/>
          <w:szCs w:val="22"/>
        </w:rPr>
        <w:t>Kraków</w:t>
      </w:r>
    </w:p>
    <w:p w14:paraId="5850227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547C16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A0196" w:rsidRPr="00607F9B" w14:paraId="42CF2BD5" w14:textId="77777777" w:rsidTr="00644203">
        <w:trPr>
          <w:trHeight w:val="638"/>
        </w:trPr>
        <w:tc>
          <w:tcPr>
            <w:tcW w:w="959" w:type="dxa"/>
            <w:shd w:val="clear" w:color="auto" w:fill="auto"/>
          </w:tcPr>
          <w:p w14:paraId="7CD30B11" w14:textId="77777777" w:rsidR="002A0196" w:rsidRPr="00607F9B" w:rsidRDefault="002A0196" w:rsidP="006442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75C810A" w14:textId="16754C6A" w:rsidR="002A0196" w:rsidRPr="00607F9B" w:rsidRDefault="002A0196" w:rsidP="006442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A019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A0196">
              <w:rPr>
                <w:b/>
                <w:bCs/>
                <w:sz w:val="22"/>
                <w:szCs w:val="22"/>
              </w:rPr>
              <w:t xml:space="preserve">Dostawa mobilnego systemu radiografii przemysłowej - </w:t>
            </w:r>
            <w:proofErr w:type="spellStart"/>
            <w:r w:rsidRPr="002A0196">
              <w:rPr>
                <w:b/>
                <w:bCs/>
                <w:sz w:val="22"/>
                <w:szCs w:val="22"/>
              </w:rPr>
              <w:t>K</w:t>
            </w:r>
            <w:r w:rsidR="00292CFB">
              <w:rPr>
                <w:b/>
                <w:bCs/>
                <w:sz w:val="22"/>
                <w:szCs w:val="22"/>
              </w:rPr>
              <w:t>C</w:t>
            </w:r>
            <w:r w:rsidRPr="002A0196">
              <w:rPr>
                <w:b/>
                <w:bCs/>
                <w:sz w:val="22"/>
                <w:szCs w:val="22"/>
              </w:rPr>
              <w:t>.zp</w:t>
            </w:r>
            <w:proofErr w:type="spellEnd"/>
            <w:r w:rsidRPr="002A0196">
              <w:rPr>
                <w:b/>
                <w:bCs/>
                <w:sz w:val="22"/>
                <w:szCs w:val="22"/>
              </w:rPr>
              <w:t xml:space="preserve"> 272-721/23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0D163FF" w14:textId="66541758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292CFB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292CFB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A0196" w14:paraId="5BDE871A" w14:textId="77777777" w:rsidTr="0064420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BF5EA68" w14:textId="77777777" w:rsidR="002A0196" w:rsidRPr="00D26ED6" w:rsidRDefault="002A0196" w:rsidP="0064420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A0196">
              <w:rPr>
                <w:b/>
                <w:sz w:val="22"/>
                <w:szCs w:val="22"/>
              </w:rPr>
              <w:t>PCB Service Sp. z o.o.</w:t>
            </w:r>
          </w:p>
          <w:p w14:paraId="442E572C" w14:textId="77777777" w:rsidR="002A0196" w:rsidRPr="009F0E5C" w:rsidRDefault="002A0196" w:rsidP="00644203">
            <w:pPr>
              <w:jc w:val="both"/>
              <w:rPr>
                <w:bCs/>
                <w:sz w:val="22"/>
                <w:szCs w:val="22"/>
              </w:rPr>
            </w:pPr>
            <w:r w:rsidRPr="002A0196">
              <w:rPr>
                <w:bCs/>
                <w:sz w:val="22"/>
                <w:szCs w:val="22"/>
              </w:rPr>
              <w:t>ks. Jerzego Popiełuszki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0196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0D30016" w14:textId="77777777" w:rsidR="002A0196" w:rsidRPr="009F0E5C" w:rsidRDefault="002A0196" w:rsidP="00644203">
            <w:pPr>
              <w:jc w:val="both"/>
              <w:rPr>
                <w:bCs/>
                <w:sz w:val="22"/>
                <w:szCs w:val="22"/>
              </w:rPr>
            </w:pPr>
            <w:r w:rsidRPr="002A0196">
              <w:rPr>
                <w:bCs/>
                <w:sz w:val="22"/>
                <w:szCs w:val="22"/>
              </w:rPr>
              <w:t>83-032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0196">
              <w:rPr>
                <w:bCs/>
                <w:sz w:val="22"/>
                <w:szCs w:val="22"/>
              </w:rPr>
              <w:t>Pszczółki</w:t>
            </w:r>
          </w:p>
          <w:p w14:paraId="79B7224E" w14:textId="77777777" w:rsidR="002A0196" w:rsidRPr="00D26ED6" w:rsidRDefault="002A0196" w:rsidP="006442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1AC1422" w14:textId="77777777" w:rsidR="002A0196" w:rsidRPr="00D26ED6" w:rsidRDefault="002A0196" w:rsidP="0064420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A0196">
              <w:rPr>
                <w:sz w:val="22"/>
                <w:szCs w:val="22"/>
              </w:rPr>
              <w:t xml:space="preserve">Dostawa mobilnego systemu radiografii przemysłowej - </w:t>
            </w:r>
            <w:proofErr w:type="spellStart"/>
            <w:r w:rsidRPr="002A0196">
              <w:rPr>
                <w:sz w:val="22"/>
                <w:szCs w:val="22"/>
              </w:rPr>
              <w:t>K.zp</w:t>
            </w:r>
            <w:proofErr w:type="spellEnd"/>
            <w:r w:rsidRPr="002A0196">
              <w:rPr>
                <w:sz w:val="22"/>
                <w:szCs w:val="22"/>
              </w:rPr>
              <w:t xml:space="preserve"> 272-721/23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A0196">
              <w:rPr>
                <w:b/>
                <w:sz w:val="22"/>
                <w:szCs w:val="22"/>
              </w:rPr>
              <w:t>1 196 999.10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18D1153" w14:textId="77777777" w:rsidR="002A0196" w:rsidRDefault="002A0196" w:rsidP="0064420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2F1DB2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292CFB" w:rsidRPr="008567C7" w14:paraId="645CB629" w14:textId="77777777" w:rsidTr="00292CFB">
        <w:trPr>
          <w:trHeight w:val="510"/>
        </w:trPr>
        <w:tc>
          <w:tcPr>
            <w:tcW w:w="500" w:type="pct"/>
            <w:vAlign w:val="center"/>
          </w:tcPr>
          <w:p w14:paraId="1370E719" w14:textId="77777777" w:rsidR="00292CFB" w:rsidRPr="008567C7" w:rsidRDefault="00292CF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6D5E5697" w14:textId="77777777" w:rsidR="00292CFB" w:rsidRPr="008567C7" w:rsidRDefault="00292CF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572CCBA6" w14:textId="77777777" w:rsidR="00292CFB" w:rsidRPr="008567C7" w:rsidRDefault="00292CF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019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6C8D959D" w14:textId="77777777" w:rsidR="00292CFB" w:rsidRPr="008567C7" w:rsidRDefault="00292CF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019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800" w:type="pct"/>
            <w:vAlign w:val="center"/>
          </w:tcPr>
          <w:p w14:paraId="0EB1A0F9" w14:textId="77777777" w:rsidR="00292CFB" w:rsidRPr="008567C7" w:rsidRDefault="00292CF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0196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600" w:type="pct"/>
            <w:vAlign w:val="center"/>
          </w:tcPr>
          <w:p w14:paraId="7BD6392F" w14:textId="77777777" w:rsidR="00292CFB" w:rsidRPr="008567C7" w:rsidRDefault="00292CF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92CFB" w:rsidRPr="008567C7" w14:paraId="3387E77C" w14:textId="77777777" w:rsidTr="00292CFB">
        <w:tc>
          <w:tcPr>
            <w:tcW w:w="500" w:type="pct"/>
            <w:vAlign w:val="center"/>
          </w:tcPr>
          <w:p w14:paraId="53C526EC" w14:textId="77777777" w:rsidR="00292CFB" w:rsidRPr="008567C7" w:rsidRDefault="00292CFB" w:rsidP="006442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019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4D731861" w14:textId="77777777" w:rsidR="00292CFB" w:rsidRPr="002B6761" w:rsidRDefault="00292CFB" w:rsidP="0064420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0196">
              <w:rPr>
                <w:rFonts w:ascii="Times New Roman" w:hAnsi="Times New Roman" w:cs="Times New Roman"/>
                <w:b/>
                <w:sz w:val="18"/>
                <w:szCs w:val="18"/>
              </w:rPr>
              <w:t>PCB Service Sp. z o.o.</w:t>
            </w:r>
          </w:p>
          <w:p w14:paraId="537B299D" w14:textId="77777777" w:rsidR="00292CFB" w:rsidRPr="008567C7" w:rsidRDefault="00292CFB" w:rsidP="006442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0196">
              <w:rPr>
                <w:rFonts w:ascii="Times New Roman" w:hAnsi="Times New Roman" w:cs="Times New Roman"/>
                <w:bCs/>
                <w:sz w:val="18"/>
                <w:szCs w:val="18"/>
              </w:rPr>
              <w:t>ks. Jerzego Popiełuszki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019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6F846D9" w14:textId="77777777" w:rsidR="00292CFB" w:rsidRPr="001B7815" w:rsidRDefault="00292CFB" w:rsidP="0064420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0196">
              <w:rPr>
                <w:rFonts w:ascii="Times New Roman" w:hAnsi="Times New Roman" w:cs="Times New Roman"/>
                <w:bCs/>
                <w:sz w:val="18"/>
                <w:szCs w:val="18"/>
              </w:rPr>
              <w:t>83-032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0196">
              <w:rPr>
                <w:rFonts w:ascii="Times New Roman" w:hAnsi="Times New Roman" w:cs="Times New Roman"/>
                <w:bCs/>
                <w:sz w:val="18"/>
                <w:szCs w:val="18"/>
              </w:rPr>
              <w:t>Pszczółki</w:t>
            </w:r>
          </w:p>
        </w:tc>
        <w:tc>
          <w:tcPr>
            <w:tcW w:w="800" w:type="pct"/>
            <w:vAlign w:val="center"/>
          </w:tcPr>
          <w:p w14:paraId="6DC2D25D" w14:textId="77777777" w:rsidR="00292CFB" w:rsidRPr="008567C7" w:rsidRDefault="00292CFB" w:rsidP="006442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019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660D2A53" w14:textId="77777777" w:rsidR="00292CFB" w:rsidRPr="008567C7" w:rsidRDefault="00292CFB" w:rsidP="006442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019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221DABC3" w14:textId="77777777" w:rsidR="00292CFB" w:rsidRPr="008567C7" w:rsidRDefault="00292CFB" w:rsidP="006442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019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26EB7F85" w14:textId="77777777" w:rsidR="00292CFB" w:rsidRPr="008567C7" w:rsidRDefault="00292CFB" w:rsidP="006442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019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7FC8558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38672A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7E8B97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7D0E2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B8A94" w14:textId="77777777" w:rsidR="007D0E26" w:rsidRDefault="007D0E26">
      <w:r>
        <w:separator/>
      </w:r>
    </w:p>
  </w:endnote>
  <w:endnote w:type="continuationSeparator" w:id="0">
    <w:p w14:paraId="69E63064" w14:textId="77777777" w:rsidR="007D0E26" w:rsidRDefault="007D0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FC9B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4411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00F75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B1D164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8F49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29731" w14:textId="77777777" w:rsidR="007D0E26" w:rsidRDefault="007D0E26">
      <w:r>
        <w:separator/>
      </w:r>
    </w:p>
  </w:footnote>
  <w:footnote w:type="continuationSeparator" w:id="0">
    <w:p w14:paraId="184ECB99" w14:textId="77777777" w:rsidR="007D0E26" w:rsidRDefault="007D0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332E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5D21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E4AD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0E26"/>
    <w:rsid w:val="00005838"/>
    <w:rsid w:val="00022322"/>
    <w:rsid w:val="00042497"/>
    <w:rsid w:val="000C1E6F"/>
    <w:rsid w:val="000E4E56"/>
    <w:rsid w:val="001A1468"/>
    <w:rsid w:val="001B7815"/>
    <w:rsid w:val="001C31ED"/>
    <w:rsid w:val="00292CFB"/>
    <w:rsid w:val="002A019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D0E2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12D8CC"/>
  <w15:chartTrackingRefBased/>
  <w15:docId w15:val="{EB954A68-B30F-49B8-84DD-4D1537734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2024-02-13T13:26:00Z</cp:lastPrinted>
  <dcterms:created xsi:type="dcterms:W3CDTF">2024-02-13T13:26:00Z</dcterms:created>
  <dcterms:modified xsi:type="dcterms:W3CDTF">2024-02-13T13:26:00Z</dcterms:modified>
</cp:coreProperties>
</file>