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5F1C1B" w14:textId="5DDF4B3B" w:rsidR="00D665F5" w:rsidRPr="00C47DC1" w:rsidRDefault="001160D7" w:rsidP="00C47DC1">
      <w:pPr>
        <w:jc w:val="right"/>
        <w:rPr>
          <w:sz w:val="22"/>
          <w:szCs w:val="22"/>
        </w:rPr>
      </w:pPr>
      <w:r w:rsidRPr="00C47DC1">
        <w:rPr>
          <w:sz w:val="22"/>
          <w:szCs w:val="22"/>
        </w:rPr>
        <w:t>Kraków</w:t>
      </w:r>
      <w:r w:rsidR="00D665F5" w:rsidRPr="00C47DC1">
        <w:rPr>
          <w:sz w:val="22"/>
          <w:szCs w:val="22"/>
        </w:rPr>
        <w:t xml:space="preserve"> dnia: </w:t>
      </w:r>
      <w:r w:rsidRPr="00C47DC1">
        <w:rPr>
          <w:sz w:val="22"/>
          <w:szCs w:val="22"/>
        </w:rPr>
        <w:t>2024-02-</w:t>
      </w:r>
      <w:r w:rsidR="000471C1">
        <w:rPr>
          <w:sz w:val="22"/>
          <w:szCs w:val="22"/>
        </w:rPr>
        <w:t>13</w:t>
      </w:r>
    </w:p>
    <w:p w14:paraId="50C624D4" w14:textId="77777777" w:rsidR="00D665F5" w:rsidRPr="00C47DC1" w:rsidRDefault="00D665F5" w:rsidP="00C47DC1">
      <w:pPr>
        <w:jc w:val="right"/>
        <w:rPr>
          <w:sz w:val="22"/>
          <w:szCs w:val="22"/>
        </w:rPr>
      </w:pPr>
    </w:p>
    <w:p w14:paraId="5C7FBDF1" w14:textId="77777777" w:rsidR="001160D7" w:rsidRPr="00C47DC1" w:rsidRDefault="001160D7" w:rsidP="00C47DC1">
      <w:pPr>
        <w:rPr>
          <w:b/>
          <w:bCs/>
          <w:sz w:val="22"/>
          <w:szCs w:val="22"/>
        </w:rPr>
      </w:pPr>
      <w:r w:rsidRPr="00C47DC1">
        <w:rPr>
          <w:b/>
          <w:bCs/>
          <w:sz w:val="22"/>
          <w:szCs w:val="22"/>
        </w:rPr>
        <w:t>Akademia Górniczo - Hutnicza</w:t>
      </w:r>
    </w:p>
    <w:p w14:paraId="2BA6BA17" w14:textId="77777777" w:rsidR="001160D7" w:rsidRPr="00C47DC1" w:rsidRDefault="001160D7" w:rsidP="00C47DC1">
      <w:pPr>
        <w:rPr>
          <w:b/>
          <w:bCs/>
          <w:sz w:val="22"/>
          <w:szCs w:val="22"/>
        </w:rPr>
      </w:pPr>
      <w:r w:rsidRPr="00C47DC1">
        <w:rPr>
          <w:b/>
          <w:bCs/>
          <w:sz w:val="22"/>
          <w:szCs w:val="22"/>
        </w:rPr>
        <w:t>im. Stanisława Staszica w Krakowie</w:t>
      </w:r>
    </w:p>
    <w:p w14:paraId="363DE1A4" w14:textId="77777777" w:rsidR="00D665F5" w:rsidRPr="00C47DC1" w:rsidRDefault="001160D7" w:rsidP="00C47DC1">
      <w:pPr>
        <w:rPr>
          <w:b/>
          <w:bCs/>
          <w:sz w:val="22"/>
          <w:szCs w:val="22"/>
        </w:rPr>
      </w:pPr>
      <w:r w:rsidRPr="00C47DC1">
        <w:rPr>
          <w:b/>
          <w:bCs/>
          <w:sz w:val="22"/>
          <w:szCs w:val="22"/>
        </w:rPr>
        <w:t>Dział Zamówień Publicznych</w:t>
      </w:r>
    </w:p>
    <w:p w14:paraId="7F062FE2" w14:textId="77777777" w:rsidR="00D665F5" w:rsidRPr="00C47DC1" w:rsidRDefault="001160D7" w:rsidP="00C47DC1">
      <w:pPr>
        <w:rPr>
          <w:sz w:val="22"/>
          <w:szCs w:val="22"/>
        </w:rPr>
      </w:pPr>
      <w:r w:rsidRPr="00C47DC1">
        <w:rPr>
          <w:sz w:val="22"/>
          <w:szCs w:val="22"/>
        </w:rPr>
        <w:t>Al. Mickiewicza</w:t>
      </w:r>
      <w:r w:rsidR="00D665F5" w:rsidRPr="00C47DC1">
        <w:rPr>
          <w:sz w:val="22"/>
          <w:szCs w:val="22"/>
        </w:rPr>
        <w:t xml:space="preserve"> </w:t>
      </w:r>
      <w:r w:rsidRPr="00C47DC1">
        <w:rPr>
          <w:sz w:val="22"/>
          <w:szCs w:val="22"/>
        </w:rPr>
        <w:t>30</w:t>
      </w:r>
    </w:p>
    <w:p w14:paraId="2B67F31B" w14:textId="77777777" w:rsidR="00D665F5" w:rsidRPr="00C47DC1" w:rsidRDefault="001160D7" w:rsidP="00C47DC1">
      <w:pPr>
        <w:rPr>
          <w:sz w:val="22"/>
          <w:szCs w:val="22"/>
        </w:rPr>
      </w:pPr>
      <w:r w:rsidRPr="00C47DC1">
        <w:rPr>
          <w:sz w:val="22"/>
          <w:szCs w:val="22"/>
        </w:rPr>
        <w:t>30-059</w:t>
      </w:r>
      <w:r w:rsidR="00D665F5" w:rsidRPr="00C47DC1">
        <w:rPr>
          <w:sz w:val="22"/>
          <w:szCs w:val="22"/>
        </w:rPr>
        <w:t xml:space="preserve"> </w:t>
      </w:r>
      <w:r w:rsidRPr="00C47DC1">
        <w:rPr>
          <w:sz w:val="22"/>
          <w:szCs w:val="22"/>
        </w:rPr>
        <w:t>Kraków</w:t>
      </w:r>
    </w:p>
    <w:p w14:paraId="4DE60BFA" w14:textId="77777777" w:rsidR="00A80738" w:rsidRPr="00C47DC1" w:rsidRDefault="00D665F5" w:rsidP="00C47DC1">
      <w:pPr>
        <w:pStyle w:val="Nagwek"/>
        <w:tabs>
          <w:tab w:val="clear" w:pos="4536"/>
        </w:tabs>
        <w:rPr>
          <w:sz w:val="22"/>
          <w:szCs w:val="22"/>
        </w:rPr>
      </w:pPr>
      <w:r w:rsidRPr="00C47DC1">
        <w:rPr>
          <w:sz w:val="22"/>
          <w:szCs w:val="22"/>
        </w:rPr>
        <w:t>Znak sprawy:</w:t>
      </w:r>
      <w:r w:rsidRPr="00C47DC1">
        <w:rPr>
          <w:b/>
          <w:sz w:val="22"/>
          <w:szCs w:val="22"/>
        </w:rPr>
        <w:t xml:space="preserve"> </w:t>
      </w:r>
      <w:r w:rsidR="001160D7" w:rsidRPr="00C47DC1">
        <w:rPr>
          <w:b/>
          <w:sz w:val="22"/>
          <w:szCs w:val="22"/>
        </w:rPr>
        <w:t>DE-dzp.272-27/24</w:t>
      </w:r>
      <w:r w:rsidR="00A80738" w:rsidRPr="00C47DC1">
        <w:rPr>
          <w:sz w:val="22"/>
          <w:szCs w:val="22"/>
        </w:rPr>
        <w:tab/>
        <w:t xml:space="preserve"> </w:t>
      </w:r>
    </w:p>
    <w:p w14:paraId="25673270" w14:textId="77777777" w:rsidR="00A80738" w:rsidRPr="00C47DC1" w:rsidRDefault="00A80738" w:rsidP="00C47DC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06BF58" w14:textId="571CF1C1" w:rsidR="00A80738" w:rsidRPr="00C47DC1" w:rsidRDefault="000471C1" w:rsidP="00C47DC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>
        <w:rPr>
          <w:b/>
          <w:spacing w:val="20"/>
          <w:sz w:val="22"/>
          <w:szCs w:val="22"/>
        </w:rPr>
        <w:t xml:space="preserve">KOREKTA </w:t>
      </w:r>
      <w:r w:rsidR="00A80738" w:rsidRPr="00C47DC1">
        <w:rPr>
          <w:b/>
          <w:spacing w:val="20"/>
          <w:sz w:val="22"/>
          <w:szCs w:val="22"/>
        </w:rPr>
        <w:t>INFORMACJA Z OTWARCIA OFERT</w:t>
      </w:r>
    </w:p>
    <w:p w14:paraId="34E73F7A" w14:textId="77777777" w:rsidR="00A80738" w:rsidRPr="00C47DC1" w:rsidRDefault="00A80738" w:rsidP="00C47DC1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67B011E" w14:textId="77777777" w:rsidR="00C659E2" w:rsidRPr="00C47DC1" w:rsidRDefault="00C659E2" w:rsidP="00C47DC1">
      <w:pPr>
        <w:jc w:val="both"/>
        <w:rPr>
          <w:b/>
          <w:bCs/>
          <w:sz w:val="22"/>
          <w:szCs w:val="22"/>
        </w:rPr>
      </w:pPr>
      <w:r w:rsidRPr="00C47DC1">
        <w:rPr>
          <w:bCs/>
          <w:sz w:val="22"/>
          <w:szCs w:val="22"/>
        </w:rPr>
        <w:t xml:space="preserve">Dotyczy </w:t>
      </w:r>
      <w:r w:rsidRPr="00C47DC1">
        <w:rPr>
          <w:sz w:val="22"/>
          <w:szCs w:val="22"/>
        </w:rPr>
        <w:t xml:space="preserve">postępowania o udzielenie zamówienia publicznego prowadzonego w trybie </w:t>
      </w:r>
      <w:r w:rsidR="001160D7" w:rsidRPr="00C47DC1">
        <w:rPr>
          <w:sz w:val="22"/>
          <w:szCs w:val="22"/>
        </w:rPr>
        <w:t xml:space="preserve">Tryb podstawowy bez negocjacji - art. 275 pkt. 1 ustawy </w:t>
      </w:r>
      <w:proofErr w:type="spellStart"/>
      <w:r w:rsidR="001160D7" w:rsidRPr="00C47DC1">
        <w:rPr>
          <w:sz w:val="22"/>
          <w:szCs w:val="22"/>
        </w:rPr>
        <w:t>Pzp</w:t>
      </w:r>
      <w:proofErr w:type="spellEnd"/>
      <w:r w:rsidRPr="00C47DC1">
        <w:rPr>
          <w:sz w:val="22"/>
          <w:szCs w:val="22"/>
        </w:rPr>
        <w:t xml:space="preserve"> </w:t>
      </w:r>
      <w:r w:rsidR="007965DC" w:rsidRPr="00C47DC1">
        <w:rPr>
          <w:sz w:val="22"/>
          <w:szCs w:val="22"/>
        </w:rPr>
        <w:t>prowadzonego pn.</w:t>
      </w:r>
      <w:r w:rsidRPr="00C47DC1">
        <w:rPr>
          <w:sz w:val="22"/>
          <w:szCs w:val="22"/>
        </w:rPr>
        <w:t xml:space="preserve">: </w:t>
      </w:r>
    </w:p>
    <w:p w14:paraId="57E6A58D" w14:textId="77777777" w:rsidR="00A80738" w:rsidRPr="00C47DC1" w:rsidRDefault="001160D7" w:rsidP="00C47DC1">
      <w:pPr>
        <w:pStyle w:val="Tekstpodstawowywcity"/>
        <w:ind w:firstLine="0"/>
        <w:jc w:val="center"/>
        <w:rPr>
          <w:sz w:val="22"/>
          <w:szCs w:val="22"/>
        </w:rPr>
      </w:pPr>
      <w:r w:rsidRPr="00C47DC1">
        <w:rPr>
          <w:b/>
          <w:sz w:val="22"/>
          <w:szCs w:val="22"/>
        </w:rPr>
        <w:t>usługa mycia okien trudnodostępnych na terenie kampusu AGH - DE-dzp.272-27/24</w:t>
      </w:r>
    </w:p>
    <w:p w14:paraId="466A0144" w14:textId="77777777" w:rsidR="00D665F5" w:rsidRPr="00C47DC1" w:rsidRDefault="00D665F5" w:rsidP="00C47DC1">
      <w:pPr>
        <w:jc w:val="both"/>
        <w:rPr>
          <w:sz w:val="22"/>
          <w:szCs w:val="22"/>
        </w:rPr>
      </w:pPr>
      <w:r w:rsidRPr="00C47DC1">
        <w:rPr>
          <w:sz w:val="22"/>
          <w:szCs w:val="22"/>
        </w:rPr>
        <w:t>Zamawiający, działając na podstawie art. 22</w:t>
      </w:r>
      <w:r w:rsidR="00601802" w:rsidRPr="00C47DC1">
        <w:rPr>
          <w:sz w:val="22"/>
          <w:szCs w:val="22"/>
        </w:rPr>
        <w:t>2</w:t>
      </w:r>
      <w:r w:rsidRPr="00C47DC1">
        <w:rPr>
          <w:sz w:val="22"/>
          <w:szCs w:val="22"/>
        </w:rPr>
        <w:t xml:space="preserve"> ust. 5 </w:t>
      </w:r>
      <w:r w:rsidRPr="00C47DC1">
        <w:rPr>
          <w:bCs/>
          <w:sz w:val="22"/>
          <w:szCs w:val="22"/>
        </w:rPr>
        <w:t>ustawy z dnia 11 września 2019 r. Prawo zamówień publicznych</w:t>
      </w:r>
      <w:r w:rsidRPr="00C47DC1">
        <w:rPr>
          <w:sz w:val="22"/>
          <w:szCs w:val="22"/>
        </w:rPr>
        <w:t xml:space="preserve"> </w:t>
      </w:r>
      <w:r w:rsidR="00A67C20" w:rsidRPr="00C47DC1">
        <w:rPr>
          <w:sz w:val="22"/>
          <w:szCs w:val="22"/>
        </w:rPr>
        <w:t>(Dz. U. z 202</w:t>
      </w:r>
      <w:r w:rsidR="004B64B5" w:rsidRPr="00C47DC1">
        <w:rPr>
          <w:sz w:val="22"/>
          <w:szCs w:val="22"/>
        </w:rPr>
        <w:t>3</w:t>
      </w:r>
      <w:r w:rsidR="00A67C20" w:rsidRPr="00C47DC1">
        <w:rPr>
          <w:sz w:val="22"/>
          <w:szCs w:val="22"/>
        </w:rPr>
        <w:t xml:space="preserve"> r. poz. 1</w:t>
      </w:r>
      <w:r w:rsidR="004B64B5" w:rsidRPr="00C47DC1">
        <w:rPr>
          <w:sz w:val="22"/>
          <w:szCs w:val="22"/>
        </w:rPr>
        <w:t>605</w:t>
      </w:r>
      <w:r w:rsidR="00A67C20" w:rsidRPr="00C47DC1">
        <w:rPr>
          <w:sz w:val="22"/>
          <w:szCs w:val="22"/>
        </w:rPr>
        <w:t xml:space="preserve">) </w:t>
      </w:r>
      <w:r w:rsidRPr="00C47DC1">
        <w:rPr>
          <w:sz w:val="22"/>
          <w:szCs w:val="22"/>
        </w:rPr>
        <w:t>udostępnia</w:t>
      </w:r>
      <w:r w:rsidR="00F95C33" w:rsidRPr="00C47DC1">
        <w:rPr>
          <w:sz w:val="22"/>
          <w:szCs w:val="22"/>
        </w:rPr>
        <w:t xml:space="preserve"> </w:t>
      </w:r>
      <w:r w:rsidR="004C7E9B" w:rsidRPr="00C47DC1">
        <w:rPr>
          <w:sz w:val="22"/>
          <w:szCs w:val="22"/>
        </w:rPr>
        <w:t>informacj</w:t>
      </w:r>
      <w:r w:rsidR="00577BC6" w:rsidRPr="00C47DC1">
        <w:rPr>
          <w:sz w:val="22"/>
          <w:szCs w:val="22"/>
        </w:rPr>
        <w:t>ę</w:t>
      </w:r>
      <w:r w:rsidR="00035488" w:rsidRPr="00C47DC1">
        <w:rPr>
          <w:sz w:val="22"/>
          <w:szCs w:val="22"/>
        </w:rPr>
        <w:t xml:space="preserve"> z otwarcia ofert</w:t>
      </w:r>
      <w:r w:rsidR="00577BC6" w:rsidRPr="00C47DC1">
        <w:rPr>
          <w:sz w:val="22"/>
          <w:szCs w:val="22"/>
        </w:rPr>
        <w:t>.</w:t>
      </w:r>
    </w:p>
    <w:p w14:paraId="6BBF6EE2" w14:textId="77777777" w:rsidR="00A80738" w:rsidRDefault="00D665F5" w:rsidP="00C47DC1">
      <w:pPr>
        <w:jc w:val="both"/>
        <w:rPr>
          <w:sz w:val="22"/>
          <w:szCs w:val="22"/>
        </w:rPr>
      </w:pPr>
      <w:r w:rsidRPr="00C47DC1">
        <w:rPr>
          <w:sz w:val="22"/>
          <w:szCs w:val="22"/>
        </w:rPr>
        <w:t>Podczas otwarcia ofert, mającego miejsce</w:t>
      </w:r>
      <w:r w:rsidR="00FF4AB1" w:rsidRPr="00C47DC1">
        <w:rPr>
          <w:sz w:val="22"/>
          <w:szCs w:val="22"/>
        </w:rPr>
        <w:t xml:space="preserve"> w dniu </w:t>
      </w:r>
      <w:r w:rsidR="001160D7" w:rsidRPr="00C47DC1">
        <w:rPr>
          <w:sz w:val="22"/>
          <w:szCs w:val="22"/>
        </w:rPr>
        <w:t>02/02/2024</w:t>
      </w:r>
      <w:r w:rsidR="00FF4AB1" w:rsidRPr="00C47DC1">
        <w:rPr>
          <w:sz w:val="22"/>
          <w:szCs w:val="22"/>
        </w:rPr>
        <w:t xml:space="preserve"> o godz. </w:t>
      </w:r>
      <w:r w:rsidR="001160D7" w:rsidRPr="00C47DC1">
        <w:rPr>
          <w:sz w:val="22"/>
          <w:szCs w:val="22"/>
        </w:rPr>
        <w:t>12:00</w:t>
      </w:r>
      <w:r w:rsidRPr="00C47DC1">
        <w:rPr>
          <w:sz w:val="22"/>
          <w:szCs w:val="22"/>
        </w:rPr>
        <w:t>, otwarte zostały oferty następujących wykonawców:</w:t>
      </w:r>
    </w:p>
    <w:p w14:paraId="41EC1C91" w14:textId="77777777" w:rsidR="00C47DC1" w:rsidRPr="00C47DC1" w:rsidRDefault="00C47DC1" w:rsidP="00C47DC1">
      <w:pPr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47DC1" w14:paraId="62B3367D" w14:textId="77777777" w:rsidTr="003F57CD">
        <w:tc>
          <w:tcPr>
            <w:tcW w:w="993" w:type="dxa"/>
            <w:shd w:val="clear" w:color="auto" w:fill="auto"/>
            <w:vAlign w:val="center"/>
          </w:tcPr>
          <w:p w14:paraId="2A0DC47F" w14:textId="77777777" w:rsidR="00D665F5" w:rsidRPr="00C47DC1" w:rsidRDefault="00D665F5" w:rsidP="00C47DC1">
            <w:pPr>
              <w:jc w:val="center"/>
            </w:pPr>
            <w:r w:rsidRPr="00C47DC1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D38014B" w14:textId="77777777" w:rsidR="00D665F5" w:rsidRPr="00C47DC1" w:rsidRDefault="00D665F5" w:rsidP="00C47DC1">
            <w:pPr>
              <w:jc w:val="center"/>
            </w:pPr>
            <w:r w:rsidRPr="00C47DC1">
              <w:t>Nazwa</w:t>
            </w:r>
            <w:r w:rsidR="003F57CD" w:rsidRPr="00C47DC1">
              <w:t xml:space="preserve"> </w:t>
            </w:r>
            <w:r w:rsidRPr="00C47DC1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968D30" w14:textId="77777777" w:rsidR="00D665F5" w:rsidRPr="00C47DC1" w:rsidRDefault="00D665F5" w:rsidP="00C47DC1">
            <w:pPr>
              <w:jc w:val="center"/>
            </w:pPr>
            <w:r w:rsidRPr="00C47DC1">
              <w:t>Cena oferty</w:t>
            </w:r>
          </w:p>
        </w:tc>
      </w:tr>
      <w:tr w:rsidR="001160D7" w:rsidRPr="00C47DC1" w14:paraId="0CC746C3" w14:textId="77777777" w:rsidTr="00783C20">
        <w:tc>
          <w:tcPr>
            <w:tcW w:w="993" w:type="dxa"/>
            <w:shd w:val="clear" w:color="auto" w:fill="auto"/>
            <w:vAlign w:val="center"/>
          </w:tcPr>
          <w:p w14:paraId="103E4144" w14:textId="77777777" w:rsidR="001160D7" w:rsidRPr="00C47DC1" w:rsidRDefault="001160D7" w:rsidP="00C47DC1">
            <w:pPr>
              <w:jc w:val="center"/>
            </w:pPr>
            <w:r w:rsidRPr="00C47DC1">
              <w:t>1</w:t>
            </w:r>
          </w:p>
        </w:tc>
        <w:tc>
          <w:tcPr>
            <w:tcW w:w="5244" w:type="dxa"/>
            <w:shd w:val="clear" w:color="auto" w:fill="auto"/>
          </w:tcPr>
          <w:p w14:paraId="3F5A77BD" w14:textId="77777777" w:rsidR="001160D7" w:rsidRPr="00C47DC1" w:rsidRDefault="001160D7" w:rsidP="00C47DC1">
            <w:r w:rsidRPr="00C47DC1">
              <w:t xml:space="preserve">BHF Poznań Profesjonalna chemia, maszyny i sprzęt do sprzątania Ewa </w:t>
            </w:r>
            <w:proofErr w:type="spellStart"/>
            <w:r w:rsidRPr="00C47DC1">
              <w:t>Redelbach-Eichert</w:t>
            </w:r>
            <w:proofErr w:type="spellEnd"/>
          </w:p>
          <w:p w14:paraId="0CB063AE" w14:textId="77777777" w:rsidR="001160D7" w:rsidRPr="00C47DC1" w:rsidRDefault="001160D7" w:rsidP="00C47DC1">
            <w:r w:rsidRPr="00C47DC1">
              <w:t xml:space="preserve">3 Maja 67 </w:t>
            </w:r>
          </w:p>
          <w:p w14:paraId="65ECD1C4" w14:textId="77777777" w:rsidR="001160D7" w:rsidRPr="00C47DC1" w:rsidRDefault="001160D7" w:rsidP="00C47DC1">
            <w:pPr>
              <w:jc w:val="both"/>
            </w:pPr>
            <w:r w:rsidRPr="00C47DC1">
              <w:t>62-040 Puszczykowo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3837F3" w14:textId="77777777" w:rsidR="001160D7" w:rsidRPr="00C47DC1" w:rsidRDefault="001160D7" w:rsidP="00C47DC1">
            <w:pPr>
              <w:jc w:val="both"/>
            </w:pPr>
            <w:r w:rsidRPr="00C47DC1">
              <w:t>725 331.74 zł</w:t>
            </w:r>
          </w:p>
        </w:tc>
      </w:tr>
      <w:tr w:rsidR="001160D7" w:rsidRPr="00C47DC1" w14:paraId="0B6E01CE" w14:textId="77777777" w:rsidTr="00783C20">
        <w:tc>
          <w:tcPr>
            <w:tcW w:w="993" w:type="dxa"/>
            <w:shd w:val="clear" w:color="auto" w:fill="auto"/>
            <w:vAlign w:val="center"/>
          </w:tcPr>
          <w:p w14:paraId="53F26661" w14:textId="77777777" w:rsidR="001160D7" w:rsidRPr="00C47DC1" w:rsidRDefault="001160D7" w:rsidP="00C47DC1">
            <w:pPr>
              <w:jc w:val="center"/>
            </w:pPr>
            <w:r w:rsidRPr="00C47DC1">
              <w:t>2</w:t>
            </w:r>
          </w:p>
        </w:tc>
        <w:tc>
          <w:tcPr>
            <w:tcW w:w="5244" w:type="dxa"/>
            <w:shd w:val="clear" w:color="auto" w:fill="auto"/>
          </w:tcPr>
          <w:p w14:paraId="154E7247" w14:textId="77777777" w:rsidR="001160D7" w:rsidRPr="00C47DC1" w:rsidRDefault="001160D7" w:rsidP="00C47DC1">
            <w:r w:rsidRPr="00C47DC1">
              <w:t xml:space="preserve">Usługi Wysokościowe Extreme </w:t>
            </w:r>
            <w:proofErr w:type="spellStart"/>
            <w:r w:rsidRPr="00C47DC1">
              <w:t>Work</w:t>
            </w:r>
            <w:proofErr w:type="spellEnd"/>
            <w:r w:rsidRPr="00C47DC1">
              <w:t xml:space="preserve"> Radwan Piotr</w:t>
            </w:r>
          </w:p>
          <w:p w14:paraId="7D82DBDD" w14:textId="77777777" w:rsidR="001160D7" w:rsidRPr="00C47DC1" w:rsidRDefault="001160D7" w:rsidP="00C47DC1">
            <w:r w:rsidRPr="00C47DC1">
              <w:t xml:space="preserve">Warmijska 9/6 </w:t>
            </w:r>
          </w:p>
          <w:p w14:paraId="2039B7D4" w14:textId="77777777" w:rsidR="001160D7" w:rsidRPr="00C47DC1" w:rsidRDefault="001160D7" w:rsidP="00C47DC1">
            <w:pPr>
              <w:jc w:val="both"/>
            </w:pPr>
            <w:r w:rsidRPr="00C47DC1">
              <w:t>30-069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4E144F" w14:textId="77777777" w:rsidR="001160D7" w:rsidRPr="00C47DC1" w:rsidRDefault="001160D7" w:rsidP="00C47DC1">
            <w:pPr>
              <w:jc w:val="both"/>
            </w:pPr>
            <w:r w:rsidRPr="00C47DC1">
              <w:t>519 330.60 zł</w:t>
            </w:r>
          </w:p>
        </w:tc>
      </w:tr>
      <w:tr w:rsidR="001160D7" w:rsidRPr="00C47DC1" w14:paraId="3D4AE510" w14:textId="77777777" w:rsidTr="00783C20">
        <w:tc>
          <w:tcPr>
            <w:tcW w:w="993" w:type="dxa"/>
            <w:shd w:val="clear" w:color="auto" w:fill="auto"/>
            <w:vAlign w:val="center"/>
          </w:tcPr>
          <w:p w14:paraId="1647ECEB" w14:textId="77777777" w:rsidR="001160D7" w:rsidRPr="00C47DC1" w:rsidRDefault="001160D7" w:rsidP="00C47DC1">
            <w:pPr>
              <w:jc w:val="center"/>
            </w:pPr>
            <w:r w:rsidRPr="00C47DC1">
              <w:t>3</w:t>
            </w:r>
          </w:p>
        </w:tc>
        <w:tc>
          <w:tcPr>
            <w:tcW w:w="5244" w:type="dxa"/>
            <w:shd w:val="clear" w:color="auto" w:fill="auto"/>
          </w:tcPr>
          <w:p w14:paraId="6058A5DF" w14:textId="77777777" w:rsidR="001160D7" w:rsidRPr="00C47DC1" w:rsidRDefault="001160D7" w:rsidP="00C47DC1">
            <w:pPr>
              <w:rPr>
                <w:lang w:val="en-US"/>
              </w:rPr>
            </w:pPr>
            <w:proofErr w:type="spellStart"/>
            <w:r w:rsidRPr="00C47DC1">
              <w:rPr>
                <w:lang w:val="en-US"/>
              </w:rPr>
              <w:t>Multisor</w:t>
            </w:r>
            <w:proofErr w:type="spellEnd"/>
            <w:r w:rsidRPr="00C47DC1">
              <w:rPr>
                <w:lang w:val="en-US"/>
              </w:rPr>
              <w:t xml:space="preserve"> </w:t>
            </w:r>
            <w:proofErr w:type="spellStart"/>
            <w:r w:rsidRPr="00C47DC1">
              <w:rPr>
                <w:lang w:val="en-US"/>
              </w:rPr>
              <w:t>Sp.z</w:t>
            </w:r>
            <w:proofErr w:type="spellEnd"/>
            <w:r w:rsidRPr="00C47DC1">
              <w:rPr>
                <w:lang w:val="en-US"/>
              </w:rPr>
              <w:t xml:space="preserve"> </w:t>
            </w:r>
            <w:proofErr w:type="spellStart"/>
            <w:r w:rsidRPr="00C47DC1">
              <w:rPr>
                <w:lang w:val="en-US"/>
              </w:rPr>
              <w:t>o.o</w:t>
            </w:r>
            <w:proofErr w:type="spellEnd"/>
            <w:r w:rsidRPr="00C47DC1">
              <w:rPr>
                <w:lang w:val="en-US"/>
              </w:rPr>
              <w:t>.</w:t>
            </w:r>
          </w:p>
          <w:p w14:paraId="43E0462F" w14:textId="77777777" w:rsidR="001160D7" w:rsidRPr="00C47DC1" w:rsidRDefault="001160D7" w:rsidP="00C47DC1">
            <w:proofErr w:type="spellStart"/>
            <w:r w:rsidRPr="00C47DC1">
              <w:t>ul.B.Czerwińskiego</w:t>
            </w:r>
            <w:proofErr w:type="spellEnd"/>
            <w:r w:rsidRPr="00C47DC1">
              <w:t xml:space="preserve"> 6/207 </w:t>
            </w:r>
          </w:p>
          <w:p w14:paraId="0DF161AD" w14:textId="77777777" w:rsidR="001160D7" w:rsidRPr="00C47DC1" w:rsidRDefault="001160D7" w:rsidP="00C47DC1">
            <w:pPr>
              <w:jc w:val="both"/>
            </w:pPr>
            <w:r w:rsidRPr="00C47DC1">
              <w:t>40-123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3CF335" w14:textId="77777777" w:rsidR="001160D7" w:rsidRPr="00C47DC1" w:rsidRDefault="001160D7" w:rsidP="00C47DC1">
            <w:pPr>
              <w:jc w:val="both"/>
            </w:pPr>
            <w:r w:rsidRPr="00C47DC1">
              <w:t>487 567.57 zł</w:t>
            </w:r>
          </w:p>
        </w:tc>
      </w:tr>
      <w:tr w:rsidR="001160D7" w:rsidRPr="00C47DC1" w14:paraId="2087005F" w14:textId="77777777" w:rsidTr="00783C20">
        <w:tc>
          <w:tcPr>
            <w:tcW w:w="993" w:type="dxa"/>
            <w:shd w:val="clear" w:color="auto" w:fill="auto"/>
            <w:vAlign w:val="center"/>
          </w:tcPr>
          <w:p w14:paraId="7D42621D" w14:textId="77777777" w:rsidR="001160D7" w:rsidRPr="00C47DC1" w:rsidRDefault="001160D7" w:rsidP="00C47DC1">
            <w:pPr>
              <w:jc w:val="center"/>
            </w:pPr>
            <w:r w:rsidRPr="00C47DC1">
              <w:t>4</w:t>
            </w:r>
          </w:p>
        </w:tc>
        <w:tc>
          <w:tcPr>
            <w:tcW w:w="5244" w:type="dxa"/>
            <w:shd w:val="clear" w:color="auto" w:fill="auto"/>
          </w:tcPr>
          <w:p w14:paraId="76BAEFD0" w14:textId="77777777" w:rsidR="001160D7" w:rsidRPr="00C47DC1" w:rsidRDefault="001160D7" w:rsidP="00C47DC1">
            <w:r w:rsidRPr="00C47DC1">
              <w:t>FRONTIDA Spółka z ograniczoną odpowiedzialnością</w:t>
            </w:r>
          </w:p>
          <w:p w14:paraId="7C8EF35F" w14:textId="17DC9628" w:rsidR="001160D7" w:rsidRPr="000471C1" w:rsidRDefault="000471C1" w:rsidP="00C47DC1">
            <w:pPr>
              <w:rPr>
                <w:highlight w:val="yellow"/>
              </w:rPr>
            </w:pPr>
            <w:r w:rsidRPr="000471C1">
              <w:rPr>
                <w:highlight w:val="yellow"/>
              </w:rPr>
              <w:t>UL. Praska 62/18</w:t>
            </w:r>
          </w:p>
          <w:p w14:paraId="131B8A9C" w14:textId="6482A500" w:rsidR="001160D7" w:rsidRPr="00C47DC1" w:rsidRDefault="001160D7" w:rsidP="00C47DC1">
            <w:pPr>
              <w:jc w:val="both"/>
            </w:pPr>
            <w:r w:rsidRPr="000471C1">
              <w:rPr>
                <w:highlight w:val="yellow"/>
              </w:rPr>
              <w:t>30-</w:t>
            </w:r>
            <w:r w:rsidR="000471C1" w:rsidRPr="000471C1">
              <w:rPr>
                <w:highlight w:val="yellow"/>
              </w:rPr>
              <w:t>322</w:t>
            </w:r>
            <w:r w:rsidRPr="000471C1">
              <w:rPr>
                <w:highlight w:val="yellow"/>
              </w:rPr>
              <w:t xml:space="preserve"> Kraków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14:paraId="22A14955" w14:textId="77777777" w:rsidR="001160D7" w:rsidRPr="00C47DC1" w:rsidRDefault="001160D7" w:rsidP="00C47DC1">
            <w:pPr>
              <w:jc w:val="both"/>
            </w:pPr>
            <w:r w:rsidRPr="00C47DC1">
              <w:t>980 804.95 zł</w:t>
            </w:r>
          </w:p>
        </w:tc>
      </w:tr>
      <w:tr w:rsidR="001160D7" w:rsidRPr="00C47DC1" w14:paraId="298C44D7" w14:textId="77777777" w:rsidTr="00783C20">
        <w:tc>
          <w:tcPr>
            <w:tcW w:w="993" w:type="dxa"/>
            <w:shd w:val="clear" w:color="auto" w:fill="auto"/>
            <w:vAlign w:val="center"/>
          </w:tcPr>
          <w:p w14:paraId="762602B7" w14:textId="77777777" w:rsidR="001160D7" w:rsidRPr="00C47DC1" w:rsidRDefault="001160D7" w:rsidP="00C47DC1">
            <w:pPr>
              <w:jc w:val="center"/>
            </w:pPr>
            <w:r w:rsidRPr="00C47DC1">
              <w:t>5</w:t>
            </w:r>
          </w:p>
        </w:tc>
        <w:tc>
          <w:tcPr>
            <w:tcW w:w="5244" w:type="dxa"/>
            <w:shd w:val="clear" w:color="auto" w:fill="auto"/>
          </w:tcPr>
          <w:p w14:paraId="2B432E41" w14:textId="77777777" w:rsidR="001160D7" w:rsidRPr="00C47DC1" w:rsidRDefault="001160D7" w:rsidP="00C47DC1">
            <w:r w:rsidRPr="00C47DC1">
              <w:t>Jarosław Świderski SPIT</w:t>
            </w:r>
          </w:p>
          <w:p w14:paraId="4B522C2F" w14:textId="77777777" w:rsidR="001160D7" w:rsidRPr="00C47DC1" w:rsidRDefault="001160D7" w:rsidP="00C47DC1">
            <w:r w:rsidRPr="00C47DC1">
              <w:t xml:space="preserve">Bociana 4b/49 </w:t>
            </w:r>
          </w:p>
          <w:p w14:paraId="2A75E63C" w14:textId="77777777" w:rsidR="001160D7" w:rsidRPr="00C47DC1" w:rsidRDefault="001160D7" w:rsidP="00C47DC1">
            <w:pPr>
              <w:jc w:val="both"/>
            </w:pPr>
            <w:r w:rsidRPr="00C47DC1">
              <w:t>31-231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0E5980" w14:textId="77777777" w:rsidR="001160D7" w:rsidRPr="00C47DC1" w:rsidRDefault="001160D7" w:rsidP="00C47DC1">
            <w:pPr>
              <w:jc w:val="both"/>
            </w:pPr>
            <w:r w:rsidRPr="00C47DC1">
              <w:t>517 599.50 zł</w:t>
            </w:r>
          </w:p>
        </w:tc>
      </w:tr>
      <w:tr w:rsidR="001160D7" w:rsidRPr="00C47DC1" w14:paraId="6110633C" w14:textId="77777777" w:rsidTr="00783C20">
        <w:tc>
          <w:tcPr>
            <w:tcW w:w="993" w:type="dxa"/>
            <w:shd w:val="clear" w:color="auto" w:fill="auto"/>
            <w:vAlign w:val="center"/>
          </w:tcPr>
          <w:p w14:paraId="0539AE92" w14:textId="77777777" w:rsidR="001160D7" w:rsidRPr="00C47DC1" w:rsidRDefault="001160D7" w:rsidP="00C47DC1">
            <w:pPr>
              <w:jc w:val="center"/>
            </w:pPr>
            <w:r w:rsidRPr="00C47DC1">
              <w:t>6</w:t>
            </w:r>
          </w:p>
        </w:tc>
        <w:tc>
          <w:tcPr>
            <w:tcW w:w="5244" w:type="dxa"/>
            <w:shd w:val="clear" w:color="auto" w:fill="auto"/>
          </w:tcPr>
          <w:p w14:paraId="10EACEF0" w14:textId="77777777" w:rsidR="001160D7" w:rsidRPr="00C47DC1" w:rsidRDefault="001160D7" w:rsidP="00C47DC1">
            <w:pPr>
              <w:rPr>
                <w:lang w:val="en-US"/>
              </w:rPr>
            </w:pPr>
            <w:r w:rsidRPr="00C47DC1">
              <w:rPr>
                <w:lang w:val="en-US"/>
              </w:rPr>
              <w:t xml:space="preserve">Hs </w:t>
            </w:r>
            <w:proofErr w:type="spellStart"/>
            <w:r w:rsidRPr="00C47DC1">
              <w:rPr>
                <w:lang w:val="en-US"/>
              </w:rPr>
              <w:t>Multiservices</w:t>
            </w:r>
            <w:proofErr w:type="spellEnd"/>
            <w:r w:rsidRPr="00C47DC1">
              <w:rPr>
                <w:lang w:val="en-US"/>
              </w:rPr>
              <w:t xml:space="preserve"> Sp. z </w:t>
            </w:r>
            <w:proofErr w:type="spellStart"/>
            <w:r w:rsidRPr="00C47DC1">
              <w:rPr>
                <w:lang w:val="en-US"/>
              </w:rPr>
              <w:t>o.o</w:t>
            </w:r>
            <w:proofErr w:type="spellEnd"/>
            <w:r w:rsidRPr="00C47DC1">
              <w:rPr>
                <w:lang w:val="en-US"/>
              </w:rPr>
              <w:t>.</w:t>
            </w:r>
          </w:p>
          <w:p w14:paraId="1B1193FF" w14:textId="77777777" w:rsidR="001160D7" w:rsidRPr="00C47DC1" w:rsidRDefault="001160D7" w:rsidP="00C47DC1">
            <w:r w:rsidRPr="00C47DC1">
              <w:t xml:space="preserve">Katowicka 101 </w:t>
            </w:r>
          </w:p>
          <w:p w14:paraId="0C676A11" w14:textId="77777777" w:rsidR="001160D7" w:rsidRPr="00C47DC1" w:rsidRDefault="001160D7" w:rsidP="00C47DC1">
            <w:pPr>
              <w:jc w:val="both"/>
            </w:pPr>
            <w:r w:rsidRPr="00C47DC1">
              <w:t>43-346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5CCC23" w14:textId="77777777" w:rsidR="001160D7" w:rsidRPr="00C47DC1" w:rsidRDefault="001160D7" w:rsidP="00C47DC1">
            <w:pPr>
              <w:jc w:val="both"/>
            </w:pPr>
            <w:r w:rsidRPr="00C47DC1">
              <w:t>1 817 657.10 zł</w:t>
            </w:r>
          </w:p>
        </w:tc>
      </w:tr>
      <w:tr w:rsidR="001160D7" w:rsidRPr="00C47DC1" w14:paraId="5F2DB027" w14:textId="77777777" w:rsidTr="00783C20">
        <w:tc>
          <w:tcPr>
            <w:tcW w:w="993" w:type="dxa"/>
            <w:shd w:val="clear" w:color="auto" w:fill="auto"/>
            <w:vAlign w:val="center"/>
          </w:tcPr>
          <w:p w14:paraId="4CBBCCD6" w14:textId="77777777" w:rsidR="001160D7" w:rsidRPr="00C47DC1" w:rsidRDefault="001160D7" w:rsidP="00C47DC1">
            <w:pPr>
              <w:jc w:val="center"/>
            </w:pPr>
            <w:r w:rsidRPr="00C47DC1">
              <w:t>7</w:t>
            </w:r>
          </w:p>
        </w:tc>
        <w:tc>
          <w:tcPr>
            <w:tcW w:w="5244" w:type="dxa"/>
            <w:shd w:val="clear" w:color="auto" w:fill="auto"/>
          </w:tcPr>
          <w:p w14:paraId="5BAE17FD" w14:textId="77777777" w:rsidR="001160D7" w:rsidRPr="00C47DC1" w:rsidRDefault="001160D7" w:rsidP="00C47DC1">
            <w:r w:rsidRPr="00C47DC1">
              <w:t>AGRO-SERVICE Piotr Kulak</w:t>
            </w:r>
          </w:p>
          <w:p w14:paraId="40DB347B" w14:textId="77777777" w:rsidR="001160D7" w:rsidRPr="00C47DC1" w:rsidRDefault="001160D7" w:rsidP="00C47DC1">
            <w:r w:rsidRPr="00C47DC1">
              <w:t xml:space="preserve">Sarmacka 7 </w:t>
            </w:r>
          </w:p>
          <w:p w14:paraId="347917EB" w14:textId="77777777" w:rsidR="001160D7" w:rsidRPr="00C47DC1" w:rsidRDefault="001160D7" w:rsidP="00C47DC1">
            <w:pPr>
              <w:jc w:val="both"/>
            </w:pPr>
            <w:r w:rsidRPr="00C47DC1">
              <w:t>40-607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9765EB" w14:textId="77777777" w:rsidR="001160D7" w:rsidRPr="00C47DC1" w:rsidRDefault="001160D7" w:rsidP="00C47DC1">
            <w:pPr>
              <w:jc w:val="both"/>
            </w:pPr>
            <w:r w:rsidRPr="00C47DC1">
              <w:t>2 529 140.02 zł</w:t>
            </w:r>
          </w:p>
        </w:tc>
      </w:tr>
      <w:tr w:rsidR="001160D7" w:rsidRPr="00C47DC1" w14:paraId="22E54422" w14:textId="77777777" w:rsidTr="00783C20">
        <w:tc>
          <w:tcPr>
            <w:tcW w:w="993" w:type="dxa"/>
            <w:shd w:val="clear" w:color="auto" w:fill="auto"/>
            <w:vAlign w:val="center"/>
          </w:tcPr>
          <w:p w14:paraId="76CBA274" w14:textId="77777777" w:rsidR="001160D7" w:rsidRPr="00C47DC1" w:rsidRDefault="001160D7" w:rsidP="00C47DC1">
            <w:pPr>
              <w:jc w:val="center"/>
            </w:pPr>
            <w:r w:rsidRPr="00C47DC1">
              <w:t>8</w:t>
            </w:r>
          </w:p>
        </w:tc>
        <w:tc>
          <w:tcPr>
            <w:tcW w:w="5244" w:type="dxa"/>
            <w:shd w:val="clear" w:color="auto" w:fill="auto"/>
          </w:tcPr>
          <w:p w14:paraId="7D24379E" w14:textId="77777777" w:rsidR="001160D7" w:rsidRPr="00C47DC1" w:rsidRDefault="001160D7" w:rsidP="00C47DC1">
            <w:proofErr w:type="spellStart"/>
            <w:r w:rsidRPr="00C47DC1">
              <w:t>Alpi</w:t>
            </w:r>
            <w:proofErr w:type="spellEnd"/>
            <w:r w:rsidRPr="00C47DC1">
              <w:t xml:space="preserve">-Tech </w:t>
            </w:r>
            <w:proofErr w:type="spellStart"/>
            <w:r w:rsidRPr="00C47DC1">
              <w:t>Pawel</w:t>
            </w:r>
            <w:proofErr w:type="spellEnd"/>
            <w:r w:rsidRPr="00C47DC1">
              <w:t xml:space="preserve"> Buda</w:t>
            </w:r>
          </w:p>
          <w:p w14:paraId="7176B5C9" w14:textId="77777777" w:rsidR="001160D7" w:rsidRPr="00C47DC1" w:rsidRDefault="001160D7" w:rsidP="00C47DC1">
            <w:proofErr w:type="spellStart"/>
            <w:r w:rsidRPr="00C47DC1">
              <w:t>generala</w:t>
            </w:r>
            <w:proofErr w:type="spellEnd"/>
            <w:r w:rsidRPr="00C47DC1">
              <w:t xml:space="preserve"> Bruno Olbrychta 65 </w:t>
            </w:r>
          </w:p>
          <w:p w14:paraId="7228D6EE" w14:textId="77777777" w:rsidR="001160D7" w:rsidRPr="00C47DC1" w:rsidRDefault="001160D7" w:rsidP="00C47DC1">
            <w:pPr>
              <w:jc w:val="both"/>
            </w:pPr>
            <w:r w:rsidRPr="00C47DC1">
              <w:t>34-100 Wadowice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CA4C7E" w14:textId="77777777" w:rsidR="001160D7" w:rsidRPr="00C47DC1" w:rsidRDefault="001160D7" w:rsidP="00C47DC1">
            <w:pPr>
              <w:jc w:val="both"/>
            </w:pPr>
            <w:r w:rsidRPr="00C47DC1">
              <w:t>1 557 991.80 zł</w:t>
            </w:r>
          </w:p>
        </w:tc>
      </w:tr>
      <w:tr w:rsidR="001160D7" w:rsidRPr="00C47DC1" w14:paraId="0AE5FE6C" w14:textId="77777777" w:rsidTr="00783C20">
        <w:tc>
          <w:tcPr>
            <w:tcW w:w="993" w:type="dxa"/>
            <w:shd w:val="clear" w:color="auto" w:fill="auto"/>
            <w:vAlign w:val="center"/>
          </w:tcPr>
          <w:p w14:paraId="50739555" w14:textId="77777777" w:rsidR="001160D7" w:rsidRPr="00C47DC1" w:rsidRDefault="001160D7" w:rsidP="00C47DC1">
            <w:pPr>
              <w:jc w:val="center"/>
            </w:pPr>
            <w:r w:rsidRPr="00C47DC1">
              <w:t>9</w:t>
            </w:r>
          </w:p>
        </w:tc>
        <w:tc>
          <w:tcPr>
            <w:tcW w:w="5244" w:type="dxa"/>
            <w:shd w:val="clear" w:color="auto" w:fill="auto"/>
          </w:tcPr>
          <w:p w14:paraId="7D34B491" w14:textId="77777777" w:rsidR="001160D7" w:rsidRPr="00C47DC1" w:rsidRDefault="001160D7" w:rsidP="00C47DC1">
            <w:r w:rsidRPr="00C47DC1">
              <w:t xml:space="preserve"> PHU DOMBUD Marta Jakubowicz</w:t>
            </w:r>
          </w:p>
          <w:p w14:paraId="6A0024F2" w14:textId="77777777" w:rsidR="001160D7" w:rsidRPr="00C47DC1" w:rsidRDefault="001160D7" w:rsidP="00C47DC1">
            <w:proofErr w:type="spellStart"/>
            <w:r w:rsidRPr="00C47DC1">
              <w:t>Norteska</w:t>
            </w:r>
            <w:proofErr w:type="spellEnd"/>
            <w:r w:rsidRPr="00C47DC1">
              <w:t xml:space="preserve"> 8/2 </w:t>
            </w:r>
          </w:p>
          <w:p w14:paraId="229644F0" w14:textId="77777777" w:rsidR="001160D7" w:rsidRPr="00C47DC1" w:rsidRDefault="001160D7" w:rsidP="00C47DC1">
            <w:pPr>
              <w:jc w:val="both"/>
            </w:pPr>
            <w:r w:rsidRPr="00C47DC1">
              <w:t>25-108 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DF69AD" w14:textId="77777777" w:rsidR="001160D7" w:rsidRPr="00C47DC1" w:rsidRDefault="001160D7" w:rsidP="00C47DC1">
            <w:pPr>
              <w:jc w:val="both"/>
            </w:pPr>
            <w:r w:rsidRPr="00C47DC1">
              <w:t>225 043.26 zł</w:t>
            </w:r>
          </w:p>
        </w:tc>
      </w:tr>
      <w:tr w:rsidR="001160D7" w:rsidRPr="00C47DC1" w14:paraId="38DFF5F4" w14:textId="77777777" w:rsidTr="00783C20">
        <w:tc>
          <w:tcPr>
            <w:tcW w:w="993" w:type="dxa"/>
            <w:shd w:val="clear" w:color="auto" w:fill="auto"/>
            <w:vAlign w:val="center"/>
          </w:tcPr>
          <w:p w14:paraId="345E305B" w14:textId="77777777" w:rsidR="001160D7" w:rsidRPr="00C47DC1" w:rsidRDefault="001160D7" w:rsidP="00C47DC1">
            <w:pPr>
              <w:jc w:val="center"/>
            </w:pPr>
            <w:r w:rsidRPr="00C47DC1">
              <w:t>10</w:t>
            </w:r>
          </w:p>
        </w:tc>
        <w:tc>
          <w:tcPr>
            <w:tcW w:w="5244" w:type="dxa"/>
            <w:shd w:val="clear" w:color="auto" w:fill="auto"/>
          </w:tcPr>
          <w:p w14:paraId="1C71D29A" w14:textId="77777777" w:rsidR="001160D7" w:rsidRPr="00C47DC1" w:rsidRDefault="001160D7" w:rsidP="00C47DC1">
            <w:pPr>
              <w:rPr>
                <w:lang w:val="en-US"/>
              </w:rPr>
            </w:pPr>
            <w:r w:rsidRPr="00C47DC1">
              <w:rPr>
                <w:lang w:val="en-US"/>
              </w:rPr>
              <w:t>SKY SOLUTIONS SP. Z O.O.</w:t>
            </w:r>
          </w:p>
          <w:p w14:paraId="55A9129E" w14:textId="77777777" w:rsidR="001160D7" w:rsidRPr="00C47DC1" w:rsidRDefault="001160D7" w:rsidP="00C47DC1">
            <w:r w:rsidRPr="00C47DC1">
              <w:t xml:space="preserve">Mickiewicza 29 </w:t>
            </w:r>
          </w:p>
          <w:p w14:paraId="523C2BD6" w14:textId="77777777" w:rsidR="001160D7" w:rsidRPr="00C47DC1" w:rsidRDefault="001160D7" w:rsidP="00C47DC1">
            <w:pPr>
              <w:jc w:val="both"/>
            </w:pPr>
            <w:r w:rsidRPr="00C47DC1">
              <w:t>40-085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6A94EB" w14:textId="77777777" w:rsidR="001160D7" w:rsidRPr="00C47DC1" w:rsidRDefault="001160D7" w:rsidP="00C47DC1">
            <w:pPr>
              <w:jc w:val="both"/>
            </w:pPr>
            <w:r w:rsidRPr="00C47DC1">
              <w:t>1 269 806.49 zł</w:t>
            </w:r>
          </w:p>
        </w:tc>
      </w:tr>
      <w:tr w:rsidR="001160D7" w:rsidRPr="00C47DC1" w14:paraId="3CD5BA73" w14:textId="77777777" w:rsidTr="00783C20">
        <w:tc>
          <w:tcPr>
            <w:tcW w:w="993" w:type="dxa"/>
            <w:shd w:val="clear" w:color="auto" w:fill="auto"/>
            <w:vAlign w:val="center"/>
          </w:tcPr>
          <w:p w14:paraId="02EB71C7" w14:textId="77777777" w:rsidR="001160D7" w:rsidRPr="00C47DC1" w:rsidRDefault="001160D7" w:rsidP="00C47DC1">
            <w:pPr>
              <w:jc w:val="center"/>
            </w:pPr>
            <w:r w:rsidRPr="00C47DC1">
              <w:t>11</w:t>
            </w:r>
          </w:p>
        </w:tc>
        <w:tc>
          <w:tcPr>
            <w:tcW w:w="5244" w:type="dxa"/>
            <w:shd w:val="clear" w:color="auto" w:fill="auto"/>
          </w:tcPr>
          <w:p w14:paraId="1D78947F" w14:textId="77777777" w:rsidR="001160D7" w:rsidRPr="00C47DC1" w:rsidRDefault="001160D7" w:rsidP="00C47DC1">
            <w:r w:rsidRPr="00C47DC1">
              <w:t xml:space="preserve"> NEZHAPOL SPÓŁKA Z OGRANICZONĄ ODPOWIEDZIALNOŚCIĄ</w:t>
            </w:r>
          </w:p>
          <w:p w14:paraId="35E57E44" w14:textId="77777777" w:rsidR="001160D7" w:rsidRPr="00C47DC1" w:rsidRDefault="001160D7" w:rsidP="00C47DC1">
            <w:r w:rsidRPr="00C47DC1">
              <w:t xml:space="preserve">Lucerniana 15 </w:t>
            </w:r>
          </w:p>
          <w:p w14:paraId="4029D50A" w14:textId="77777777" w:rsidR="001160D7" w:rsidRPr="00C47DC1" w:rsidRDefault="001160D7" w:rsidP="00C47DC1">
            <w:pPr>
              <w:jc w:val="both"/>
            </w:pPr>
            <w:r w:rsidRPr="00C47DC1">
              <w:t>95-030 Stara Gadka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DEAE69" w14:textId="412F9EE3" w:rsidR="001160D7" w:rsidRPr="00C47DC1" w:rsidRDefault="000471C1" w:rsidP="00C47DC1">
            <w:pPr>
              <w:jc w:val="both"/>
            </w:pPr>
            <w:r w:rsidRPr="000471C1">
              <w:rPr>
                <w:highlight w:val="yellow"/>
              </w:rPr>
              <w:t>484</w:t>
            </w:r>
            <w:r w:rsidR="001160D7" w:rsidRPr="00C47DC1">
              <w:t xml:space="preserve"> 708.56 zł</w:t>
            </w:r>
          </w:p>
        </w:tc>
      </w:tr>
      <w:tr w:rsidR="001160D7" w:rsidRPr="00C47DC1" w14:paraId="1EB71FA9" w14:textId="77777777" w:rsidTr="00783C20">
        <w:tc>
          <w:tcPr>
            <w:tcW w:w="993" w:type="dxa"/>
            <w:shd w:val="clear" w:color="auto" w:fill="auto"/>
            <w:vAlign w:val="center"/>
          </w:tcPr>
          <w:p w14:paraId="6E5EB27A" w14:textId="77777777" w:rsidR="001160D7" w:rsidRPr="00C47DC1" w:rsidRDefault="001160D7" w:rsidP="00C47DC1">
            <w:pPr>
              <w:jc w:val="center"/>
            </w:pPr>
            <w:r w:rsidRPr="00C47DC1">
              <w:t>12</w:t>
            </w:r>
          </w:p>
        </w:tc>
        <w:tc>
          <w:tcPr>
            <w:tcW w:w="5244" w:type="dxa"/>
            <w:shd w:val="clear" w:color="auto" w:fill="auto"/>
          </w:tcPr>
          <w:p w14:paraId="41F1F751" w14:textId="77777777" w:rsidR="001160D7" w:rsidRPr="00C47DC1" w:rsidRDefault="001160D7" w:rsidP="00C47DC1">
            <w:proofErr w:type="spellStart"/>
            <w:r w:rsidRPr="00C47DC1">
              <w:t>Upworks</w:t>
            </w:r>
            <w:proofErr w:type="spellEnd"/>
            <w:r w:rsidRPr="00C47DC1">
              <w:t xml:space="preserve"> Kamil Gaik Anna Janowska Spółka Cywilna</w:t>
            </w:r>
          </w:p>
          <w:p w14:paraId="7AA9C825" w14:textId="77777777" w:rsidR="001160D7" w:rsidRPr="00C47DC1" w:rsidRDefault="001160D7" w:rsidP="00C47DC1">
            <w:r w:rsidRPr="00C47DC1">
              <w:t xml:space="preserve">os. Karola Szymanowskiego 12/17 </w:t>
            </w:r>
          </w:p>
          <w:p w14:paraId="5E703EF5" w14:textId="77777777" w:rsidR="001160D7" w:rsidRPr="00C47DC1" w:rsidRDefault="001160D7" w:rsidP="00C47DC1">
            <w:pPr>
              <w:jc w:val="both"/>
            </w:pPr>
            <w:r w:rsidRPr="00C47DC1">
              <w:t>32-020 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2C1F3D" w14:textId="77777777" w:rsidR="001160D7" w:rsidRPr="00C47DC1" w:rsidRDefault="001160D7" w:rsidP="00C47DC1">
            <w:pPr>
              <w:jc w:val="both"/>
            </w:pPr>
            <w:r w:rsidRPr="00C47DC1">
              <w:t>455 776.50 zł</w:t>
            </w:r>
          </w:p>
        </w:tc>
      </w:tr>
    </w:tbl>
    <w:p w14:paraId="72464838" w14:textId="77777777" w:rsidR="00577BC6" w:rsidRPr="00C47DC1" w:rsidRDefault="00577BC6" w:rsidP="00C47DC1">
      <w:pPr>
        <w:jc w:val="both"/>
        <w:rPr>
          <w:sz w:val="22"/>
          <w:szCs w:val="22"/>
        </w:rPr>
      </w:pPr>
    </w:p>
    <w:sectPr w:rsidR="00577BC6" w:rsidRPr="00C47DC1" w:rsidSect="000471C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5077B6" w14:textId="77777777" w:rsidR="00763C92" w:rsidRDefault="00763C92">
      <w:r>
        <w:separator/>
      </w:r>
    </w:p>
  </w:endnote>
  <w:endnote w:type="continuationSeparator" w:id="0">
    <w:p w14:paraId="09DAB809" w14:textId="77777777" w:rsidR="00763C92" w:rsidRDefault="00763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2EDE9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1E65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7D0DEA" w14:textId="22C0FF23" w:rsidR="009F189D" w:rsidRDefault="0083281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8745595" wp14:editId="1A5750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F7403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548B938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6E29A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414D93" w14:textId="77777777" w:rsidR="009F189D" w:rsidRDefault="009F189D">
    <w:pPr>
      <w:pStyle w:val="Stopka"/>
      <w:tabs>
        <w:tab w:val="clear" w:pos="4536"/>
      </w:tabs>
      <w:jc w:val="center"/>
    </w:pPr>
  </w:p>
  <w:p w14:paraId="7149F30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3186E9" w14:textId="77777777" w:rsidR="00763C92" w:rsidRDefault="00763C92">
      <w:r>
        <w:separator/>
      </w:r>
    </w:p>
  </w:footnote>
  <w:footnote w:type="continuationSeparator" w:id="0">
    <w:p w14:paraId="27CB7DE5" w14:textId="77777777" w:rsidR="00763C92" w:rsidRDefault="00763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B8575F" w14:textId="77777777" w:rsidR="001160D7" w:rsidRDefault="001160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A65AFE" w14:textId="77777777" w:rsidR="001160D7" w:rsidRDefault="001160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D2B362" w14:textId="77777777" w:rsidR="001160D7" w:rsidRDefault="001160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BEC"/>
    <w:rsid w:val="00007727"/>
    <w:rsid w:val="00017720"/>
    <w:rsid w:val="00035488"/>
    <w:rsid w:val="000471C1"/>
    <w:rsid w:val="000A0093"/>
    <w:rsid w:val="000D7F25"/>
    <w:rsid w:val="000E00E5"/>
    <w:rsid w:val="001146A4"/>
    <w:rsid w:val="001160D7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63C92"/>
    <w:rsid w:val="007965DC"/>
    <w:rsid w:val="00832815"/>
    <w:rsid w:val="00843263"/>
    <w:rsid w:val="00861E75"/>
    <w:rsid w:val="00863CF6"/>
    <w:rsid w:val="009D19BD"/>
    <w:rsid w:val="009F189D"/>
    <w:rsid w:val="00A67C20"/>
    <w:rsid w:val="00A80738"/>
    <w:rsid w:val="00C20BEC"/>
    <w:rsid w:val="00C236D3"/>
    <w:rsid w:val="00C47DC1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605C64"/>
  <w15:chartTrackingRefBased/>
  <w15:docId w15:val="{DE9707AD-D380-4E07-B4A5-965892426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Anna Trybus</cp:lastModifiedBy>
  <cp:revision>3</cp:revision>
  <dcterms:created xsi:type="dcterms:W3CDTF">2024-02-13T12:30:00Z</dcterms:created>
  <dcterms:modified xsi:type="dcterms:W3CDTF">2024-02-13T12:35:00Z</dcterms:modified>
</cp:coreProperties>
</file>