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5E8BE" w14:textId="77777777" w:rsidR="00FB7F50" w:rsidRPr="002245BE" w:rsidRDefault="00771E3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71E3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71E33">
        <w:rPr>
          <w:sz w:val="22"/>
          <w:szCs w:val="22"/>
        </w:rPr>
        <w:t>2024-02-13</w:t>
      </w:r>
    </w:p>
    <w:p w14:paraId="5C1E9C6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D643F3E" w14:textId="77777777" w:rsidR="00771E33" w:rsidRPr="00771E33" w:rsidRDefault="00771E33" w:rsidP="00FB7F50">
      <w:pPr>
        <w:spacing w:after="40"/>
        <w:rPr>
          <w:b/>
          <w:bCs/>
          <w:sz w:val="22"/>
          <w:szCs w:val="22"/>
        </w:rPr>
      </w:pPr>
      <w:r w:rsidRPr="00771E33">
        <w:rPr>
          <w:b/>
          <w:bCs/>
          <w:sz w:val="22"/>
          <w:szCs w:val="22"/>
        </w:rPr>
        <w:t>Akademia Górniczo - Hutnicza</w:t>
      </w:r>
    </w:p>
    <w:p w14:paraId="29DAFD19" w14:textId="77777777" w:rsidR="00771E33" w:rsidRPr="00771E33" w:rsidRDefault="00771E33" w:rsidP="00FB7F50">
      <w:pPr>
        <w:spacing w:after="40"/>
        <w:rPr>
          <w:b/>
          <w:bCs/>
          <w:sz w:val="22"/>
          <w:szCs w:val="22"/>
        </w:rPr>
      </w:pPr>
      <w:r w:rsidRPr="00771E33">
        <w:rPr>
          <w:b/>
          <w:bCs/>
          <w:sz w:val="22"/>
          <w:szCs w:val="22"/>
        </w:rPr>
        <w:t>im. Stanisława Staszica w Krakowie</w:t>
      </w:r>
    </w:p>
    <w:p w14:paraId="512C7E2D" w14:textId="77777777" w:rsidR="00FB7F50" w:rsidRPr="002245BE" w:rsidRDefault="00771E33" w:rsidP="00FB7F50">
      <w:pPr>
        <w:spacing w:after="40"/>
        <w:rPr>
          <w:b/>
          <w:bCs/>
          <w:sz w:val="22"/>
          <w:szCs w:val="22"/>
        </w:rPr>
      </w:pPr>
      <w:r w:rsidRPr="00771E33">
        <w:rPr>
          <w:b/>
          <w:bCs/>
          <w:sz w:val="22"/>
          <w:szCs w:val="22"/>
        </w:rPr>
        <w:t>Dział Zamówień Publicznych</w:t>
      </w:r>
    </w:p>
    <w:p w14:paraId="32F152E0" w14:textId="77777777" w:rsidR="00FB7F50" w:rsidRPr="002245BE" w:rsidRDefault="00771E33" w:rsidP="00FB7F50">
      <w:pPr>
        <w:rPr>
          <w:sz w:val="22"/>
          <w:szCs w:val="22"/>
        </w:rPr>
      </w:pPr>
      <w:r w:rsidRPr="00771E3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71E33">
        <w:rPr>
          <w:sz w:val="22"/>
          <w:szCs w:val="22"/>
        </w:rPr>
        <w:t>30</w:t>
      </w:r>
    </w:p>
    <w:p w14:paraId="6F051CA3" w14:textId="77777777" w:rsidR="00FB7F50" w:rsidRPr="002245BE" w:rsidRDefault="00771E33" w:rsidP="00FB7F50">
      <w:pPr>
        <w:rPr>
          <w:sz w:val="22"/>
          <w:szCs w:val="22"/>
        </w:rPr>
      </w:pPr>
      <w:r w:rsidRPr="00771E3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71E33">
        <w:rPr>
          <w:sz w:val="22"/>
          <w:szCs w:val="22"/>
        </w:rPr>
        <w:t>Kraków</w:t>
      </w:r>
    </w:p>
    <w:p w14:paraId="32287B13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606441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71E33" w:rsidRPr="00607F9B" w14:paraId="5E378404" w14:textId="77777777" w:rsidTr="000330B7">
        <w:trPr>
          <w:trHeight w:val="638"/>
        </w:trPr>
        <w:tc>
          <w:tcPr>
            <w:tcW w:w="959" w:type="dxa"/>
            <w:shd w:val="clear" w:color="auto" w:fill="auto"/>
          </w:tcPr>
          <w:p w14:paraId="496E3AE8" w14:textId="77777777" w:rsidR="00771E33" w:rsidRPr="00607F9B" w:rsidRDefault="00771E33" w:rsidP="000330B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4D6C45A" w14:textId="76FC196D" w:rsidR="00771E33" w:rsidRPr="00607F9B" w:rsidRDefault="00771E33" w:rsidP="000330B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71E3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71E3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E118EB">
              <w:rPr>
                <w:b/>
                <w:bCs/>
                <w:sz w:val="22"/>
                <w:szCs w:val="22"/>
              </w:rPr>
              <w:t>U</w:t>
            </w:r>
            <w:r w:rsidRPr="00771E33">
              <w:rPr>
                <w:b/>
                <w:bCs/>
                <w:sz w:val="22"/>
                <w:szCs w:val="22"/>
              </w:rPr>
              <w:t>sługa składu, łamania i druku Biuletynu AGH - Magazynu Informacyjnego AGH - DE-dzp.272-25/24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12D066B2" w14:textId="3E0B03CC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E118EB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1</w:t>
      </w:r>
      <w:r w:rsidR="00E118EB">
        <w:rPr>
          <w:sz w:val="22"/>
          <w:szCs w:val="22"/>
        </w:rPr>
        <w:t>605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71E33" w14:paraId="04EB642D" w14:textId="77777777" w:rsidTr="000330B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0007AF3" w14:textId="77777777" w:rsidR="00771E33" w:rsidRPr="00D26ED6" w:rsidRDefault="00771E33" w:rsidP="000330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771E33">
              <w:rPr>
                <w:b/>
                <w:sz w:val="22"/>
                <w:szCs w:val="22"/>
              </w:rPr>
              <w:t>Know</w:t>
            </w:r>
            <w:proofErr w:type="spellEnd"/>
            <w:r w:rsidRPr="00771E33">
              <w:rPr>
                <w:b/>
                <w:sz w:val="22"/>
                <w:szCs w:val="22"/>
              </w:rPr>
              <w:t xml:space="preserve"> How Piotr Kaczmarczyk</w:t>
            </w:r>
          </w:p>
          <w:p w14:paraId="0D79B6A3" w14:textId="77777777" w:rsidR="00771E33" w:rsidRPr="009F0E5C" w:rsidRDefault="00771E33" w:rsidP="000330B7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771E33">
              <w:rPr>
                <w:bCs/>
                <w:sz w:val="22"/>
                <w:szCs w:val="22"/>
              </w:rPr>
              <w:t>Podchruście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71E33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1605672" w14:textId="77777777" w:rsidR="00771E33" w:rsidRPr="009F0E5C" w:rsidRDefault="00771E33" w:rsidP="000330B7">
            <w:pPr>
              <w:jc w:val="both"/>
              <w:rPr>
                <w:bCs/>
                <w:sz w:val="22"/>
                <w:szCs w:val="22"/>
              </w:rPr>
            </w:pPr>
            <w:r w:rsidRPr="00771E33">
              <w:rPr>
                <w:bCs/>
                <w:sz w:val="22"/>
                <w:szCs w:val="22"/>
              </w:rPr>
              <w:t>32-085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71E33">
              <w:rPr>
                <w:bCs/>
                <w:sz w:val="22"/>
                <w:szCs w:val="22"/>
              </w:rPr>
              <w:t>Modlnica</w:t>
            </w:r>
          </w:p>
          <w:p w14:paraId="37E114FA" w14:textId="77777777" w:rsidR="00771E33" w:rsidRPr="00D26ED6" w:rsidRDefault="00771E33" w:rsidP="000330B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0EE9230" w14:textId="77777777" w:rsidR="00771E33" w:rsidRPr="00D26ED6" w:rsidRDefault="00771E33" w:rsidP="000330B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71E33">
              <w:rPr>
                <w:sz w:val="22"/>
                <w:szCs w:val="22"/>
              </w:rPr>
              <w:t>usługa składu, łamania i druku Biuletynu AGH - Magazynu Informacyjnego AGH - DE-dzp.272-25/24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71E33">
              <w:rPr>
                <w:b/>
                <w:sz w:val="22"/>
                <w:szCs w:val="22"/>
              </w:rPr>
              <w:t>245 247.75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B6B0D55" w14:textId="77777777" w:rsidR="00771E33" w:rsidRDefault="00771E33" w:rsidP="000330B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56ED435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E118EB" w:rsidRPr="008567C7" w14:paraId="060ABB78" w14:textId="77777777" w:rsidTr="00E118EB">
        <w:trPr>
          <w:trHeight w:val="510"/>
        </w:trPr>
        <w:tc>
          <w:tcPr>
            <w:tcW w:w="595" w:type="pct"/>
            <w:vAlign w:val="center"/>
          </w:tcPr>
          <w:p w14:paraId="17CFE87F" w14:textId="77777777" w:rsidR="00E118EB" w:rsidRPr="008567C7" w:rsidRDefault="00E118E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1E17118D" w14:textId="77777777" w:rsidR="00E118EB" w:rsidRPr="008567C7" w:rsidRDefault="00E118E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760917A6" w14:textId="5D8E01CE" w:rsidR="00E118EB" w:rsidRPr="008567C7" w:rsidRDefault="00E118E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71E33">
              <w:rPr>
                <w:rFonts w:ascii="Times New Roman" w:hAnsi="Times New Roman" w:cs="Times New Roman"/>
                <w:bCs/>
                <w:sz w:val="18"/>
                <w:szCs w:val="18"/>
              </w:rPr>
              <w:t>Jakość prób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k</w:t>
            </w:r>
            <w:r w:rsidRPr="00771E33">
              <w:rPr>
                <w:rFonts w:ascii="Times New Roman" w:hAnsi="Times New Roman" w:cs="Times New Roman"/>
                <w:bCs/>
                <w:sz w:val="18"/>
                <w:szCs w:val="18"/>
              </w:rPr>
              <w:t>i</w:t>
            </w:r>
          </w:p>
        </w:tc>
        <w:tc>
          <w:tcPr>
            <w:tcW w:w="952" w:type="pct"/>
            <w:vAlign w:val="center"/>
          </w:tcPr>
          <w:p w14:paraId="55DD3BCE" w14:textId="77777777" w:rsidR="00E118EB" w:rsidRPr="008567C7" w:rsidRDefault="00E118E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71E3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715" w:type="pct"/>
            <w:vAlign w:val="center"/>
          </w:tcPr>
          <w:p w14:paraId="6F756759" w14:textId="77777777" w:rsidR="00E118EB" w:rsidRPr="008567C7" w:rsidRDefault="00E118E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118EB" w:rsidRPr="008567C7" w14:paraId="7B2C96A4" w14:textId="77777777" w:rsidTr="00E118EB">
        <w:tc>
          <w:tcPr>
            <w:tcW w:w="595" w:type="pct"/>
            <w:vAlign w:val="center"/>
          </w:tcPr>
          <w:p w14:paraId="64C6A111" w14:textId="77777777" w:rsidR="00E118EB" w:rsidRPr="008567C7" w:rsidRDefault="00E118EB" w:rsidP="000330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1E3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331DE50A" w14:textId="77777777" w:rsidR="00E118EB" w:rsidRPr="002B6761" w:rsidRDefault="00E118EB" w:rsidP="000330B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771E33">
              <w:rPr>
                <w:rFonts w:ascii="Times New Roman" w:hAnsi="Times New Roman" w:cs="Times New Roman"/>
                <w:b/>
                <w:sz w:val="18"/>
                <w:szCs w:val="18"/>
              </w:rPr>
              <w:t>Know</w:t>
            </w:r>
            <w:proofErr w:type="spellEnd"/>
            <w:r w:rsidRPr="00771E3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How Piotr Kaczmarczyk</w:t>
            </w:r>
          </w:p>
          <w:p w14:paraId="1CE87EA3" w14:textId="77777777" w:rsidR="00E118EB" w:rsidRPr="008567C7" w:rsidRDefault="00E118EB" w:rsidP="000330B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771E33">
              <w:rPr>
                <w:rFonts w:ascii="Times New Roman" w:hAnsi="Times New Roman" w:cs="Times New Roman"/>
                <w:bCs/>
                <w:sz w:val="18"/>
                <w:szCs w:val="18"/>
              </w:rPr>
              <w:t>Podchruście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71E33">
              <w:rPr>
                <w:rFonts w:ascii="Times New Roman" w:hAnsi="Times New Roman" w:cs="Times New Roman"/>
                <w:bCs/>
                <w:sz w:val="18"/>
                <w:szCs w:val="18"/>
              </w:rPr>
              <w:t>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E4EEA11" w14:textId="77777777" w:rsidR="00E118EB" w:rsidRPr="001B7815" w:rsidRDefault="00E118EB" w:rsidP="000330B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71E33">
              <w:rPr>
                <w:rFonts w:ascii="Times New Roman" w:hAnsi="Times New Roman" w:cs="Times New Roman"/>
                <w:bCs/>
                <w:sz w:val="18"/>
                <w:szCs w:val="18"/>
              </w:rPr>
              <w:t>32-085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71E33">
              <w:rPr>
                <w:rFonts w:ascii="Times New Roman" w:hAnsi="Times New Roman" w:cs="Times New Roman"/>
                <w:bCs/>
                <w:sz w:val="18"/>
                <w:szCs w:val="18"/>
              </w:rPr>
              <w:t>Modlnica</w:t>
            </w:r>
          </w:p>
        </w:tc>
        <w:tc>
          <w:tcPr>
            <w:tcW w:w="952" w:type="pct"/>
            <w:vAlign w:val="center"/>
          </w:tcPr>
          <w:p w14:paraId="54764027" w14:textId="77777777" w:rsidR="00E118EB" w:rsidRPr="008567C7" w:rsidRDefault="00E118EB" w:rsidP="000330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1E3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5787F7ED" w14:textId="77777777" w:rsidR="00E118EB" w:rsidRPr="008567C7" w:rsidRDefault="00E118EB" w:rsidP="000330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1E3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2DB1E78" w14:textId="77777777" w:rsidR="00E118EB" w:rsidRPr="008567C7" w:rsidRDefault="00E118EB" w:rsidP="000330B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1E3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789C027E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41891CA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D9DA929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2931D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EBCF5B" w14:textId="77777777" w:rsidR="002931DD" w:rsidRDefault="002931DD">
      <w:r>
        <w:separator/>
      </w:r>
    </w:p>
  </w:endnote>
  <w:endnote w:type="continuationSeparator" w:id="0">
    <w:p w14:paraId="182E02AE" w14:textId="77777777" w:rsidR="002931DD" w:rsidRDefault="00293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F0BE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B87B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303514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151CEB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23E6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9A2EB6" w14:textId="77777777" w:rsidR="002931DD" w:rsidRDefault="002931DD">
      <w:r>
        <w:separator/>
      </w:r>
    </w:p>
  </w:footnote>
  <w:footnote w:type="continuationSeparator" w:id="0">
    <w:p w14:paraId="71EF6C51" w14:textId="77777777" w:rsidR="002931DD" w:rsidRDefault="002931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BC55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8024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516D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31DD"/>
    <w:rsid w:val="00005838"/>
    <w:rsid w:val="00022322"/>
    <w:rsid w:val="00042497"/>
    <w:rsid w:val="000C1E6F"/>
    <w:rsid w:val="000E4E56"/>
    <w:rsid w:val="001A1468"/>
    <w:rsid w:val="001B7815"/>
    <w:rsid w:val="001C31ED"/>
    <w:rsid w:val="002931D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71E33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118EB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09825B"/>
  <w15:chartTrackingRefBased/>
  <w15:docId w15:val="{01413ADF-F7F4-40BD-A174-52BA7F076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2024-02-13T12:34:00Z</cp:lastPrinted>
  <dcterms:created xsi:type="dcterms:W3CDTF">2024-02-13T12:34:00Z</dcterms:created>
  <dcterms:modified xsi:type="dcterms:W3CDTF">2024-02-13T12:34:00Z</dcterms:modified>
</cp:coreProperties>
</file>