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1C75397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29573635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791929F" w14:textId="77777777" w:rsidR="00C86F3D" w:rsidRPr="00C86F3D" w:rsidRDefault="00AE2A9D" w:rsidP="00C86F3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AB9322" wp14:editId="6F3858E3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3B0D4C" w14:textId="28E18A35" w:rsidR="00C86F3D" w:rsidRDefault="00C86F3D" w:rsidP="00C86F3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AB932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AaISnQ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14:paraId="143B0D4C" w14:textId="28E18A35" w:rsidR="00C86F3D" w:rsidRDefault="00C86F3D" w:rsidP="00C86F3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B920646" w14:textId="77777777" w:rsidR="00831FFE" w:rsidRDefault="00831FFE" w:rsidP="00831FFE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14:paraId="1C077769" w14:textId="77777777" w:rsidR="00831FFE" w:rsidRDefault="00831FFE" w:rsidP="00831FFE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57CB1A9" w14:textId="77777777" w:rsidR="00831FFE" w:rsidRDefault="00831FFE" w:rsidP="00831F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14:paraId="7BB89B46" w14:textId="77777777" w:rsidR="00831FFE" w:rsidRDefault="00831FFE" w:rsidP="00831F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7429C86F" w14:textId="77777777" w:rsidR="00831FFE" w:rsidRDefault="00831FFE" w:rsidP="00831FFE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7350D9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14:paraId="1E338824" w14:textId="0DB3EB13" w:rsidR="00831FFE" w:rsidRDefault="0001597E" w:rsidP="00831FFE">
      <w:pPr>
        <w:tabs>
          <w:tab w:val="left" w:pos="0"/>
        </w:tabs>
        <w:spacing w:line="264" w:lineRule="auto"/>
        <w:rPr>
          <w:sz w:val="24"/>
          <w:szCs w:val="24"/>
        </w:rPr>
      </w:pPr>
      <w:r w:rsidRPr="0001597E">
        <w:rPr>
          <w:b/>
          <w:sz w:val="24"/>
          <w:szCs w:val="24"/>
        </w:rPr>
        <w:t>kontrakt serwisowy (12 miesięczny) obejmujący zainstalowane  na AGH dyfraktometry i spektrometr rentgenowski - DE-dzp.272-54/24</w:t>
      </w:r>
      <w:r>
        <w:rPr>
          <w:b/>
          <w:sz w:val="24"/>
          <w:szCs w:val="24"/>
        </w:rPr>
        <w:t xml:space="preserve"> </w:t>
      </w:r>
      <w:r w:rsidR="00831FFE"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9356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"/>
        <w:gridCol w:w="2081"/>
        <w:gridCol w:w="2700"/>
        <w:gridCol w:w="1440"/>
        <w:gridCol w:w="2696"/>
      </w:tblGrid>
      <w:tr w:rsidR="00831FFE" w14:paraId="438820ED" w14:textId="77777777" w:rsidTr="00CE3FAF">
        <w:trPr>
          <w:cantSplit/>
          <w:trHeight w:val="790"/>
        </w:trPr>
        <w:tc>
          <w:tcPr>
            <w:tcW w:w="439" w:type="dxa"/>
            <w:vAlign w:val="center"/>
          </w:tcPr>
          <w:p w14:paraId="39FA892C" w14:textId="77777777" w:rsidR="00831FFE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081" w:type="dxa"/>
            <w:vAlign w:val="center"/>
          </w:tcPr>
          <w:p w14:paraId="5B6D4163" w14:textId="77777777" w:rsidR="00831FFE" w:rsidRPr="005A2470" w:rsidRDefault="00831FFE" w:rsidP="00CE3FAF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 w:rsidRPr="005A2470">
              <w:rPr>
                <w:b/>
                <w:u w:val="single"/>
              </w:rPr>
              <w:t>Przedmiot usługi</w:t>
            </w:r>
            <w:r w:rsidRPr="005A2470">
              <w:rPr>
                <w:rStyle w:val="Odwoanieprzypisudolnego"/>
                <w:b/>
                <w:u w:val="single"/>
              </w:rPr>
              <w:footnoteReference w:id="1"/>
            </w:r>
          </w:p>
          <w:p w14:paraId="09725C18" w14:textId="7EBA2076" w:rsidR="00831FFE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 w:rsidRPr="005A2470">
              <w:rPr>
                <w:b/>
                <w:u w:val="single"/>
              </w:rPr>
              <w:t>wraz z informacjami na temat</w:t>
            </w:r>
            <w:r>
              <w:rPr>
                <w:b/>
                <w:u w:val="single"/>
              </w:rPr>
              <w:t xml:space="preserve"> czy usługi te polegały </w:t>
            </w:r>
            <w:r w:rsidR="00777720" w:rsidRPr="00777720">
              <w:rPr>
                <w:color w:val="000000"/>
                <w:shd w:val="clear" w:color="auto" w:fill="FFFFFF"/>
              </w:rPr>
              <w:t>na usłudze serwisowej lub konserwacji obejmującej </w:t>
            </w:r>
            <w:r w:rsidR="00777720" w:rsidRPr="00777720">
              <w:rPr>
                <w:b/>
                <w:bCs/>
                <w:color w:val="000000"/>
                <w:shd w:val="clear" w:color="auto" w:fill="FFFFFF"/>
              </w:rPr>
              <w:t>aparaturę naukowo-badawczą</w:t>
            </w:r>
          </w:p>
        </w:tc>
        <w:tc>
          <w:tcPr>
            <w:tcW w:w="2700" w:type="dxa"/>
            <w:vAlign w:val="center"/>
          </w:tcPr>
          <w:p w14:paraId="0343B221" w14:textId="77777777" w:rsidR="00831FFE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440" w:type="dxa"/>
            <w:vAlign w:val="center"/>
          </w:tcPr>
          <w:p w14:paraId="5715524F" w14:textId="77777777" w:rsidR="00831FFE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696" w:type="dxa"/>
            <w:vAlign w:val="center"/>
          </w:tcPr>
          <w:p w14:paraId="680394FD" w14:textId="77777777" w:rsidR="00831FFE" w:rsidRDefault="00831FFE" w:rsidP="00CE3FA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6C779B27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831FFE" w14:paraId="7BE4C625" w14:textId="77777777" w:rsidTr="00CE3FAF">
        <w:trPr>
          <w:cantSplit/>
          <w:trHeight w:hRule="exact" w:val="284"/>
        </w:trPr>
        <w:tc>
          <w:tcPr>
            <w:tcW w:w="439" w:type="dxa"/>
            <w:vAlign w:val="center"/>
          </w:tcPr>
          <w:p w14:paraId="58640461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081" w:type="dxa"/>
            <w:vAlign w:val="center"/>
          </w:tcPr>
          <w:p w14:paraId="1008E6BE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700" w:type="dxa"/>
            <w:vAlign w:val="center"/>
          </w:tcPr>
          <w:p w14:paraId="4088B0E9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440" w:type="dxa"/>
            <w:vAlign w:val="center"/>
          </w:tcPr>
          <w:p w14:paraId="56F7A2B9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696" w:type="dxa"/>
            <w:vAlign w:val="center"/>
          </w:tcPr>
          <w:p w14:paraId="752A895E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831FFE" w14:paraId="76C25537" w14:textId="77777777" w:rsidTr="00CE3FAF">
        <w:trPr>
          <w:cantSplit/>
        </w:trPr>
        <w:tc>
          <w:tcPr>
            <w:tcW w:w="439" w:type="dxa"/>
          </w:tcPr>
          <w:p w14:paraId="129261F8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</w:tcPr>
          <w:p w14:paraId="14C5298F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</w:tcPr>
          <w:p w14:paraId="6AD80AD8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</w:tcPr>
          <w:p w14:paraId="7D24EDA3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6" w:type="dxa"/>
          </w:tcPr>
          <w:p w14:paraId="0CBD7915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5BDADFA3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31FFE" w14:paraId="4A407B01" w14:textId="77777777" w:rsidTr="00CE3FAF">
        <w:trPr>
          <w:cantSplit/>
        </w:trPr>
        <w:tc>
          <w:tcPr>
            <w:tcW w:w="439" w:type="dxa"/>
          </w:tcPr>
          <w:p w14:paraId="184C197E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</w:tcPr>
          <w:p w14:paraId="3A7AA9A7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</w:tcPr>
          <w:p w14:paraId="0ECB2BF6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</w:tcPr>
          <w:p w14:paraId="23622A00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6" w:type="dxa"/>
          </w:tcPr>
          <w:p w14:paraId="07F20D3B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6BF251FE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31FFE" w14:paraId="6D9429DF" w14:textId="77777777" w:rsidTr="00CE3FAF">
        <w:trPr>
          <w:cantSplit/>
          <w:trHeight w:val="262"/>
        </w:trPr>
        <w:tc>
          <w:tcPr>
            <w:tcW w:w="439" w:type="dxa"/>
          </w:tcPr>
          <w:p w14:paraId="26BBA769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08123D04" w14:textId="77777777" w:rsidR="00831FFE" w:rsidRDefault="00831FFE" w:rsidP="00CE3FAF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700" w:type="dxa"/>
            <w:tcBorders>
              <w:right w:val="single" w:sz="18" w:space="0" w:color="000000"/>
            </w:tcBorders>
            <w:vAlign w:val="center"/>
          </w:tcPr>
          <w:p w14:paraId="3EBB7C13" w14:textId="77777777" w:rsidR="00831FFE" w:rsidRDefault="00831FFE" w:rsidP="00CE3FAF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4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3993B287" w14:textId="77777777" w:rsidR="00831FFE" w:rsidRDefault="00831FFE" w:rsidP="00CE3FAF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2696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7234C5C6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68175468" w14:textId="77777777" w:rsidR="00831FFE" w:rsidRDefault="00831FFE" w:rsidP="00831FFE">
      <w:pPr>
        <w:spacing w:line="360" w:lineRule="auto"/>
        <w:jc w:val="both"/>
      </w:pPr>
    </w:p>
    <w:p w14:paraId="3533DFF6" w14:textId="5472D7F8" w:rsidR="00F213FB" w:rsidRPr="00831FFE" w:rsidRDefault="00FD38FE" w:rsidP="00831FF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4"/>
          <w:szCs w:val="24"/>
          <w:lang w:eastAsia="zh-CN"/>
        </w:rPr>
      </w:pPr>
      <w:r w:rsidRPr="00831FFE">
        <w:rPr>
          <w:rFonts w:eastAsia="Calibri"/>
          <w:i/>
          <w:color w:val="FF0000"/>
          <w:sz w:val="24"/>
          <w:szCs w:val="24"/>
          <w:lang w:eastAsia="zh-CN"/>
        </w:rPr>
        <w:t>Oferta powinna być sporządzona w języku polskim, z zachowaniem postaci elektronicznej i podpisana kwalifikowanym podpisem elektronicznym, podpisem zaufanym lub podpisem osobistym.</w:t>
      </w:r>
    </w:p>
    <w:sectPr w:rsidR="00F213FB" w:rsidRPr="00831F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F8775B" w14:textId="77777777" w:rsidR="00580AE7" w:rsidRDefault="00580AE7">
      <w:r>
        <w:separator/>
      </w:r>
    </w:p>
  </w:endnote>
  <w:endnote w:type="continuationSeparator" w:id="0">
    <w:p w14:paraId="430F6E3E" w14:textId="77777777" w:rsidR="00580AE7" w:rsidRDefault="00580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1118A1" w14:textId="77777777" w:rsidR="00FA04F9" w:rsidRDefault="00FA0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5774B4" w14:textId="77777777" w:rsidR="00FA04F9" w:rsidRDefault="00FA04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45371" w14:textId="77777777" w:rsidR="00FA04F9" w:rsidRDefault="00FA0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74BCF3" w14:textId="77777777" w:rsidR="00580AE7" w:rsidRDefault="00580AE7">
      <w:r>
        <w:separator/>
      </w:r>
    </w:p>
  </w:footnote>
  <w:footnote w:type="continuationSeparator" w:id="0">
    <w:p w14:paraId="5703CF3D" w14:textId="77777777" w:rsidR="00580AE7" w:rsidRDefault="00580AE7">
      <w:r>
        <w:continuationSeparator/>
      </w:r>
    </w:p>
  </w:footnote>
  <w:footnote w:id="1">
    <w:p w14:paraId="620E187C" w14:textId="6F7FDACF" w:rsidR="00831FFE" w:rsidRDefault="00831FFE" w:rsidP="00831FFE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266007">
        <w:t>8.2.3</w:t>
      </w:r>
      <w:r>
        <w:t xml:space="preserve"> S</w:t>
      </w:r>
      <w:bookmarkStart w:id="0" w:name="_GoBack"/>
      <w:bookmarkEnd w:id="0"/>
      <w:r>
        <w:t>WZ</w:t>
      </w:r>
    </w:p>
    <w:p w14:paraId="51CE2CCE" w14:textId="77777777" w:rsidR="00831FFE" w:rsidRPr="0093457F" w:rsidRDefault="00831FFE" w:rsidP="00831FF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2218C" w14:textId="77777777" w:rsidR="00FA04F9" w:rsidRDefault="00FA0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FE9E1E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7C579" w14:textId="77777777" w:rsidR="00FA04F9" w:rsidRDefault="00FA04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E2B"/>
    <w:rsid w:val="0001597E"/>
    <w:rsid w:val="00082E0F"/>
    <w:rsid w:val="00094658"/>
    <w:rsid w:val="001C5C7B"/>
    <w:rsid w:val="00210E8E"/>
    <w:rsid w:val="00266007"/>
    <w:rsid w:val="00276C10"/>
    <w:rsid w:val="002F7E2B"/>
    <w:rsid w:val="0037616C"/>
    <w:rsid w:val="004C03CA"/>
    <w:rsid w:val="004E4C6B"/>
    <w:rsid w:val="00540289"/>
    <w:rsid w:val="00551DBC"/>
    <w:rsid w:val="00580AE7"/>
    <w:rsid w:val="00643A9B"/>
    <w:rsid w:val="006B469B"/>
    <w:rsid w:val="006B4809"/>
    <w:rsid w:val="00702A72"/>
    <w:rsid w:val="00726B2D"/>
    <w:rsid w:val="00735D20"/>
    <w:rsid w:val="00777720"/>
    <w:rsid w:val="00831FFE"/>
    <w:rsid w:val="00A35BEF"/>
    <w:rsid w:val="00A63A91"/>
    <w:rsid w:val="00AB6BF4"/>
    <w:rsid w:val="00AE2A9D"/>
    <w:rsid w:val="00B72EC0"/>
    <w:rsid w:val="00B93B92"/>
    <w:rsid w:val="00C049BA"/>
    <w:rsid w:val="00C204EE"/>
    <w:rsid w:val="00C254C7"/>
    <w:rsid w:val="00C34B2E"/>
    <w:rsid w:val="00C50722"/>
    <w:rsid w:val="00C833D4"/>
    <w:rsid w:val="00C86F3D"/>
    <w:rsid w:val="00D02AE4"/>
    <w:rsid w:val="00D11BC3"/>
    <w:rsid w:val="00D93FE5"/>
    <w:rsid w:val="00D97C6D"/>
    <w:rsid w:val="00DD5BF2"/>
    <w:rsid w:val="00E27CB6"/>
    <w:rsid w:val="00F213FB"/>
    <w:rsid w:val="00F8605B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Jolata Oleksy</cp:lastModifiedBy>
  <cp:revision>5</cp:revision>
  <cp:lastPrinted>2022-02-09T09:19:00Z</cp:lastPrinted>
  <dcterms:created xsi:type="dcterms:W3CDTF">2022-02-09T09:19:00Z</dcterms:created>
  <dcterms:modified xsi:type="dcterms:W3CDTF">2024-02-05T11:02:00Z</dcterms:modified>
</cp:coreProperties>
</file>