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6F628B" w14:textId="77777777" w:rsidR="002F2820" w:rsidRPr="00F7495E" w:rsidRDefault="002F2820" w:rsidP="002F2820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F7495E">
        <w:rPr>
          <w:rFonts w:ascii="Times New Roman" w:hAnsi="Times New Roman"/>
          <w:sz w:val="20"/>
          <w:szCs w:val="20"/>
        </w:rPr>
        <w:t>Załącznik nr 1</w:t>
      </w:r>
    </w:p>
    <w:p w14:paraId="14246722" w14:textId="77777777" w:rsidR="002F2820" w:rsidRPr="00F7495E" w:rsidRDefault="002F2820" w:rsidP="002F282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539547C3" w14:textId="77777777" w:rsidR="002F2820" w:rsidRPr="00F7495E" w:rsidRDefault="002F2820" w:rsidP="002F282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F7495E">
        <w:rPr>
          <w:b/>
          <w:sz w:val="20"/>
          <w:szCs w:val="20"/>
        </w:rPr>
        <w:t>FORMULARZ OFERTY</w:t>
      </w:r>
    </w:p>
    <w:p w14:paraId="20EED776" w14:textId="77777777" w:rsidR="002F2820" w:rsidRPr="00912B60" w:rsidRDefault="002F2820" w:rsidP="002F2820">
      <w:pPr>
        <w:tabs>
          <w:tab w:val="right" w:pos="9000"/>
        </w:tabs>
        <w:rPr>
          <w:sz w:val="22"/>
          <w:szCs w:val="22"/>
        </w:rPr>
      </w:pPr>
      <w:r w:rsidRPr="00912B60">
        <w:rPr>
          <w:sz w:val="22"/>
          <w:szCs w:val="22"/>
        </w:rPr>
        <w:t>NAZWA WYKONAWCY:……………………………………………………………………..</w:t>
      </w:r>
    </w:p>
    <w:p w14:paraId="05CC989F" w14:textId="77777777" w:rsidR="002F2820" w:rsidRPr="00912B60" w:rsidRDefault="002F2820" w:rsidP="002F2820">
      <w:pPr>
        <w:tabs>
          <w:tab w:val="right" w:pos="8222"/>
        </w:tabs>
        <w:jc w:val="both"/>
        <w:rPr>
          <w:sz w:val="22"/>
          <w:szCs w:val="22"/>
        </w:rPr>
      </w:pPr>
      <w:r w:rsidRPr="00912B60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1507BB92" w14:textId="77777777" w:rsidR="002F2820" w:rsidRPr="00912B60" w:rsidRDefault="002F2820" w:rsidP="002F2820">
      <w:pPr>
        <w:tabs>
          <w:tab w:val="right" w:pos="9000"/>
        </w:tabs>
        <w:rPr>
          <w:sz w:val="22"/>
          <w:szCs w:val="22"/>
        </w:rPr>
      </w:pPr>
      <w:r w:rsidRPr="00912B60">
        <w:rPr>
          <w:sz w:val="22"/>
          <w:szCs w:val="22"/>
        </w:rPr>
        <w:t>ADRES:…………………………………………………………………………………………</w:t>
      </w:r>
    </w:p>
    <w:p w14:paraId="64B37F2B" w14:textId="77777777" w:rsidR="002F2820" w:rsidRPr="00912B60" w:rsidRDefault="002F2820" w:rsidP="002F2820">
      <w:pPr>
        <w:tabs>
          <w:tab w:val="right" w:pos="9000"/>
        </w:tabs>
        <w:rPr>
          <w:sz w:val="22"/>
          <w:szCs w:val="22"/>
        </w:rPr>
      </w:pPr>
      <w:r w:rsidRPr="00912B60">
        <w:rPr>
          <w:sz w:val="22"/>
          <w:szCs w:val="22"/>
        </w:rPr>
        <w:t>WOJEWÓDZTWO …………………………….....</w:t>
      </w:r>
    </w:p>
    <w:p w14:paraId="55227820" w14:textId="77777777" w:rsidR="002F2820" w:rsidRPr="00912B60" w:rsidRDefault="002F2820" w:rsidP="002F2820">
      <w:pPr>
        <w:tabs>
          <w:tab w:val="right" w:pos="9000"/>
        </w:tabs>
        <w:rPr>
          <w:sz w:val="22"/>
          <w:szCs w:val="22"/>
          <w:lang w:val="de-DE"/>
        </w:rPr>
      </w:pPr>
      <w:r w:rsidRPr="00912B60">
        <w:rPr>
          <w:sz w:val="22"/>
          <w:szCs w:val="22"/>
          <w:lang w:val="de-DE"/>
        </w:rPr>
        <w:t>TEL.</w:t>
      </w:r>
      <w:r w:rsidRPr="00912B60">
        <w:rPr>
          <w:sz w:val="22"/>
          <w:szCs w:val="22"/>
        </w:rPr>
        <w:t>……………………………………………………………………………………………..</w:t>
      </w:r>
    </w:p>
    <w:p w14:paraId="266745DC" w14:textId="77777777" w:rsidR="002F2820" w:rsidRPr="00912B60" w:rsidRDefault="002F2820" w:rsidP="002F2820">
      <w:pPr>
        <w:tabs>
          <w:tab w:val="right" w:pos="9000"/>
        </w:tabs>
        <w:rPr>
          <w:sz w:val="22"/>
          <w:szCs w:val="22"/>
          <w:lang w:val="de-DE"/>
        </w:rPr>
      </w:pPr>
      <w:r w:rsidRPr="00912B60">
        <w:rPr>
          <w:sz w:val="22"/>
          <w:szCs w:val="22"/>
          <w:lang w:val="de-DE"/>
        </w:rPr>
        <w:t xml:space="preserve">FAX </w:t>
      </w:r>
      <w:r w:rsidRPr="00912B60">
        <w:rPr>
          <w:sz w:val="22"/>
          <w:szCs w:val="22"/>
        </w:rPr>
        <w:t>…………………………………………………………………………………………….</w:t>
      </w:r>
    </w:p>
    <w:p w14:paraId="62EFC16A" w14:textId="77777777" w:rsidR="002F2820" w:rsidRPr="00912B60" w:rsidRDefault="002F2820" w:rsidP="002F2820">
      <w:pPr>
        <w:tabs>
          <w:tab w:val="right" w:pos="9000"/>
        </w:tabs>
        <w:rPr>
          <w:sz w:val="22"/>
          <w:szCs w:val="22"/>
          <w:lang w:val="de-DE"/>
        </w:rPr>
      </w:pPr>
      <w:r w:rsidRPr="00912B60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2DBFE10" w14:textId="77777777" w:rsidR="002F2820" w:rsidRPr="00912B60" w:rsidRDefault="002F2820" w:rsidP="002F2820">
      <w:pPr>
        <w:tabs>
          <w:tab w:val="right" w:pos="9000"/>
        </w:tabs>
        <w:rPr>
          <w:sz w:val="22"/>
          <w:szCs w:val="22"/>
        </w:rPr>
      </w:pPr>
      <w:r w:rsidRPr="00912B60">
        <w:rPr>
          <w:sz w:val="22"/>
          <w:szCs w:val="22"/>
          <w:lang w:val="de-DE"/>
        </w:rPr>
        <w:t xml:space="preserve">NIP…………………………………. </w:t>
      </w:r>
      <w:r w:rsidRPr="00912B60">
        <w:rPr>
          <w:sz w:val="22"/>
          <w:szCs w:val="22"/>
        </w:rPr>
        <w:t>REGON:………………………………………………...</w:t>
      </w:r>
    </w:p>
    <w:p w14:paraId="6CAE7DA2" w14:textId="77777777" w:rsidR="002F2820" w:rsidRPr="00912B60" w:rsidRDefault="002F2820" w:rsidP="002F2820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912B60">
        <w:rPr>
          <w:sz w:val="22"/>
          <w:szCs w:val="22"/>
        </w:rPr>
        <w:t>BANK/ NR KONTA ……………………………………………………………………………</w:t>
      </w:r>
    </w:p>
    <w:p w14:paraId="7D16972D" w14:textId="77777777" w:rsidR="002F2820" w:rsidRPr="00912B60" w:rsidRDefault="002F2820" w:rsidP="002F2820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6B285C4" w14:textId="77777777" w:rsidR="002F2820" w:rsidRPr="00912B60" w:rsidRDefault="002F2820" w:rsidP="002F2820">
      <w:pPr>
        <w:rPr>
          <w:sz w:val="22"/>
          <w:szCs w:val="22"/>
        </w:rPr>
      </w:pPr>
      <w:r w:rsidRPr="00912B60">
        <w:rPr>
          <w:sz w:val="22"/>
          <w:szCs w:val="22"/>
        </w:rPr>
        <w:t>Do: Nazwa i siedziba Zamawiającego:</w:t>
      </w:r>
    </w:p>
    <w:p w14:paraId="69C2AA1C" w14:textId="77777777" w:rsidR="002F2820" w:rsidRPr="00912B60" w:rsidRDefault="002F2820" w:rsidP="002F2820">
      <w:pPr>
        <w:ind w:right="-110"/>
        <w:rPr>
          <w:b/>
          <w:sz w:val="22"/>
          <w:szCs w:val="22"/>
        </w:rPr>
      </w:pPr>
      <w:r w:rsidRPr="00912B60">
        <w:rPr>
          <w:b/>
          <w:sz w:val="22"/>
          <w:szCs w:val="22"/>
        </w:rPr>
        <w:t>Akademia Górniczo – Hutnicza im. Stanisława Staszica w Krakowie</w:t>
      </w:r>
    </w:p>
    <w:p w14:paraId="6C04E250" w14:textId="77777777" w:rsidR="002F2820" w:rsidRPr="00912B60" w:rsidRDefault="002F2820" w:rsidP="002F2820">
      <w:pPr>
        <w:ind w:right="-110"/>
        <w:rPr>
          <w:b/>
          <w:sz w:val="22"/>
          <w:szCs w:val="22"/>
        </w:rPr>
      </w:pPr>
      <w:r w:rsidRPr="00912B60">
        <w:rPr>
          <w:b/>
          <w:sz w:val="22"/>
          <w:szCs w:val="22"/>
        </w:rPr>
        <w:t xml:space="preserve">Dział Zamówień Publicznych  </w:t>
      </w:r>
    </w:p>
    <w:p w14:paraId="126B17B8" w14:textId="77777777" w:rsidR="002F2820" w:rsidRPr="00912B60" w:rsidRDefault="002F2820" w:rsidP="002F2820">
      <w:pPr>
        <w:ind w:right="-110"/>
        <w:rPr>
          <w:b/>
          <w:sz w:val="22"/>
          <w:szCs w:val="22"/>
        </w:rPr>
      </w:pPr>
      <w:r w:rsidRPr="00912B60">
        <w:rPr>
          <w:b/>
          <w:sz w:val="22"/>
          <w:szCs w:val="22"/>
        </w:rPr>
        <w:t xml:space="preserve">Al. Mickiewicza 30, 30-059 Kraków,  </w:t>
      </w:r>
    </w:p>
    <w:p w14:paraId="31799CAD" w14:textId="77777777" w:rsidR="002F2820" w:rsidRPr="00912B60" w:rsidRDefault="002F2820" w:rsidP="002F2820">
      <w:pPr>
        <w:jc w:val="both"/>
        <w:rPr>
          <w:sz w:val="22"/>
          <w:szCs w:val="22"/>
        </w:rPr>
      </w:pPr>
    </w:p>
    <w:p w14:paraId="217C607B" w14:textId="27995663" w:rsidR="002F2820" w:rsidRPr="00912B60" w:rsidRDefault="002F2820" w:rsidP="002F2820">
      <w:pPr>
        <w:jc w:val="both"/>
        <w:rPr>
          <w:b/>
          <w:bCs/>
          <w:sz w:val="22"/>
          <w:szCs w:val="22"/>
        </w:rPr>
      </w:pPr>
      <w:r w:rsidRPr="00912B60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912B60">
        <w:rPr>
          <w:b/>
          <w:bCs/>
          <w:sz w:val="22"/>
          <w:szCs w:val="22"/>
        </w:rPr>
        <w:t xml:space="preserve"> </w:t>
      </w:r>
      <w:bookmarkEnd w:id="0"/>
      <w:r w:rsidR="0038060D" w:rsidRPr="0038060D">
        <w:rPr>
          <w:b/>
          <w:sz w:val="22"/>
          <w:szCs w:val="22"/>
        </w:rPr>
        <w:t>kontrakt serwisowy (12 miesięczny) obejmujący zainstalowane  na AGH dyfraktometry i spektrometr rentgenowski - DE-dzp.272-54/24</w:t>
      </w:r>
      <w:r w:rsidRPr="00912B60">
        <w:rPr>
          <w:sz w:val="22"/>
          <w:szCs w:val="22"/>
        </w:rPr>
        <w:t>,</w:t>
      </w:r>
      <w:r w:rsidRPr="00912B60">
        <w:rPr>
          <w:b/>
          <w:sz w:val="22"/>
          <w:szCs w:val="22"/>
        </w:rPr>
        <w:t xml:space="preserve"> </w:t>
      </w:r>
      <w:r w:rsidRPr="00912B60">
        <w:rPr>
          <w:sz w:val="22"/>
          <w:szCs w:val="22"/>
        </w:rPr>
        <w:t>oferuję realizację przedmiotu zamówienia, zgodnie z zasadami określonymi w specyfikacji warunków zamówienia.</w:t>
      </w:r>
    </w:p>
    <w:p w14:paraId="3B8E1B09" w14:textId="77777777" w:rsidR="002F2820" w:rsidRPr="00912B60" w:rsidRDefault="002F2820" w:rsidP="002F2820">
      <w:pPr>
        <w:widowControl w:val="0"/>
        <w:ind w:right="1"/>
        <w:rPr>
          <w:b/>
          <w:sz w:val="22"/>
          <w:szCs w:val="22"/>
        </w:rPr>
      </w:pPr>
      <w:r w:rsidRPr="00912B60">
        <w:rPr>
          <w:b/>
          <w:sz w:val="22"/>
          <w:szCs w:val="22"/>
        </w:rPr>
        <w:t>Cena netto:   .........................................................................PLN</w:t>
      </w:r>
    </w:p>
    <w:p w14:paraId="55B005A1" w14:textId="77777777" w:rsidR="002F2820" w:rsidRPr="00912B60" w:rsidRDefault="002F2820" w:rsidP="002F2820">
      <w:pPr>
        <w:widowControl w:val="0"/>
        <w:ind w:right="1"/>
        <w:rPr>
          <w:b/>
          <w:sz w:val="22"/>
          <w:szCs w:val="22"/>
        </w:rPr>
      </w:pPr>
      <w:r w:rsidRPr="00912B60">
        <w:rPr>
          <w:b/>
          <w:sz w:val="22"/>
          <w:szCs w:val="22"/>
        </w:rPr>
        <w:t>Cena brutto: .........................................................................PLN</w:t>
      </w:r>
    </w:p>
    <w:p w14:paraId="5CD4D7C4" w14:textId="77777777" w:rsidR="002F2820" w:rsidRPr="00912B60" w:rsidRDefault="002F2820" w:rsidP="002F2820">
      <w:pPr>
        <w:widowControl w:val="0"/>
        <w:ind w:right="1"/>
        <w:jc w:val="both"/>
        <w:rPr>
          <w:sz w:val="22"/>
          <w:szCs w:val="22"/>
        </w:rPr>
      </w:pPr>
      <w:r w:rsidRPr="00912B60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C6651B8" w14:textId="77777777" w:rsidR="002F2820" w:rsidRPr="00912B60" w:rsidRDefault="002F2820" w:rsidP="002F2820">
      <w:pPr>
        <w:pStyle w:val="Tekstpodstawowy"/>
        <w:spacing w:line="240" w:lineRule="auto"/>
        <w:rPr>
          <w:sz w:val="22"/>
          <w:szCs w:val="22"/>
        </w:rPr>
      </w:pPr>
      <w:r w:rsidRPr="00912B60">
        <w:rPr>
          <w:sz w:val="22"/>
          <w:szCs w:val="22"/>
        </w:rPr>
        <w:t>Powyższa cena zawiera podatek VAT w wysokości .......... % tj.…………………….PLN</w:t>
      </w:r>
    </w:p>
    <w:p w14:paraId="2C59DFAE" w14:textId="77777777" w:rsidR="002F2820" w:rsidRPr="00912B60" w:rsidRDefault="002F2820" w:rsidP="002F2820">
      <w:pPr>
        <w:widowControl w:val="0"/>
        <w:ind w:right="1"/>
        <w:jc w:val="both"/>
        <w:rPr>
          <w:b/>
          <w:sz w:val="22"/>
          <w:szCs w:val="22"/>
          <w:u w:val="single"/>
        </w:rPr>
      </w:pPr>
      <w:r w:rsidRPr="00912B60">
        <w:rPr>
          <w:b/>
          <w:sz w:val="22"/>
          <w:szCs w:val="22"/>
          <w:highlight w:val="yellow"/>
          <w:u w:val="single"/>
        </w:rPr>
        <w:t>Kryterium oceny ofert:</w:t>
      </w:r>
    </w:p>
    <w:p w14:paraId="0EE6D5FA" w14:textId="77777777" w:rsidR="002F2820" w:rsidRPr="00912B60" w:rsidRDefault="002F2820" w:rsidP="002F2820">
      <w:pPr>
        <w:widowControl w:val="0"/>
        <w:jc w:val="both"/>
        <w:rPr>
          <w:b/>
          <w:sz w:val="22"/>
          <w:szCs w:val="22"/>
        </w:rPr>
      </w:pPr>
      <w:r w:rsidRPr="00912B60">
        <w:rPr>
          <w:b/>
          <w:sz w:val="22"/>
          <w:szCs w:val="22"/>
        </w:rPr>
        <w:t xml:space="preserve">Czas reakcji serwisu: do </w:t>
      </w:r>
      <w:r w:rsidRPr="00646C97">
        <w:rPr>
          <w:b/>
          <w:color w:val="FF0000"/>
          <w:sz w:val="22"/>
          <w:szCs w:val="22"/>
          <w:highlight w:val="yellow"/>
        </w:rPr>
        <w:t>…… dni roboczych</w:t>
      </w:r>
      <w:r w:rsidRPr="00912B60">
        <w:rPr>
          <w:b/>
          <w:sz w:val="22"/>
          <w:szCs w:val="22"/>
        </w:rPr>
        <w:t xml:space="preserve"> od uzyskania przez Wykonawcę informacji o uszkodzeniu</w:t>
      </w:r>
    </w:p>
    <w:p w14:paraId="48ABA166" w14:textId="77777777" w:rsidR="002F2820" w:rsidRPr="00912B60" w:rsidRDefault="002F2820" w:rsidP="002F2820">
      <w:pPr>
        <w:widowControl w:val="0"/>
        <w:jc w:val="both"/>
        <w:rPr>
          <w:b/>
          <w:sz w:val="22"/>
          <w:szCs w:val="22"/>
        </w:rPr>
      </w:pPr>
    </w:p>
    <w:p w14:paraId="7B5BAE20" w14:textId="77777777" w:rsidR="002F2820" w:rsidRPr="00912B60" w:rsidRDefault="002F2820" w:rsidP="002F2820">
      <w:pPr>
        <w:widowControl w:val="0"/>
        <w:jc w:val="both"/>
        <w:rPr>
          <w:b/>
          <w:sz w:val="22"/>
          <w:szCs w:val="22"/>
        </w:rPr>
      </w:pPr>
      <w:r w:rsidRPr="00912B60">
        <w:rPr>
          <w:b/>
          <w:sz w:val="22"/>
          <w:szCs w:val="22"/>
        </w:rPr>
        <w:t>Gwarancja na wykonane naprawy sprzętu: ……………. miesięcy od wykonania naprawy.</w:t>
      </w:r>
    </w:p>
    <w:p w14:paraId="07340D4C" w14:textId="77777777" w:rsidR="002F2820" w:rsidRPr="00912B60" w:rsidRDefault="002F2820" w:rsidP="002F2820">
      <w:pPr>
        <w:widowControl w:val="0"/>
        <w:ind w:right="1"/>
        <w:jc w:val="both"/>
        <w:rPr>
          <w:b/>
          <w:sz w:val="22"/>
          <w:szCs w:val="22"/>
        </w:rPr>
      </w:pPr>
      <w:r w:rsidRPr="00912B60">
        <w:rPr>
          <w:b/>
          <w:sz w:val="22"/>
          <w:szCs w:val="22"/>
        </w:rPr>
        <w:t xml:space="preserve">Termin realizacji umowy: </w:t>
      </w:r>
      <w:r w:rsidRPr="00912B60">
        <w:rPr>
          <w:sz w:val="22"/>
          <w:szCs w:val="22"/>
        </w:rPr>
        <w:t>przez okres 12 miesięcy od daty podpisania umowy.</w:t>
      </w:r>
    </w:p>
    <w:p w14:paraId="72EEBFE6" w14:textId="184EB423" w:rsidR="002F2820" w:rsidRPr="00912B60" w:rsidRDefault="002F2820" w:rsidP="002F2820">
      <w:pPr>
        <w:jc w:val="both"/>
        <w:rPr>
          <w:sz w:val="22"/>
          <w:szCs w:val="22"/>
        </w:rPr>
      </w:pPr>
      <w:r w:rsidRPr="00912B60">
        <w:rPr>
          <w:b/>
          <w:sz w:val="22"/>
          <w:szCs w:val="22"/>
        </w:rPr>
        <w:t>Termin płatności:</w:t>
      </w:r>
      <w:r w:rsidRPr="00912B60">
        <w:rPr>
          <w:bCs/>
          <w:sz w:val="22"/>
          <w:szCs w:val="22"/>
        </w:rPr>
        <w:t xml:space="preserve"> Płatność nastąpi w terminie do 21 dni od daty otrzymania przez Zamawiającego poprawnie wystawionej przez Wykonawcę faktury VAT.</w:t>
      </w:r>
    </w:p>
    <w:p w14:paraId="4C44C999" w14:textId="77777777" w:rsidR="002F2820" w:rsidRPr="00912B60" w:rsidRDefault="002F2820" w:rsidP="002F2820">
      <w:pPr>
        <w:widowControl w:val="0"/>
        <w:jc w:val="both"/>
        <w:rPr>
          <w:b/>
          <w:sz w:val="22"/>
          <w:szCs w:val="22"/>
        </w:rPr>
      </w:pPr>
      <w:r w:rsidRPr="00912B60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912B60">
        <w:rPr>
          <w:b/>
          <w:sz w:val="22"/>
          <w:szCs w:val="22"/>
        </w:rPr>
        <w:t xml:space="preserve"> TAK/NIE</w:t>
      </w:r>
    </w:p>
    <w:p w14:paraId="05F6D3EB" w14:textId="77777777" w:rsidR="002F2820" w:rsidRDefault="002F2820" w:rsidP="002F2820">
      <w:pPr>
        <w:rPr>
          <w:b/>
          <w:sz w:val="22"/>
          <w:szCs w:val="22"/>
          <w:u w:val="single"/>
        </w:rPr>
      </w:pPr>
    </w:p>
    <w:p w14:paraId="692C8FF9" w14:textId="77777777" w:rsidR="002F2820" w:rsidRPr="00912B60" w:rsidRDefault="002F2820" w:rsidP="002F2820">
      <w:pPr>
        <w:rPr>
          <w:b/>
          <w:sz w:val="22"/>
          <w:szCs w:val="22"/>
          <w:u w:val="single"/>
        </w:rPr>
      </w:pPr>
      <w:r w:rsidRPr="00912B60">
        <w:rPr>
          <w:b/>
          <w:sz w:val="22"/>
          <w:szCs w:val="22"/>
          <w:u w:val="single"/>
        </w:rPr>
        <w:t>Jednocześnie oświadczamy, że:</w:t>
      </w:r>
    </w:p>
    <w:p w14:paraId="6D9C26BC" w14:textId="77777777" w:rsidR="002F2820" w:rsidRPr="00912B60" w:rsidRDefault="002F2820" w:rsidP="002F282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912B60">
        <w:rPr>
          <w:sz w:val="22"/>
          <w:szCs w:val="22"/>
          <w:lang w:eastAsia="ar-SA"/>
        </w:rPr>
        <w:t>Oświadczamy, że jesteśmy związani niniejszą ofertą przez okres wskazanym w SWZ.</w:t>
      </w:r>
    </w:p>
    <w:p w14:paraId="1A86EDFD" w14:textId="77777777" w:rsidR="002F2820" w:rsidRPr="00912B60" w:rsidRDefault="002F2820" w:rsidP="002F282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912B60">
        <w:rPr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912B60">
        <w:rPr>
          <w:sz w:val="22"/>
          <w:szCs w:val="22"/>
        </w:rPr>
        <w:t xml:space="preserve"> i nie wnosimy do nich żadnych zastrzeżeń.</w:t>
      </w:r>
    </w:p>
    <w:p w14:paraId="4564C7C5" w14:textId="77777777" w:rsidR="002F2820" w:rsidRPr="00912B60" w:rsidRDefault="002F2820" w:rsidP="002F2820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2"/>
        </w:rPr>
      </w:pPr>
      <w:r w:rsidRPr="00912B60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912B60">
        <w:rPr>
          <w:b/>
          <w:bCs/>
          <w:sz w:val="22"/>
          <w:szCs w:val="22"/>
        </w:rPr>
        <w:t>ppkt</w:t>
      </w:r>
      <w:proofErr w:type="spellEnd"/>
      <w:r w:rsidRPr="00912B60">
        <w:rPr>
          <w:b/>
          <w:bCs/>
          <w:sz w:val="22"/>
          <w:szCs w:val="22"/>
        </w:rPr>
        <w:t xml:space="preserve"> 3 SWZ spełniamy osobiście/ powołujemy się na zasoby podmiotu trzeciego w następującym zakresie**</w:t>
      </w:r>
      <w:r w:rsidRPr="00912B60">
        <w:rPr>
          <w:bCs/>
          <w:sz w:val="22"/>
          <w:szCs w:val="22"/>
        </w:rPr>
        <w:t xml:space="preserve"> </w:t>
      </w:r>
    </w:p>
    <w:p w14:paraId="4650A7A2" w14:textId="77777777" w:rsidR="002F2820" w:rsidRPr="00912B60" w:rsidRDefault="002F2820" w:rsidP="002F2820">
      <w:pPr>
        <w:pStyle w:val="Akapitzlist"/>
        <w:ind w:left="360"/>
        <w:jc w:val="both"/>
        <w:rPr>
          <w:bCs/>
          <w:iCs/>
          <w:sz w:val="22"/>
          <w:szCs w:val="22"/>
        </w:rPr>
      </w:pPr>
      <w:r w:rsidRPr="00912B60">
        <w:rPr>
          <w:bCs/>
          <w:sz w:val="22"/>
          <w:szCs w:val="22"/>
        </w:rPr>
        <w:t>………………………………………………………………………………………………….</w:t>
      </w:r>
    </w:p>
    <w:p w14:paraId="1F3BCE3E" w14:textId="77777777" w:rsidR="002F2820" w:rsidRPr="00912B60" w:rsidRDefault="002F2820" w:rsidP="002F2820">
      <w:pPr>
        <w:numPr>
          <w:ilvl w:val="0"/>
          <w:numId w:val="1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Oświadczam, że wypełniłem obowiązki informacyjne przewidziane w art. 13 lub art. 14 RODO</w:t>
      </w:r>
      <w:r w:rsidRPr="00912B60">
        <w:rPr>
          <w:sz w:val="22"/>
          <w:szCs w:val="22"/>
          <w:vertAlign w:val="superscript"/>
        </w:rPr>
        <w:t>1</w:t>
      </w:r>
      <w:r w:rsidRPr="00912B60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912B60">
        <w:rPr>
          <w:sz w:val="22"/>
          <w:szCs w:val="22"/>
          <w:vertAlign w:val="superscript"/>
        </w:rPr>
        <w:t>2</w:t>
      </w:r>
      <w:r w:rsidRPr="00912B60">
        <w:rPr>
          <w:sz w:val="22"/>
          <w:szCs w:val="22"/>
        </w:rPr>
        <w:t xml:space="preserve"> </w:t>
      </w:r>
    </w:p>
    <w:p w14:paraId="5463D293" w14:textId="77777777" w:rsidR="002F2820" w:rsidRPr="00912B60" w:rsidRDefault="002F2820" w:rsidP="002F2820">
      <w:pPr>
        <w:ind w:left="360"/>
        <w:jc w:val="both"/>
        <w:rPr>
          <w:i/>
          <w:sz w:val="22"/>
          <w:szCs w:val="22"/>
        </w:rPr>
      </w:pPr>
      <w:r w:rsidRPr="00912B60">
        <w:rPr>
          <w:i/>
          <w:sz w:val="22"/>
          <w:szCs w:val="22"/>
          <w:vertAlign w:val="superscript"/>
        </w:rPr>
        <w:t>1</w:t>
      </w:r>
      <w:r w:rsidRPr="00912B60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</w:t>
      </w:r>
      <w:r w:rsidRPr="00912B60">
        <w:rPr>
          <w:i/>
          <w:sz w:val="22"/>
          <w:szCs w:val="22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14:paraId="14923822" w14:textId="77777777" w:rsidR="002F2820" w:rsidRPr="00912B60" w:rsidRDefault="002F2820" w:rsidP="002F2820">
      <w:pPr>
        <w:ind w:left="360"/>
        <w:jc w:val="both"/>
        <w:rPr>
          <w:i/>
          <w:sz w:val="22"/>
          <w:szCs w:val="22"/>
        </w:rPr>
      </w:pPr>
      <w:r w:rsidRPr="00912B60">
        <w:rPr>
          <w:i/>
          <w:sz w:val="22"/>
          <w:szCs w:val="22"/>
          <w:vertAlign w:val="superscript"/>
        </w:rPr>
        <w:t>2</w:t>
      </w:r>
      <w:r w:rsidRPr="00912B60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88024F3" w14:textId="77777777" w:rsidR="002F2820" w:rsidRPr="00912B60" w:rsidRDefault="002F2820" w:rsidP="002F2820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912B60">
        <w:rPr>
          <w:sz w:val="22"/>
          <w:szCs w:val="22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F2820" w:rsidRPr="00912B60" w14:paraId="0262BBDF" w14:textId="77777777" w:rsidTr="00F6358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166BBF" w14:textId="77777777" w:rsidR="002F2820" w:rsidRPr="00912B60" w:rsidRDefault="002F2820" w:rsidP="00F6358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12B60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3066B0" w14:textId="77777777" w:rsidR="002F2820" w:rsidRPr="00912B60" w:rsidRDefault="002F2820" w:rsidP="00F6358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12B60">
              <w:rPr>
                <w:sz w:val="22"/>
                <w:szCs w:val="22"/>
              </w:rPr>
              <w:t xml:space="preserve">Opis części zamówienia, którą wykonawca </w:t>
            </w:r>
          </w:p>
          <w:p w14:paraId="05E041C9" w14:textId="77777777" w:rsidR="002F2820" w:rsidRPr="00912B60" w:rsidRDefault="002F2820" w:rsidP="00F6358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12B60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487951" w14:textId="77777777" w:rsidR="002F2820" w:rsidRPr="00912B60" w:rsidRDefault="002F2820" w:rsidP="00F6358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912B60">
              <w:rPr>
                <w:sz w:val="22"/>
                <w:szCs w:val="22"/>
              </w:rPr>
              <w:t>Nazwa podwykonawcy</w:t>
            </w:r>
            <w:r w:rsidRPr="00912B60">
              <w:rPr>
                <w:sz w:val="22"/>
                <w:szCs w:val="22"/>
              </w:rPr>
              <w:br/>
              <w:t>(o ile jest znana)</w:t>
            </w:r>
          </w:p>
        </w:tc>
      </w:tr>
      <w:tr w:rsidR="002F2820" w:rsidRPr="00912B60" w14:paraId="6465269E" w14:textId="77777777" w:rsidTr="00F6358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E0A45" w14:textId="77777777" w:rsidR="002F2820" w:rsidRPr="00912B60" w:rsidRDefault="002F2820" w:rsidP="00F6358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CABA6" w14:textId="77777777" w:rsidR="002F2820" w:rsidRPr="00912B60" w:rsidRDefault="002F2820" w:rsidP="00F635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1BAB9" w14:textId="77777777" w:rsidR="002F2820" w:rsidRPr="00912B60" w:rsidRDefault="002F2820" w:rsidP="00F635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F2820" w:rsidRPr="00CB11DF" w14:paraId="1B810C3F" w14:textId="77777777" w:rsidTr="00F6358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76C51" w14:textId="77777777" w:rsidR="002F2820" w:rsidRPr="00CB11DF" w:rsidRDefault="002F2820" w:rsidP="00F6358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32F00" w14:textId="77777777" w:rsidR="002F2820" w:rsidRPr="00CB11DF" w:rsidRDefault="002F2820" w:rsidP="00F635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EE918" w14:textId="77777777" w:rsidR="002F2820" w:rsidRPr="00CB11DF" w:rsidRDefault="002F2820" w:rsidP="00F635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57E86AC" w14:textId="77777777" w:rsidR="00CB11DF" w:rsidRPr="00CB11DF" w:rsidRDefault="00CB11DF" w:rsidP="00CB11DF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  <w:lang w:eastAsia="zh-CN"/>
        </w:rPr>
      </w:pPr>
      <w:r w:rsidRPr="00CB11DF">
        <w:rPr>
          <w:b/>
          <w:sz w:val="22"/>
          <w:szCs w:val="22"/>
          <w:lang w:eastAsia="zh-CN"/>
        </w:rPr>
        <w:t xml:space="preserve">Oświadczenie, w przypadku </w:t>
      </w:r>
      <w:r w:rsidRPr="00CB11DF">
        <w:rPr>
          <w:b/>
          <w:sz w:val="22"/>
          <w:szCs w:val="22"/>
          <w:shd w:val="clear" w:color="auto" w:fill="FFFFFF"/>
          <w:lang w:eastAsia="zh-CN"/>
        </w:rPr>
        <w:t xml:space="preserve">wykonawców wspólnie ubiegających się o udzielenie zamówienia (Konsorcjum, S.C.) 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B11DF" w:rsidRPr="00CB11DF" w14:paraId="23E86BC7" w14:textId="77777777" w:rsidTr="0004340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2016639" w14:textId="77777777" w:rsidR="00CB11DF" w:rsidRPr="00CB11DF" w:rsidRDefault="00CB11DF" w:rsidP="0004340E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CB11DF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3ABB8E92" w14:textId="77777777" w:rsidR="00CB11DF" w:rsidRPr="00CB11DF" w:rsidRDefault="00CB11DF" w:rsidP="0004340E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CB11DF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59463D" w14:textId="77777777" w:rsidR="00CB11DF" w:rsidRPr="00CB11DF" w:rsidRDefault="00CB11DF" w:rsidP="0004340E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CB11DF">
              <w:rPr>
                <w:sz w:val="22"/>
                <w:szCs w:val="22"/>
                <w:lang w:eastAsia="zh-CN"/>
              </w:rPr>
              <w:t xml:space="preserve">Zakres, który wykonają poszczególni wykonawcy </w:t>
            </w:r>
          </w:p>
        </w:tc>
      </w:tr>
      <w:tr w:rsidR="00CB11DF" w:rsidRPr="00CB11DF" w14:paraId="60A5F497" w14:textId="77777777" w:rsidTr="0004340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67B6E10" w14:textId="77777777" w:rsidR="00CB11DF" w:rsidRPr="00CB11DF" w:rsidRDefault="00CB11DF" w:rsidP="0004340E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CB11DF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83A1B33" w14:textId="77777777" w:rsidR="00CB11DF" w:rsidRPr="00CB11DF" w:rsidRDefault="00CB11DF" w:rsidP="0004340E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3266FF" w14:textId="77777777" w:rsidR="00CB11DF" w:rsidRPr="00CB11DF" w:rsidRDefault="00CB11DF" w:rsidP="0004340E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CB11DF" w:rsidRPr="00E20419" w14:paraId="613FFF07" w14:textId="77777777" w:rsidTr="0004340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9A52849" w14:textId="77777777" w:rsidR="00CB11DF" w:rsidRPr="00E20419" w:rsidRDefault="00CB11DF" w:rsidP="0004340E">
            <w:pPr>
              <w:suppressAutoHyphens/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E20419">
              <w:rPr>
                <w:rFonts w:ascii="Verdana" w:hAnsi="Verdana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00753C9" w14:textId="77777777" w:rsidR="00CB11DF" w:rsidRPr="00E20419" w:rsidRDefault="00CB11DF" w:rsidP="0004340E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602A3" w14:textId="77777777" w:rsidR="00CB11DF" w:rsidRPr="00E20419" w:rsidRDefault="00CB11DF" w:rsidP="0004340E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40BF8E26" w14:textId="260E13BB" w:rsidR="002F2820" w:rsidRPr="00912B60" w:rsidRDefault="002F2820" w:rsidP="002F2820">
      <w:pPr>
        <w:numPr>
          <w:ilvl w:val="0"/>
          <w:numId w:val="1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Upoważnionymi do reprezentowania naszej firmy są następujące osoby:</w:t>
      </w:r>
    </w:p>
    <w:p w14:paraId="0FBD29AA" w14:textId="77777777" w:rsidR="002F2820" w:rsidRPr="00912B60" w:rsidRDefault="002F2820" w:rsidP="002F2820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912B60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912B60">
        <w:rPr>
          <w:rFonts w:ascii="Times New Roman" w:hAnsi="Times New Roman" w:cs="Times New Roman"/>
          <w:sz w:val="22"/>
          <w:szCs w:val="22"/>
        </w:rPr>
        <w:tab/>
      </w:r>
      <w:r w:rsidRPr="00912B60">
        <w:rPr>
          <w:rFonts w:ascii="Times New Roman" w:hAnsi="Times New Roman" w:cs="Times New Roman"/>
          <w:sz w:val="22"/>
          <w:szCs w:val="22"/>
        </w:rPr>
        <w:tab/>
      </w:r>
      <w:r w:rsidRPr="00912B60">
        <w:rPr>
          <w:rFonts w:ascii="Times New Roman" w:hAnsi="Times New Roman" w:cs="Times New Roman"/>
          <w:sz w:val="22"/>
          <w:szCs w:val="22"/>
        </w:rPr>
        <w:tab/>
      </w:r>
      <w:r w:rsidRPr="00912B60">
        <w:rPr>
          <w:rFonts w:ascii="Times New Roman" w:hAnsi="Times New Roman" w:cs="Times New Roman"/>
          <w:sz w:val="22"/>
          <w:szCs w:val="22"/>
        </w:rPr>
        <w:tab/>
      </w:r>
      <w:r w:rsidRPr="00912B60">
        <w:rPr>
          <w:rFonts w:ascii="Times New Roman" w:hAnsi="Times New Roman" w:cs="Times New Roman"/>
          <w:sz w:val="22"/>
          <w:szCs w:val="22"/>
        </w:rPr>
        <w:tab/>
      </w:r>
      <w:r w:rsidRPr="00912B60">
        <w:rPr>
          <w:rFonts w:ascii="Times New Roman" w:hAnsi="Times New Roman" w:cs="Times New Roman"/>
          <w:sz w:val="22"/>
          <w:szCs w:val="22"/>
        </w:rPr>
        <w:tab/>
      </w:r>
      <w:r w:rsidRPr="00912B60">
        <w:rPr>
          <w:rFonts w:ascii="Times New Roman" w:hAnsi="Times New Roman" w:cs="Times New Roman"/>
          <w:sz w:val="22"/>
          <w:szCs w:val="22"/>
        </w:rPr>
        <w:tab/>
      </w:r>
    </w:p>
    <w:p w14:paraId="66F41AC6" w14:textId="77777777" w:rsidR="002F2820" w:rsidRPr="00912B60" w:rsidRDefault="002F2820" w:rsidP="002F2820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912B6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912B60">
        <w:rPr>
          <w:sz w:val="22"/>
          <w:szCs w:val="22"/>
        </w:rPr>
        <w:tab/>
      </w:r>
      <w:r w:rsidRPr="00912B60">
        <w:rPr>
          <w:sz w:val="22"/>
          <w:szCs w:val="22"/>
        </w:rPr>
        <w:tab/>
        <w:t xml:space="preserve"> </w:t>
      </w:r>
    </w:p>
    <w:p w14:paraId="3DB40ABA" w14:textId="77777777" w:rsidR="002F2820" w:rsidRPr="00912B60" w:rsidRDefault="002F2820" w:rsidP="002F2820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3F0C5185" w14:textId="77777777" w:rsidR="002F2820" w:rsidRPr="00912B60" w:rsidRDefault="002F2820" w:rsidP="002F2820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912B6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912B60">
        <w:rPr>
          <w:sz w:val="22"/>
          <w:szCs w:val="22"/>
        </w:rPr>
        <w:tab/>
      </w:r>
      <w:r w:rsidRPr="00912B60">
        <w:rPr>
          <w:sz w:val="22"/>
          <w:szCs w:val="22"/>
        </w:rPr>
        <w:tab/>
        <w:t xml:space="preserve"> </w:t>
      </w:r>
    </w:p>
    <w:p w14:paraId="56A02DE3" w14:textId="77777777" w:rsidR="002F2820" w:rsidRPr="00912B60" w:rsidRDefault="002F2820" w:rsidP="002F2820">
      <w:pPr>
        <w:numPr>
          <w:ilvl w:val="0"/>
          <w:numId w:val="1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upoważnienie dla powyżej wskazanych osób wynika z następującego (</w:t>
      </w:r>
      <w:proofErr w:type="spellStart"/>
      <w:r w:rsidRPr="00912B60">
        <w:rPr>
          <w:sz w:val="22"/>
          <w:szCs w:val="22"/>
        </w:rPr>
        <w:t>ych</w:t>
      </w:r>
      <w:proofErr w:type="spellEnd"/>
      <w:r w:rsidRPr="00912B60">
        <w:rPr>
          <w:sz w:val="22"/>
          <w:szCs w:val="22"/>
        </w:rPr>
        <w:t>) dokumentu(ów)</w:t>
      </w:r>
    </w:p>
    <w:p w14:paraId="5A0D3DBF" w14:textId="77777777" w:rsidR="002F2820" w:rsidRPr="00912B60" w:rsidRDefault="002F2820" w:rsidP="002F2820">
      <w:p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906B1E3" w14:textId="77777777" w:rsidR="002F2820" w:rsidRPr="00912B60" w:rsidRDefault="002F2820" w:rsidP="002F2820">
      <w:pPr>
        <w:numPr>
          <w:ilvl w:val="0"/>
          <w:numId w:val="1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załącznikami do niniejszej oferty są:</w:t>
      </w:r>
    </w:p>
    <w:p w14:paraId="20E321B7" w14:textId="77777777" w:rsidR="002F2820" w:rsidRPr="00912B60" w:rsidRDefault="002F2820" w:rsidP="002F2820">
      <w:pPr>
        <w:numPr>
          <w:ilvl w:val="1"/>
          <w:numId w:val="2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………………………………………………………………………………………….</w:t>
      </w:r>
    </w:p>
    <w:p w14:paraId="44913190" w14:textId="77777777" w:rsidR="002F2820" w:rsidRPr="00912B60" w:rsidRDefault="002F2820" w:rsidP="002F2820">
      <w:pPr>
        <w:numPr>
          <w:ilvl w:val="1"/>
          <w:numId w:val="2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……………………………………………..……………………………………………</w:t>
      </w:r>
    </w:p>
    <w:p w14:paraId="1127311D" w14:textId="77777777" w:rsidR="002F2820" w:rsidRPr="00912B60" w:rsidRDefault="002F2820" w:rsidP="002F2820">
      <w:pPr>
        <w:numPr>
          <w:ilvl w:val="1"/>
          <w:numId w:val="2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793EA2C" w14:textId="77777777" w:rsidR="002F2820" w:rsidRPr="00912B60" w:rsidRDefault="002F2820" w:rsidP="002F2820">
      <w:pPr>
        <w:numPr>
          <w:ilvl w:val="1"/>
          <w:numId w:val="2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………………………………………………………………………………………….</w:t>
      </w:r>
    </w:p>
    <w:p w14:paraId="708B5C25" w14:textId="77777777" w:rsidR="002F2820" w:rsidRPr="00912B60" w:rsidRDefault="002F2820" w:rsidP="002F2820">
      <w:pPr>
        <w:numPr>
          <w:ilvl w:val="1"/>
          <w:numId w:val="2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……………………………………………..……………………………………………</w:t>
      </w:r>
    </w:p>
    <w:p w14:paraId="2D5AE031" w14:textId="77777777" w:rsidR="002F2820" w:rsidRPr="00912B60" w:rsidRDefault="002F2820" w:rsidP="002F2820">
      <w:pPr>
        <w:numPr>
          <w:ilvl w:val="0"/>
          <w:numId w:val="1"/>
        </w:numPr>
        <w:jc w:val="both"/>
        <w:rPr>
          <w:sz w:val="22"/>
          <w:szCs w:val="22"/>
        </w:rPr>
      </w:pPr>
      <w:r w:rsidRPr="00912B60">
        <w:rPr>
          <w:sz w:val="22"/>
          <w:szCs w:val="22"/>
        </w:rPr>
        <w:t>oferta zawiera ………………… kolejno ponumerowanych stron.</w:t>
      </w:r>
    </w:p>
    <w:p w14:paraId="12578F3F" w14:textId="77777777" w:rsidR="002F2820" w:rsidRPr="00912B60" w:rsidRDefault="002F2820" w:rsidP="002F2820">
      <w:pPr>
        <w:jc w:val="both"/>
        <w:rPr>
          <w:sz w:val="22"/>
          <w:szCs w:val="22"/>
        </w:rPr>
      </w:pPr>
    </w:p>
    <w:p w14:paraId="441F1663" w14:textId="77777777" w:rsidR="002F2820" w:rsidRPr="00912B60" w:rsidRDefault="002F2820" w:rsidP="002F2820">
      <w:pPr>
        <w:jc w:val="right"/>
        <w:rPr>
          <w:sz w:val="22"/>
          <w:szCs w:val="22"/>
        </w:rPr>
      </w:pPr>
    </w:p>
    <w:p w14:paraId="77AABE23" w14:textId="77777777" w:rsidR="002F2820" w:rsidRPr="00912B60" w:rsidRDefault="002F2820" w:rsidP="002F2820">
      <w:pPr>
        <w:tabs>
          <w:tab w:val="left" w:pos="540"/>
          <w:tab w:val="left" w:pos="780"/>
        </w:tabs>
        <w:suppressAutoHyphens/>
        <w:jc w:val="center"/>
        <w:rPr>
          <w:rFonts w:eastAsia="Calibri"/>
          <w:i/>
          <w:color w:val="FF0000"/>
          <w:lang w:eastAsia="zh-CN"/>
        </w:rPr>
      </w:pPr>
      <w:r w:rsidRPr="00912B60">
        <w:rPr>
          <w:rFonts w:eastAsia="Calibri"/>
          <w:i/>
          <w:color w:val="FF0000"/>
          <w:lang w:eastAsia="zh-CN"/>
        </w:rPr>
        <w:t>Oferta powinna być sporządzona w języku polskim, z zachowaniem postaci elektronicznej i podpisana kwalifikowanym podpisem elektronicznym, podpisem zaufanym lub podpisem osobistym.</w:t>
      </w:r>
    </w:p>
    <w:p w14:paraId="6C4D2D50" w14:textId="77777777" w:rsidR="002F2820" w:rsidRPr="00912B60" w:rsidRDefault="002F2820" w:rsidP="002F2820">
      <w:pPr>
        <w:rPr>
          <w:sz w:val="22"/>
          <w:szCs w:val="22"/>
        </w:rPr>
      </w:pPr>
      <w:r w:rsidRPr="00912B60">
        <w:rPr>
          <w:sz w:val="22"/>
          <w:szCs w:val="22"/>
        </w:rPr>
        <w:t>**niepotrzebne skreślić</w:t>
      </w:r>
    </w:p>
    <w:p w14:paraId="67D045C7" w14:textId="77777777" w:rsidR="002F2820" w:rsidRPr="00912B60" w:rsidRDefault="002F2820" w:rsidP="002F2820">
      <w:pPr>
        <w:rPr>
          <w:sz w:val="22"/>
          <w:szCs w:val="22"/>
        </w:rPr>
      </w:pPr>
      <w:r w:rsidRPr="00912B60">
        <w:rPr>
          <w:sz w:val="22"/>
          <w:szCs w:val="22"/>
        </w:rPr>
        <w:t>***jeżeli dotyczy</w:t>
      </w:r>
    </w:p>
    <w:p w14:paraId="3C11DCE7" w14:textId="77777777" w:rsidR="002F2820" w:rsidRPr="00912B60" w:rsidRDefault="002F2820" w:rsidP="002F2820">
      <w:pPr>
        <w:rPr>
          <w:sz w:val="22"/>
          <w:szCs w:val="22"/>
        </w:rPr>
      </w:pPr>
    </w:p>
    <w:p w14:paraId="14545C31" w14:textId="77777777" w:rsidR="002F2820" w:rsidRPr="00805E34" w:rsidRDefault="002F2820" w:rsidP="002F2820"/>
    <w:p w14:paraId="48147BC1" w14:textId="77777777" w:rsidR="00FE545C" w:rsidRPr="002F2820" w:rsidRDefault="00FE545C" w:rsidP="002F2820">
      <w:bookmarkStart w:id="1" w:name="_GoBack"/>
      <w:bookmarkEnd w:id="1"/>
    </w:p>
    <w:sectPr w:rsidR="00FE545C" w:rsidRPr="002F28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465072" w14:textId="77777777" w:rsidR="00D6634B" w:rsidRDefault="00D6634B">
      <w:r>
        <w:separator/>
      </w:r>
    </w:p>
  </w:endnote>
  <w:endnote w:type="continuationSeparator" w:id="0">
    <w:p w14:paraId="53D0162E" w14:textId="77777777" w:rsidR="00D6634B" w:rsidRDefault="00D66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6435B4" w14:textId="77777777" w:rsidR="0001209D" w:rsidRDefault="000120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B1A68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999A6" w14:textId="77777777" w:rsidR="0001209D" w:rsidRDefault="000120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406D01" w14:textId="77777777" w:rsidR="00D6634B" w:rsidRDefault="00D6634B">
      <w:r>
        <w:separator/>
      </w:r>
    </w:p>
  </w:footnote>
  <w:footnote w:type="continuationSeparator" w:id="0">
    <w:p w14:paraId="77ADB140" w14:textId="77777777" w:rsidR="00D6634B" w:rsidRDefault="00D663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25A9E" w14:textId="77777777" w:rsidR="0001209D" w:rsidRDefault="000120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AF89B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685E76" w14:textId="77777777" w:rsidR="0001209D" w:rsidRDefault="000120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23B7"/>
    <w:rsid w:val="0001209D"/>
    <w:rsid w:val="00012286"/>
    <w:rsid w:val="000423B7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E1898"/>
    <w:rsid w:val="00207E98"/>
    <w:rsid w:val="002723B0"/>
    <w:rsid w:val="002F2820"/>
    <w:rsid w:val="00315A4A"/>
    <w:rsid w:val="0038060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CB11DF"/>
    <w:rsid w:val="00D24208"/>
    <w:rsid w:val="00D60C38"/>
    <w:rsid w:val="00D6634B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FDD70C"/>
  <w15:chartTrackingRefBased/>
  <w15:docId w15:val="{707993DC-B564-4FA4-9602-7B74368B6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F282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F28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264B6-0F4F-4DD5-AEF2-4F4785048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540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Jolata Oleksy</cp:lastModifiedBy>
  <cp:revision>5</cp:revision>
  <cp:lastPrinted>2023-02-02T08:02:00Z</cp:lastPrinted>
  <dcterms:created xsi:type="dcterms:W3CDTF">2023-02-02T08:02:00Z</dcterms:created>
  <dcterms:modified xsi:type="dcterms:W3CDTF">2024-02-09T11:56:00Z</dcterms:modified>
</cp:coreProperties>
</file>