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6D31A" w14:textId="400D3C5D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4C3F18">
        <w:rPr>
          <w:sz w:val="22"/>
          <w:szCs w:val="22"/>
        </w:rPr>
        <w:t>4</w:t>
      </w: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5FC33B1D" w:rsidR="00963479" w:rsidRPr="00960B79" w:rsidRDefault="00963479" w:rsidP="00963479">
      <w:pPr>
        <w:jc w:val="center"/>
        <w:rPr>
          <w:b/>
          <w:i/>
          <w:sz w:val="22"/>
          <w:szCs w:val="22"/>
        </w:rPr>
      </w:pPr>
    </w:p>
    <w:p w14:paraId="1696D321" w14:textId="70BC6E37" w:rsidR="00963479" w:rsidRPr="00960B79" w:rsidRDefault="00963479" w:rsidP="00736AB1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Zawarta w Krakowie w wyniku przeprowadzonego postępowania o zamówienie publiczne w trybie </w:t>
      </w:r>
      <w:r w:rsidR="00B540CA">
        <w:rPr>
          <w:b/>
          <w:sz w:val="22"/>
          <w:szCs w:val="22"/>
        </w:rPr>
        <w:t>po</w:t>
      </w:r>
      <w:r w:rsidR="00BF6AA6">
        <w:rPr>
          <w:b/>
          <w:sz w:val="22"/>
          <w:szCs w:val="22"/>
        </w:rPr>
        <w:t>d</w:t>
      </w:r>
      <w:r w:rsidR="00B540CA">
        <w:rPr>
          <w:b/>
          <w:sz w:val="22"/>
          <w:szCs w:val="22"/>
        </w:rPr>
        <w:t>stawowym bez negocjacji</w:t>
      </w:r>
      <w:r w:rsidR="00736AB1">
        <w:rPr>
          <w:b/>
          <w:sz w:val="22"/>
          <w:szCs w:val="22"/>
        </w:rPr>
        <w:t xml:space="preserve"> </w:t>
      </w:r>
      <w:r w:rsidRPr="00960B79">
        <w:rPr>
          <w:sz w:val="22"/>
          <w:szCs w:val="22"/>
        </w:rPr>
        <w:t>pomiędzy:</w:t>
      </w:r>
    </w:p>
    <w:p w14:paraId="1696D322" w14:textId="77777777" w:rsidR="00963479" w:rsidRPr="00960B79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Wydział /Instytut, inna jednostka/...........................</w:t>
      </w:r>
    </w:p>
    <w:p w14:paraId="1696D324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5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Dziekana Wydziału /Kierownika Jednostki/................................................ </w:t>
      </w:r>
    </w:p>
    <w:p w14:paraId="1696D327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zwaną dalej </w:t>
      </w:r>
      <w:r w:rsidRPr="00CF1E99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43A828BB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CF1E99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38F6FF87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</w:t>
      </w:r>
      <w:r w:rsidR="000E7251">
        <w:rPr>
          <w:sz w:val="22"/>
          <w:szCs w:val="22"/>
        </w:rPr>
        <w:t>jest</w:t>
      </w:r>
      <w:r w:rsidR="001C54B2">
        <w:rPr>
          <w:sz w:val="22"/>
          <w:szCs w:val="22"/>
        </w:rPr>
        <w:t>:</w:t>
      </w:r>
      <w:r w:rsidR="000E7251">
        <w:rPr>
          <w:sz w:val="22"/>
          <w:szCs w:val="22"/>
        </w:rPr>
        <w:t xml:space="preserve"> </w:t>
      </w:r>
      <w:r w:rsidR="002B79E9" w:rsidRPr="002B79E9">
        <w:rPr>
          <w:b/>
          <w:bCs/>
          <w:iCs/>
          <w:color w:val="000000"/>
          <w:lang w:eastAsia="x-none"/>
        </w:rPr>
        <w:t>Obsługa cateringowa wydarzenia Kick Off Meeting w ramach projektu Europejski Uniwersytet Kosmicznych dla Ziemi i Ludzkości - DE-dzp.272-55/24</w:t>
      </w:r>
      <w:r w:rsidR="00FD6AE6">
        <w:rPr>
          <w:b/>
          <w:bCs/>
          <w:iCs/>
          <w:color w:val="000000"/>
          <w:lang w:eastAsia="x-none"/>
        </w:rPr>
        <w:t>.</w:t>
      </w:r>
    </w:p>
    <w:p w14:paraId="149119CF" w14:textId="464D8D1F" w:rsidR="00AC5A7B" w:rsidRPr="003F0F00" w:rsidRDefault="00963479" w:rsidP="00AC5A7B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 Szczegółowy opis przedmiotu zamówienia znajduje się w załączniku nr 1 do niniejszej umowy</w:t>
      </w:r>
      <w:r w:rsidR="003C4C83" w:rsidRPr="00960B79">
        <w:rPr>
          <w:sz w:val="22"/>
          <w:szCs w:val="22"/>
        </w:rPr>
        <w:t xml:space="preserve"> – </w:t>
      </w:r>
      <w:r w:rsidR="004E02C9" w:rsidRPr="00960B79">
        <w:rPr>
          <w:sz w:val="22"/>
          <w:szCs w:val="22"/>
        </w:rPr>
        <w:t xml:space="preserve">opis </w:t>
      </w:r>
      <w:bookmarkStart w:id="0" w:name="_Hlk111707575"/>
      <w:r w:rsidR="004E02C9" w:rsidRPr="00960B79">
        <w:rPr>
          <w:sz w:val="22"/>
          <w:szCs w:val="22"/>
        </w:rPr>
        <w:t>przedmiotu zamówienia</w:t>
      </w:r>
      <w:r w:rsidR="004E5500" w:rsidRPr="00960B79">
        <w:rPr>
          <w:sz w:val="22"/>
          <w:szCs w:val="22"/>
        </w:rPr>
        <w:t xml:space="preserve"> SWZ</w:t>
      </w:r>
      <w:r w:rsidR="003C4C83" w:rsidRPr="00960B79">
        <w:rPr>
          <w:sz w:val="22"/>
          <w:szCs w:val="22"/>
        </w:rPr>
        <w:t xml:space="preserve"> i oferta </w:t>
      </w:r>
      <w:r w:rsidR="0059060C" w:rsidRPr="00960B79">
        <w:rPr>
          <w:sz w:val="22"/>
          <w:szCs w:val="22"/>
        </w:rPr>
        <w:t>Zleceniobiorcy</w:t>
      </w:r>
      <w:bookmarkEnd w:id="0"/>
      <w:r w:rsidR="00AC5A7B">
        <w:rPr>
          <w:sz w:val="22"/>
          <w:szCs w:val="22"/>
        </w:rPr>
        <w:t>, który stanowi integralną cześć umowy.</w:t>
      </w:r>
    </w:p>
    <w:p w14:paraId="1696D331" w14:textId="57C5E34D" w:rsidR="00963479" w:rsidRPr="00960B79" w:rsidRDefault="00963479" w:rsidP="00777FE8">
      <w:pPr>
        <w:pStyle w:val="Tekstpodstawowy"/>
        <w:jc w:val="both"/>
        <w:rPr>
          <w:sz w:val="22"/>
          <w:szCs w:val="22"/>
        </w:rPr>
      </w:pPr>
    </w:p>
    <w:p w14:paraId="1696D333" w14:textId="475B7C3A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2</w:t>
      </w:r>
    </w:p>
    <w:p w14:paraId="17A1CA65" w14:textId="415DA42F" w:rsidR="00172783" w:rsidRDefault="003C4C83" w:rsidP="008C2C63">
      <w:pPr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Termin realizacji </w:t>
      </w:r>
      <w:r w:rsidR="008C2C63">
        <w:rPr>
          <w:sz w:val="22"/>
          <w:szCs w:val="22"/>
        </w:rPr>
        <w:t>umowy</w:t>
      </w:r>
      <w:r w:rsidRPr="008C2C63">
        <w:rPr>
          <w:sz w:val="22"/>
          <w:szCs w:val="22"/>
        </w:rPr>
        <w:t>:</w:t>
      </w:r>
      <w:r w:rsidR="00974798" w:rsidRPr="008C2C63">
        <w:rPr>
          <w:sz w:val="22"/>
          <w:szCs w:val="22"/>
        </w:rPr>
        <w:t xml:space="preserve"> </w:t>
      </w:r>
      <w:r w:rsidR="002B79E9">
        <w:rPr>
          <w:sz w:val="22"/>
          <w:szCs w:val="22"/>
        </w:rPr>
        <w:t>11-13/03/2024</w:t>
      </w:r>
      <w:r w:rsidR="00172783">
        <w:rPr>
          <w:sz w:val="22"/>
          <w:szCs w:val="22"/>
        </w:rPr>
        <w:t xml:space="preserve"> , w tym:</w:t>
      </w:r>
    </w:p>
    <w:p w14:paraId="1696D334" w14:textId="2B48F40C" w:rsidR="003C4C83" w:rsidRDefault="00736AB1" w:rsidP="00172783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Obsługa cateringowa </w:t>
      </w:r>
      <w:r w:rsidR="00172783" w:rsidRPr="00172783">
        <w:rPr>
          <w:sz w:val="22"/>
          <w:szCs w:val="22"/>
        </w:rPr>
        <w:t xml:space="preserve">dla max. </w:t>
      </w:r>
      <w:r w:rsidR="002B79E9">
        <w:rPr>
          <w:sz w:val="22"/>
          <w:szCs w:val="22"/>
        </w:rPr>
        <w:t>250</w:t>
      </w:r>
      <w:r w:rsidR="00172783" w:rsidRPr="00172783">
        <w:rPr>
          <w:sz w:val="22"/>
          <w:szCs w:val="22"/>
        </w:rPr>
        <w:t xml:space="preserve"> osób (min. </w:t>
      </w:r>
      <w:r w:rsidR="002B79E9">
        <w:rPr>
          <w:sz w:val="22"/>
          <w:szCs w:val="22"/>
        </w:rPr>
        <w:t>120</w:t>
      </w:r>
      <w:r w:rsidR="00172783" w:rsidRPr="00172783">
        <w:rPr>
          <w:sz w:val="22"/>
          <w:szCs w:val="22"/>
        </w:rPr>
        <w:t xml:space="preserve"> osób)</w:t>
      </w:r>
      <w:r w:rsidR="002B79E9">
        <w:rPr>
          <w:sz w:val="22"/>
          <w:szCs w:val="22"/>
        </w:rPr>
        <w:t xml:space="preserve"> w dn. 11/03/2024</w:t>
      </w:r>
    </w:p>
    <w:p w14:paraId="60E8DCB1" w14:textId="26208B81" w:rsidR="002B79E9" w:rsidRDefault="00736AB1" w:rsidP="002B79E9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Obsługa cateringowa </w:t>
      </w:r>
      <w:r w:rsidR="002B79E9" w:rsidRPr="00172783">
        <w:rPr>
          <w:sz w:val="22"/>
          <w:szCs w:val="22"/>
        </w:rPr>
        <w:t xml:space="preserve">dla max. </w:t>
      </w:r>
      <w:r w:rsidR="002B79E9">
        <w:rPr>
          <w:sz w:val="22"/>
          <w:szCs w:val="22"/>
        </w:rPr>
        <w:t>180</w:t>
      </w:r>
      <w:r w:rsidR="002B79E9" w:rsidRPr="00172783">
        <w:rPr>
          <w:sz w:val="22"/>
          <w:szCs w:val="22"/>
        </w:rPr>
        <w:t xml:space="preserve"> osób (min. </w:t>
      </w:r>
      <w:r w:rsidR="002B79E9">
        <w:rPr>
          <w:sz w:val="22"/>
          <w:szCs w:val="22"/>
        </w:rPr>
        <w:t>120</w:t>
      </w:r>
      <w:r w:rsidR="002B79E9" w:rsidRPr="00172783">
        <w:rPr>
          <w:sz w:val="22"/>
          <w:szCs w:val="22"/>
        </w:rPr>
        <w:t xml:space="preserve"> osób)</w:t>
      </w:r>
      <w:r w:rsidR="002B79E9">
        <w:rPr>
          <w:sz w:val="22"/>
          <w:szCs w:val="22"/>
        </w:rPr>
        <w:t xml:space="preserve"> w dn. 12/03/2024</w:t>
      </w:r>
    </w:p>
    <w:p w14:paraId="60675A3A" w14:textId="62C27EA5" w:rsidR="002B79E9" w:rsidRDefault="00736AB1" w:rsidP="002B79E9">
      <w:pPr>
        <w:pStyle w:val="Akapitzlist"/>
        <w:numPr>
          <w:ilvl w:val="0"/>
          <w:numId w:val="38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Obsługa cateringowa </w:t>
      </w:r>
      <w:r w:rsidR="002B79E9" w:rsidRPr="00172783">
        <w:rPr>
          <w:sz w:val="22"/>
          <w:szCs w:val="22"/>
        </w:rPr>
        <w:t>dla max.</w:t>
      </w:r>
      <w:r w:rsidR="002B79E9">
        <w:rPr>
          <w:sz w:val="22"/>
          <w:szCs w:val="22"/>
        </w:rPr>
        <w:t xml:space="preserve"> 180</w:t>
      </w:r>
      <w:r w:rsidR="002B79E9" w:rsidRPr="00172783">
        <w:rPr>
          <w:sz w:val="22"/>
          <w:szCs w:val="22"/>
        </w:rPr>
        <w:t xml:space="preserve"> osób (min. </w:t>
      </w:r>
      <w:r w:rsidR="002B79E9">
        <w:rPr>
          <w:sz w:val="22"/>
          <w:szCs w:val="22"/>
        </w:rPr>
        <w:t>90</w:t>
      </w:r>
      <w:r w:rsidR="002B79E9" w:rsidRPr="00172783">
        <w:rPr>
          <w:sz w:val="22"/>
          <w:szCs w:val="22"/>
        </w:rPr>
        <w:t xml:space="preserve"> osób)</w:t>
      </w:r>
      <w:r w:rsidR="002B79E9">
        <w:rPr>
          <w:sz w:val="22"/>
          <w:szCs w:val="22"/>
        </w:rPr>
        <w:t xml:space="preserve">   w dn. 13/03/2024</w:t>
      </w:r>
    </w:p>
    <w:p w14:paraId="745EFC6D" w14:textId="77777777" w:rsidR="00172783" w:rsidRPr="00172783" w:rsidRDefault="00172783" w:rsidP="00172783">
      <w:pPr>
        <w:pStyle w:val="Akapitzlist"/>
        <w:jc w:val="both"/>
        <w:rPr>
          <w:sz w:val="22"/>
          <w:szCs w:val="22"/>
        </w:rPr>
      </w:pPr>
    </w:p>
    <w:p w14:paraId="1696D338" w14:textId="7E58B95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617D9416" w14:textId="44B36F35" w:rsidR="008C2C63" w:rsidRDefault="008C2C63" w:rsidP="008C2C63">
      <w:pPr>
        <w:pStyle w:val="Akapitzlist"/>
        <w:numPr>
          <w:ilvl w:val="0"/>
          <w:numId w:val="33"/>
        </w:numPr>
        <w:ind w:left="0" w:firstLine="0"/>
        <w:jc w:val="both"/>
        <w:rPr>
          <w:sz w:val="22"/>
          <w:szCs w:val="22"/>
        </w:rPr>
      </w:pPr>
      <w:r w:rsidRPr="008C2C63">
        <w:rPr>
          <w:sz w:val="22"/>
          <w:szCs w:val="22"/>
        </w:rPr>
        <w:t xml:space="preserve">Wynagrodzenie za całość przedmiotu umowy tj. </w:t>
      </w:r>
      <w:r w:rsidR="00736AB1">
        <w:rPr>
          <w:sz w:val="22"/>
          <w:szCs w:val="22"/>
        </w:rPr>
        <w:t>obsługę</w:t>
      </w:r>
      <w:r w:rsidRPr="008C2C63">
        <w:rPr>
          <w:sz w:val="22"/>
          <w:szCs w:val="22"/>
        </w:rPr>
        <w:t xml:space="preserve"> cateringową </w:t>
      </w:r>
      <w:r w:rsidR="002B79E9">
        <w:rPr>
          <w:sz w:val="22"/>
          <w:szCs w:val="22"/>
        </w:rPr>
        <w:t>w dniach 11-13/03/2024</w:t>
      </w:r>
      <w:r w:rsidR="00172783">
        <w:rPr>
          <w:sz w:val="22"/>
          <w:szCs w:val="22"/>
        </w:rPr>
        <w:t xml:space="preserve"> </w:t>
      </w:r>
      <w:r w:rsidR="009D7034">
        <w:rPr>
          <w:sz w:val="22"/>
          <w:szCs w:val="22"/>
        </w:rPr>
        <w:t xml:space="preserve">za maksymalną liczbę osób </w:t>
      </w:r>
      <w:r w:rsidR="00232B41">
        <w:rPr>
          <w:sz w:val="22"/>
          <w:szCs w:val="22"/>
        </w:rPr>
        <w:t xml:space="preserve">tj. </w:t>
      </w:r>
      <w:r w:rsidR="008E7136">
        <w:rPr>
          <w:sz w:val="22"/>
          <w:szCs w:val="22"/>
        </w:rPr>
        <w:t>610</w:t>
      </w:r>
      <w:r w:rsidR="00232B41">
        <w:rPr>
          <w:sz w:val="22"/>
          <w:szCs w:val="22"/>
        </w:rPr>
        <w:t xml:space="preserve">, </w:t>
      </w:r>
      <w:r w:rsidRPr="008C2C63">
        <w:rPr>
          <w:sz w:val="22"/>
          <w:szCs w:val="22"/>
        </w:rPr>
        <w:t>nie przekroczy kwoty brutto ………….... (słownie: …………….. zł)</w:t>
      </w:r>
      <w:r w:rsidR="002B79E9">
        <w:rPr>
          <w:sz w:val="22"/>
          <w:szCs w:val="22"/>
        </w:rPr>
        <w:t>, w tym:</w:t>
      </w:r>
    </w:p>
    <w:p w14:paraId="558B24BB" w14:textId="1FB979D4" w:rsidR="002B79E9" w:rsidRDefault="002B79E9" w:rsidP="002B79E9">
      <w:pPr>
        <w:jc w:val="both"/>
        <w:rPr>
          <w:sz w:val="22"/>
          <w:szCs w:val="22"/>
        </w:rPr>
      </w:pPr>
    </w:p>
    <w:p w14:paraId="1E41090D" w14:textId="405CB687" w:rsidR="002B79E9" w:rsidRPr="002B79E9" w:rsidRDefault="002B79E9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2B79E9">
        <w:rPr>
          <w:bCs/>
          <w:iCs/>
          <w:sz w:val="22"/>
          <w:szCs w:val="22"/>
          <w:lang w:eastAsia="x-none"/>
        </w:rPr>
        <w:t>Cen</w:t>
      </w:r>
      <w:r w:rsidR="00232B41">
        <w:rPr>
          <w:bCs/>
          <w:iCs/>
          <w:sz w:val="22"/>
          <w:szCs w:val="22"/>
          <w:lang w:eastAsia="x-none"/>
        </w:rPr>
        <w:t>s</w:t>
      </w:r>
      <w:r w:rsidRPr="002B79E9">
        <w:rPr>
          <w:bCs/>
          <w:iCs/>
          <w:sz w:val="22"/>
          <w:szCs w:val="22"/>
          <w:lang w:eastAsia="x-none"/>
        </w:rPr>
        <w:t xml:space="preserve"> brutto za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Pr="002B79E9">
        <w:rPr>
          <w:bCs/>
          <w:iCs/>
          <w:sz w:val="22"/>
          <w:szCs w:val="22"/>
          <w:lang w:eastAsia="x-none"/>
        </w:rPr>
        <w:t>cateringową za maksymalną liczbę osób tj. 250 w dn. 11/03/2024 r.</w:t>
      </w:r>
      <w:r w:rsidRPr="002B79E9">
        <w:rPr>
          <w:sz w:val="22"/>
          <w:szCs w:val="22"/>
        </w:rPr>
        <w:t xml:space="preserve"> …………… zł (słownie:  …………………… ).  </w:t>
      </w:r>
      <w:r w:rsidRPr="002B79E9">
        <w:rPr>
          <w:bCs/>
          <w:iCs/>
          <w:sz w:val="22"/>
          <w:szCs w:val="22"/>
          <w:lang w:eastAsia="x-none"/>
        </w:rPr>
        <w:t xml:space="preserve"> </w:t>
      </w:r>
    </w:p>
    <w:p w14:paraId="19F05BFC" w14:textId="6B5549D8" w:rsidR="002B79E9" w:rsidRPr="00736AB1" w:rsidRDefault="002B79E9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2B79E9">
        <w:rPr>
          <w:bCs/>
          <w:iCs/>
          <w:sz w:val="22"/>
          <w:szCs w:val="22"/>
          <w:lang w:eastAsia="x-none"/>
        </w:rPr>
        <w:t xml:space="preserve">Cenę brutto za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Pr="002B79E9">
        <w:rPr>
          <w:bCs/>
          <w:iCs/>
          <w:sz w:val="22"/>
          <w:szCs w:val="22"/>
          <w:lang w:eastAsia="x-none"/>
        </w:rPr>
        <w:t xml:space="preserve">cateringową dla 1 osoby w dn. 11/03/2024 r. </w:t>
      </w:r>
      <w:r w:rsidRPr="002B79E9">
        <w:rPr>
          <w:sz w:val="22"/>
          <w:szCs w:val="22"/>
        </w:rPr>
        <w:t xml:space="preserve">…………… zł (słownie:  …………………… ).  </w:t>
      </w:r>
      <w:r w:rsidRPr="002B79E9">
        <w:rPr>
          <w:bCs/>
          <w:iCs/>
          <w:sz w:val="22"/>
          <w:szCs w:val="22"/>
          <w:lang w:eastAsia="x-none"/>
        </w:rPr>
        <w:t xml:space="preserve"> </w:t>
      </w:r>
    </w:p>
    <w:p w14:paraId="0B16E5A6" w14:textId="77777777" w:rsidR="00736AB1" w:rsidRPr="002B79E9" w:rsidRDefault="00736AB1" w:rsidP="00736AB1">
      <w:pPr>
        <w:pStyle w:val="Akapitzlist"/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</w:p>
    <w:p w14:paraId="5CF0CE70" w14:textId="22822EBA" w:rsidR="002B79E9" w:rsidRPr="002B79E9" w:rsidRDefault="002B79E9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2B79E9">
        <w:rPr>
          <w:bCs/>
          <w:iCs/>
          <w:sz w:val="22"/>
          <w:szCs w:val="22"/>
          <w:lang w:eastAsia="x-none"/>
        </w:rPr>
        <w:t>C</w:t>
      </w:r>
      <w:r w:rsidRPr="002B79E9">
        <w:rPr>
          <w:bCs/>
          <w:iCs/>
          <w:sz w:val="22"/>
          <w:szCs w:val="22"/>
          <w:lang w:val="x-none" w:eastAsia="x-none"/>
        </w:rPr>
        <w:t>enę brutto za</w:t>
      </w:r>
      <w:r w:rsidRPr="002B79E9">
        <w:rPr>
          <w:bCs/>
          <w:iCs/>
          <w:sz w:val="22"/>
          <w:szCs w:val="22"/>
          <w:lang w:eastAsia="x-none"/>
        </w:rPr>
        <w:t xml:space="preserve">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Pr="002B79E9">
        <w:rPr>
          <w:bCs/>
          <w:iCs/>
          <w:sz w:val="22"/>
          <w:szCs w:val="22"/>
          <w:lang w:eastAsia="x-none"/>
        </w:rPr>
        <w:t>cateringową spotkań projektowych za maksymalną liczbę osób tj. 180 w dniu 12/03/2024 r.</w:t>
      </w:r>
      <w:r w:rsidRPr="002B79E9">
        <w:rPr>
          <w:sz w:val="22"/>
          <w:szCs w:val="22"/>
        </w:rPr>
        <w:t xml:space="preserve"> …………… zł (słownie:  …………………… ).  </w:t>
      </w:r>
      <w:r w:rsidRPr="002B79E9">
        <w:rPr>
          <w:bCs/>
          <w:iCs/>
          <w:sz w:val="22"/>
          <w:szCs w:val="22"/>
          <w:lang w:eastAsia="x-none"/>
        </w:rPr>
        <w:t xml:space="preserve"> </w:t>
      </w:r>
    </w:p>
    <w:p w14:paraId="0476CA57" w14:textId="4494EE28" w:rsidR="002B79E9" w:rsidRPr="00736AB1" w:rsidRDefault="002B79E9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2B79E9">
        <w:rPr>
          <w:bCs/>
          <w:iCs/>
          <w:sz w:val="22"/>
          <w:szCs w:val="22"/>
          <w:lang w:eastAsia="x-none"/>
        </w:rPr>
        <w:t xml:space="preserve">Cenę brutto za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Pr="002B79E9">
        <w:rPr>
          <w:bCs/>
          <w:iCs/>
          <w:sz w:val="22"/>
          <w:szCs w:val="22"/>
          <w:lang w:eastAsia="x-none"/>
        </w:rPr>
        <w:t xml:space="preserve">cateringową dla 1 osoby </w:t>
      </w:r>
      <w:r w:rsidR="00232B41">
        <w:rPr>
          <w:bCs/>
          <w:iCs/>
          <w:sz w:val="22"/>
          <w:szCs w:val="22"/>
          <w:lang w:eastAsia="x-none"/>
        </w:rPr>
        <w:t xml:space="preserve">w trakcie spotkań projektowych </w:t>
      </w:r>
      <w:r w:rsidRPr="002B79E9">
        <w:rPr>
          <w:bCs/>
          <w:iCs/>
          <w:sz w:val="22"/>
          <w:szCs w:val="22"/>
          <w:lang w:eastAsia="x-none"/>
        </w:rPr>
        <w:t>w dniu 12/03/2024 r.</w:t>
      </w:r>
      <w:r w:rsidRPr="002B79E9">
        <w:rPr>
          <w:sz w:val="22"/>
          <w:szCs w:val="22"/>
        </w:rPr>
        <w:t xml:space="preserve"> …………… zł (słownie:  …………………… ).  </w:t>
      </w:r>
    </w:p>
    <w:p w14:paraId="01802BE9" w14:textId="77777777" w:rsidR="00736AB1" w:rsidRPr="002B79E9" w:rsidRDefault="00736AB1" w:rsidP="00736AB1">
      <w:pPr>
        <w:pStyle w:val="Akapitzlist"/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</w:p>
    <w:p w14:paraId="69235B24" w14:textId="342B7121" w:rsidR="002B79E9" w:rsidRPr="002B79E9" w:rsidRDefault="002B79E9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2B79E9">
        <w:rPr>
          <w:bCs/>
          <w:iCs/>
          <w:sz w:val="22"/>
          <w:szCs w:val="22"/>
          <w:lang w:eastAsia="x-none"/>
        </w:rPr>
        <w:t>C</w:t>
      </w:r>
      <w:r w:rsidRPr="002B79E9">
        <w:rPr>
          <w:bCs/>
          <w:iCs/>
          <w:sz w:val="22"/>
          <w:szCs w:val="22"/>
          <w:lang w:val="x-none" w:eastAsia="x-none"/>
        </w:rPr>
        <w:t>enę brutto za</w:t>
      </w:r>
      <w:r w:rsidRPr="002B79E9">
        <w:rPr>
          <w:bCs/>
          <w:iCs/>
          <w:sz w:val="22"/>
          <w:szCs w:val="22"/>
          <w:lang w:eastAsia="x-none"/>
        </w:rPr>
        <w:t xml:space="preserve">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Pr="002B79E9">
        <w:rPr>
          <w:bCs/>
          <w:iCs/>
          <w:sz w:val="22"/>
          <w:szCs w:val="22"/>
          <w:lang w:eastAsia="x-none"/>
        </w:rPr>
        <w:t xml:space="preserve">cateringową spotkań projektowych za maksymalną liczbę osób tj. 180 w dniu 13/03/2024 r. </w:t>
      </w:r>
      <w:r w:rsidRPr="002B79E9">
        <w:rPr>
          <w:sz w:val="22"/>
          <w:szCs w:val="22"/>
        </w:rPr>
        <w:t xml:space="preserve">…………… zł (słownie:  …………………… ).  </w:t>
      </w:r>
    </w:p>
    <w:p w14:paraId="14C58620" w14:textId="6A9455FF" w:rsidR="002B79E9" w:rsidRPr="002B79E9" w:rsidRDefault="002B79E9" w:rsidP="002B79E9">
      <w:pPr>
        <w:pStyle w:val="Akapitzlist"/>
        <w:numPr>
          <w:ilvl w:val="0"/>
          <w:numId w:val="40"/>
        </w:numPr>
        <w:spacing w:before="120"/>
        <w:jc w:val="both"/>
        <w:outlineLvl w:val="1"/>
        <w:rPr>
          <w:bCs/>
          <w:iCs/>
          <w:sz w:val="22"/>
          <w:szCs w:val="22"/>
          <w:lang w:val="x-none" w:eastAsia="x-none"/>
        </w:rPr>
      </w:pPr>
      <w:r w:rsidRPr="002B79E9">
        <w:rPr>
          <w:bCs/>
          <w:iCs/>
          <w:sz w:val="22"/>
          <w:szCs w:val="22"/>
          <w:lang w:eastAsia="x-none"/>
        </w:rPr>
        <w:t>C</w:t>
      </w:r>
      <w:r w:rsidRPr="002B79E9">
        <w:rPr>
          <w:bCs/>
          <w:iCs/>
          <w:sz w:val="22"/>
          <w:szCs w:val="22"/>
          <w:lang w:val="x-none" w:eastAsia="x-none"/>
        </w:rPr>
        <w:t>enę brutto za</w:t>
      </w:r>
      <w:r w:rsidRPr="002B79E9">
        <w:rPr>
          <w:bCs/>
          <w:iCs/>
          <w:sz w:val="22"/>
          <w:szCs w:val="22"/>
          <w:lang w:eastAsia="x-none"/>
        </w:rPr>
        <w:t xml:space="preserve"> </w:t>
      </w:r>
      <w:r w:rsidR="00232B41">
        <w:rPr>
          <w:bCs/>
          <w:iCs/>
          <w:sz w:val="22"/>
          <w:szCs w:val="22"/>
          <w:lang w:eastAsia="x-none"/>
        </w:rPr>
        <w:t xml:space="preserve">obsługę </w:t>
      </w:r>
      <w:r w:rsidRPr="002B79E9">
        <w:rPr>
          <w:bCs/>
          <w:iCs/>
          <w:sz w:val="22"/>
          <w:szCs w:val="22"/>
          <w:lang w:eastAsia="x-none"/>
        </w:rPr>
        <w:t xml:space="preserve">cateringową </w:t>
      </w:r>
      <w:r w:rsidR="00232B41">
        <w:rPr>
          <w:bCs/>
          <w:iCs/>
          <w:sz w:val="22"/>
          <w:szCs w:val="22"/>
          <w:lang w:eastAsia="x-none"/>
        </w:rPr>
        <w:t xml:space="preserve">w trakcie </w:t>
      </w:r>
      <w:r w:rsidRPr="002B79E9">
        <w:rPr>
          <w:bCs/>
          <w:iCs/>
          <w:sz w:val="22"/>
          <w:szCs w:val="22"/>
          <w:lang w:eastAsia="x-none"/>
        </w:rPr>
        <w:t>spotkań projektowych dla 1 osoby w dniu 13/03/2024 r.</w:t>
      </w:r>
      <w:r w:rsidRPr="002B79E9">
        <w:rPr>
          <w:sz w:val="22"/>
          <w:szCs w:val="22"/>
        </w:rPr>
        <w:t xml:space="preserve"> …………… zł (słownie:  …………………… ).  </w:t>
      </w:r>
    </w:p>
    <w:p w14:paraId="1696D33A" w14:textId="0334E78A" w:rsidR="00963479" w:rsidRPr="00960B79" w:rsidRDefault="00963479" w:rsidP="003C4C83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2. </w:t>
      </w:r>
      <w:r w:rsidR="002F2CD0">
        <w:rPr>
          <w:sz w:val="22"/>
          <w:szCs w:val="22"/>
        </w:rPr>
        <w:t>P</w:t>
      </w:r>
      <w:r w:rsidR="002F2CD0" w:rsidRPr="00960B79">
        <w:rPr>
          <w:sz w:val="22"/>
          <w:szCs w:val="22"/>
        </w:rPr>
        <w:t>owyższ</w:t>
      </w:r>
      <w:r w:rsidR="002F2CD0">
        <w:rPr>
          <w:sz w:val="22"/>
          <w:szCs w:val="22"/>
        </w:rPr>
        <w:t>a</w:t>
      </w:r>
      <w:r w:rsidR="002F2CD0" w:rsidRPr="00960B79">
        <w:rPr>
          <w:sz w:val="22"/>
          <w:szCs w:val="22"/>
        </w:rPr>
        <w:t xml:space="preserve"> </w:t>
      </w:r>
      <w:r w:rsidR="002F2CD0">
        <w:rPr>
          <w:sz w:val="22"/>
          <w:szCs w:val="22"/>
        </w:rPr>
        <w:t xml:space="preserve">cena zawiera </w:t>
      </w:r>
      <w:r w:rsidR="002F2CD0" w:rsidRPr="00960B79">
        <w:rPr>
          <w:sz w:val="22"/>
          <w:szCs w:val="22"/>
        </w:rPr>
        <w:t xml:space="preserve"> pod</w:t>
      </w:r>
      <w:r w:rsidR="002F2CD0">
        <w:rPr>
          <w:sz w:val="22"/>
          <w:szCs w:val="22"/>
        </w:rPr>
        <w:t xml:space="preserve">atek </w:t>
      </w:r>
      <w:r w:rsidR="008C2C63">
        <w:rPr>
          <w:sz w:val="22"/>
          <w:szCs w:val="22"/>
        </w:rPr>
        <w:t>właściwą stawkę podatku VAT.</w:t>
      </w:r>
    </w:p>
    <w:p w14:paraId="1696D33B" w14:textId="1853C314" w:rsidR="00963479" w:rsidRPr="005A4E7D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3. </w:t>
      </w:r>
      <w:r w:rsidR="0059060C" w:rsidRPr="00960B79">
        <w:rPr>
          <w:sz w:val="22"/>
          <w:szCs w:val="22"/>
        </w:rPr>
        <w:t xml:space="preserve">Wynagrodzenie, o którym mowa w ust. 1 obejmuje wszystkie koszty jakie powstaną w związku </w:t>
      </w:r>
      <w:r w:rsidR="00DD341D">
        <w:rPr>
          <w:sz w:val="22"/>
          <w:szCs w:val="22"/>
        </w:rPr>
        <w:br/>
      </w:r>
      <w:r w:rsidR="0059060C" w:rsidRPr="00960B79">
        <w:rPr>
          <w:sz w:val="22"/>
          <w:szCs w:val="22"/>
        </w:rPr>
        <w:t xml:space="preserve">z </w:t>
      </w:r>
      <w:r w:rsidR="0059060C" w:rsidRPr="00C665CD">
        <w:rPr>
          <w:sz w:val="22"/>
          <w:szCs w:val="22"/>
        </w:rPr>
        <w:t>wykonaniem przedmiotu umowy. Zleceniobiorcy nie przysługuje zwrot od Zleceniodawcy jakichkolwiek dodatkowych kosztów</w:t>
      </w:r>
      <w:r w:rsidR="005F1BCA" w:rsidRPr="00C665CD">
        <w:rPr>
          <w:sz w:val="22"/>
          <w:szCs w:val="22"/>
        </w:rPr>
        <w:t xml:space="preserve">, opłat i podatków </w:t>
      </w:r>
      <w:r w:rsidR="005F1BCA" w:rsidRPr="005A4E7D">
        <w:rPr>
          <w:sz w:val="22"/>
          <w:szCs w:val="22"/>
        </w:rPr>
        <w:t>poniesionych przez Zleceniobiorcę w związku z realizacją przedmiotu umowy.</w:t>
      </w:r>
    </w:p>
    <w:p w14:paraId="5839324A" w14:textId="3DE49551" w:rsidR="0091611B" w:rsidRPr="004E10CF" w:rsidRDefault="0091611B" w:rsidP="0091611B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 Wynagrodzenie Wykonawcy zostanie obliczone w oparciu o ilość zgłoszonych osób na 7 dni przed wydarzeniem i ceny jednostkowe podane w ofercie Zleceniobiorcy.</w:t>
      </w:r>
    </w:p>
    <w:p w14:paraId="527F9AE5" w14:textId="77777777" w:rsidR="0093591F" w:rsidRDefault="0093591F" w:rsidP="004E10CF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63C0DE9F" w14:textId="5F90D671" w:rsidR="004E10CF" w:rsidRPr="004E10C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4E10CF">
        <w:rPr>
          <w:b/>
          <w:bCs/>
          <w:sz w:val="22"/>
          <w:szCs w:val="22"/>
        </w:rPr>
        <w:t xml:space="preserve">§ </w:t>
      </w:r>
      <w:r w:rsidRPr="00172783">
        <w:rPr>
          <w:bCs/>
          <w:sz w:val="22"/>
          <w:szCs w:val="22"/>
        </w:rPr>
        <w:t>4</w:t>
      </w:r>
      <w:r w:rsidRPr="004E10CF">
        <w:rPr>
          <w:b/>
          <w:bCs/>
          <w:sz w:val="22"/>
          <w:szCs w:val="22"/>
        </w:rPr>
        <w:t xml:space="preserve"> </w:t>
      </w:r>
    </w:p>
    <w:p w14:paraId="7929613C" w14:textId="7DC56255" w:rsidR="004E10CF" w:rsidRPr="008C2C63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bookmarkStart w:id="1" w:name="_Hlk114480534"/>
      <w:r w:rsidRPr="008C2C63">
        <w:rPr>
          <w:rFonts w:eastAsia="Arial Unicode MS"/>
          <w:sz w:val="22"/>
          <w:szCs w:val="22"/>
        </w:rPr>
        <w:t xml:space="preserve">Zleceniobiorca </w:t>
      </w:r>
      <w:bookmarkEnd w:id="1"/>
      <w:r w:rsidRPr="008C2C63">
        <w:rPr>
          <w:rFonts w:eastAsia="Arial Unicode MS"/>
          <w:sz w:val="22"/>
          <w:szCs w:val="22"/>
        </w:rPr>
        <w:t>zobowiązuje się do wykonania przedmiotu Umowy ze szczególną starannością, przestrzegając wszelkich wymaganych prawem przepisów, stosownych norm.</w:t>
      </w:r>
    </w:p>
    <w:p w14:paraId="4384408B" w14:textId="2376915D" w:rsidR="004E10CF" w:rsidRPr="004E10CF" w:rsidRDefault="004E10CF" w:rsidP="008C2C63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eastAsia="Arial Unicode MS"/>
          <w:sz w:val="22"/>
          <w:szCs w:val="22"/>
        </w:rPr>
      </w:pPr>
      <w:r w:rsidRPr="004E10CF">
        <w:rPr>
          <w:rFonts w:eastAsia="Arial Unicode MS"/>
          <w:sz w:val="22"/>
          <w:szCs w:val="22"/>
        </w:rPr>
        <w:t xml:space="preserve">Zleceniobiorca </w:t>
      </w:r>
      <w:r w:rsidRPr="004E10CF">
        <w:rPr>
          <w:sz w:val="22"/>
          <w:szCs w:val="22"/>
        </w:rPr>
        <w:t>oświadcza, że posiada odpowiednią wiedzę, umiejętności i uprawnienia konieczne dla prawidłowego wykonywania Umowy.</w:t>
      </w:r>
    </w:p>
    <w:p w14:paraId="1696D33D" w14:textId="6017483E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5</w:t>
      </w:r>
    </w:p>
    <w:p w14:paraId="45CB6515" w14:textId="2CDF9C5B" w:rsidR="004B6656" w:rsidRPr="00EE6B9D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Należność</w:t>
      </w:r>
      <w:r w:rsidR="005F1BCA" w:rsidRPr="00960B79">
        <w:rPr>
          <w:sz w:val="22"/>
          <w:szCs w:val="22"/>
        </w:rPr>
        <w:t>,</w:t>
      </w:r>
      <w:r w:rsidRPr="00960B79">
        <w:rPr>
          <w:sz w:val="22"/>
          <w:szCs w:val="22"/>
        </w:rPr>
        <w:t xml:space="preserve"> o której mowa w § 3 będzie regulowana przez </w:t>
      </w:r>
      <w:r w:rsidRPr="004B6656">
        <w:rPr>
          <w:sz w:val="22"/>
          <w:szCs w:val="22"/>
        </w:rPr>
        <w:t>Zleceniodawcę</w:t>
      </w:r>
      <w:r w:rsidR="004B6656" w:rsidRPr="004B6656">
        <w:rPr>
          <w:sz w:val="22"/>
          <w:szCs w:val="22"/>
        </w:rPr>
        <w:t xml:space="preserve">, </w:t>
      </w:r>
      <w:r w:rsidRPr="004B6656">
        <w:rPr>
          <w:sz w:val="22"/>
          <w:szCs w:val="22"/>
        </w:rPr>
        <w:t>w terminie do 21 dni od dnia otrzymania prawidłowo wystawionej faktury przez Zleceniobiorcę</w:t>
      </w:r>
      <w:r w:rsidR="004B6656" w:rsidRPr="004B6656">
        <w:rPr>
          <w:sz w:val="22"/>
          <w:szCs w:val="22"/>
        </w:rPr>
        <w:t xml:space="preserve">, w oparciu o </w:t>
      </w:r>
      <w:r w:rsidR="005F1BCA" w:rsidRPr="004B6656">
        <w:rPr>
          <w:sz w:val="22"/>
          <w:szCs w:val="22"/>
        </w:rPr>
        <w:t xml:space="preserve"> </w:t>
      </w:r>
      <w:r w:rsidR="004B6656" w:rsidRPr="004B6656">
        <w:rPr>
          <w:sz w:val="22"/>
          <w:szCs w:val="22"/>
        </w:rPr>
        <w:t xml:space="preserve">protokół wykonania usługi podpisany </w:t>
      </w:r>
      <w:r w:rsidR="004B6656" w:rsidRPr="00EE6B9D">
        <w:rPr>
          <w:sz w:val="22"/>
          <w:szCs w:val="22"/>
        </w:rPr>
        <w:t>przez obie Strony</w:t>
      </w:r>
      <w:r w:rsidR="001C7FB8">
        <w:rPr>
          <w:sz w:val="22"/>
          <w:szCs w:val="22"/>
        </w:rPr>
        <w:t xml:space="preserve">. </w:t>
      </w:r>
      <w:r w:rsidR="005F1BCA" w:rsidRPr="00EE6B9D">
        <w:rPr>
          <w:sz w:val="22"/>
          <w:szCs w:val="22"/>
        </w:rPr>
        <w:t>Na fakturze Zleceniobiorca umieści numer niniejszej umowy.</w:t>
      </w:r>
      <w:r w:rsidR="00195139" w:rsidRPr="00EE6B9D">
        <w:rPr>
          <w:sz w:val="22"/>
          <w:szCs w:val="22"/>
        </w:rPr>
        <w:t xml:space="preserve"> </w:t>
      </w:r>
    </w:p>
    <w:p w14:paraId="1696D33F" w14:textId="4B94E230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</w:t>
      </w:r>
      <w:r w:rsidR="001C54B2">
        <w:rPr>
          <w:sz w:val="22"/>
          <w:szCs w:val="22"/>
        </w:rPr>
        <w:t>liczbę</w:t>
      </w:r>
      <w:r w:rsidR="00BC77C0">
        <w:rPr>
          <w:sz w:val="22"/>
          <w:szCs w:val="22"/>
        </w:rPr>
        <w:t xml:space="preserve"> </w:t>
      </w:r>
      <w:r w:rsidR="00DD341D">
        <w:rPr>
          <w:sz w:val="22"/>
          <w:szCs w:val="22"/>
        </w:rPr>
        <w:t>osób.</w:t>
      </w:r>
    </w:p>
    <w:p w14:paraId="1696D340" w14:textId="5CE075CC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</w:t>
      </w:r>
      <w:r w:rsidR="00172783">
        <w:rPr>
          <w:sz w:val="22"/>
          <w:szCs w:val="22"/>
        </w:rPr>
        <w:br/>
      </w:r>
      <w:r w:rsidRPr="00960B79">
        <w:rPr>
          <w:sz w:val="22"/>
          <w:szCs w:val="22"/>
        </w:rPr>
        <w:t xml:space="preserve">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18BBFD21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6</w:t>
      </w:r>
    </w:p>
    <w:p w14:paraId="3E3C03C9" w14:textId="183AA98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1.</w:t>
      </w:r>
      <w:r w:rsidRPr="00445D69">
        <w:rPr>
          <w:rFonts w:eastAsia="Calibri"/>
          <w:sz w:val="22"/>
          <w:szCs w:val="24"/>
          <w:lang w:eastAsia="en-US"/>
        </w:rPr>
        <w:tab/>
        <w:t>Strony ustanawiają odpowiedzialność za niewykonanie lub nienależyte wykonanie umowy  w formie kar umownych.</w:t>
      </w:r>
    </w:p>
    <w:p w14:paraId="1F69F8A2" w14:textId="5117C8E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2.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4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bookmarkStart w:id="2" w:name="_Hlk129950217"/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 xml:space="preserve"> </w:t>
      </w:r>
      <w:bookmarkEnd w:id="2"/>
      <w:r w:rsidRPr="00445D69">
        <w:rPr>
          <w:rFonts w:eastAsia="Calibri"/>
          <w:sz w:val="22"/>
          <w:szCs w:val="24"/>
          <w:lang w:eastAsia="en-US"/>
        </w:rPr>
        <w:t>kary umowne:</w:t>
      </w:r>
    </w:p>
    <w:p w14:paraId="6109CE63" w14:textId="71257EEA" w:rsidR="00A32E25" w:rsidRDefault="00445D69" w:rsidP="00A32E25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 w:rsidRPr="006F5BC6">
        <w:rPr>
          <w:rFonts w:eastAsia="Calibri"/>
          <w:sz w:val="22"/>
          <w:szCs w:val="24"/>
          <w:lang w:eastAsia="en-US"/>
        </w:rPr>
        <w:t>za zwłokę w wykonaniu zamówienia w wysokości 200 zł  za każde pół godziny zwłoki</w:t>
      </w:r>
      <w:r w:rsidR="00A32E25">
        <w:rPr>
          <w:rFonts w:eastAsia="Calibri"/>
          <w:sz w:val="22"/>
          <w:szCs w:val="24"/>
          <w:lang w:eastAsia="en-US"/>
        </w:rPr>
        <w:t>;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</w:p>
    <w:p w14:paraId="338E4C0A" w14:textId="40C1EFDA" w:rsidR="00445D69" w:rsidRPr="00445D69" w:rsidRDefault="00A32E25" w:rsidP="00A32E25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b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całości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całkowitego wynagrodzenia netto określonego w  § 3 ust. 1;</w:t>
      </w:r>
    </w:p>
    <w:p w14:paraId="7507F8EA" w14:textId="28012B49" w:rsidR="00445D69" w:rsidRPr="00445D69" w:rsidRDefault="00A32E25" w:rsidP="00445D69">
      <w:pPr>
        <w:jc w:val="both"/>
        <w:rPr>
          <w:rFonts w:eastAsia="Calibri"/>
          <w:sz w:val="22"/>
          <w:szCs w:val="24"/>
          <w:lang w:eastAsia="en-US"/>
        </w:rPr>
      </w:pPr>
      <w:r>
        <w:rPr>
          <w:rFonts w:eastAsia="Calibri"/>
          <w:sz w:val="22"/>
          <w:szCs w:val="24"/>
          <w:lang w:eastAsia="en-US"/>
        </w:rPr>
        <w:t>c</w:t>
      </w:r>
      <w:r w:rsidR="00445D69" w:rsidRPr="00445D69">
        <w:rPr>
          <w:rFonts w:eastAsia="Calibri"/>
          <w:sz w:val="22"/>
          <w:szCs w:val="24"/>
          <w:lang w:eastAsia="en-US"/>
        </w:rPr>
        <w:t>)</w:t>
      </w:r>
      <w:r w:rsidR="00445D69" w:rsidRPr="00445D69">
        <w:rPr>
          <w:rFonts w:eastAsia="Calibri"/>
          <w:sz w:val="22"/>
          <w:szCs w:val="24"/>
          <w:lang w:eastAsia="en-US"/>
        </w:rPr>
        <w:tab/>
      </w:r>
      <w:r>
        <w:rPr>
          <w:rFonts w:eastAsia="Calibri"/>
          <w:sz w:val="22"/>
          <w:szCs w:val="24"/>
          <w:lang w:eastAsia="en-US"/>
        </w:rPr>
        <w:t xml:space="preserve"> </w:t>
      </w:r>
      <w:r w:rsidR="00445D69" w:rsidRPr="00445D69">
        <w:rPr>
          <w:rFonts w:eastAsia="Calibri"/>
          <w:sz w:val="22"/>
          <w:szCs w:val="24"/>
          <w:lang w:eastAsia="en-US"/>
        </w:rPr>
        <w:t xml:space="preserve">z tytułu odstąpienia od umowy w części przez którąkolwiek ze stron z winy występującej po stronie </w:t>
      </w:r>
      <w:r>
        <w:rPr>
          <w:rFonts w:eastAsia="Calibri"/>
          <w:sz w:val="24"/>
          <w:szCs w:val="24"/>
          <w:lang w:eastAsia="en-US"/>
        </w:rPr>
        <w:t>Zleceniobiorcy</w:t>
      </w:r>
      <w:r w:rsidR="00445D69"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odstąpienie;</w:t>
      </w:r>
    </w:p>
    <w:p w14:paraId="4DE52EAE" w14:textId="5FCC1CFC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3.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Zleceniodawca</w:t>
      </w:r>
      <w:r w:rsidR="00A32E25" w:rsidRPr="00445D69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zapłaci </w:t>
      </w:r>
      <w:r w:rsidR="00A32E25">
        <w:rPr>
          <w:rFonts w:eastAsia="Calibri"/>
          <w:sz w:val="24"/>
          <w:szCs w:val="24"/>
          <w:lang w:eastAsia="en-US"/>
        </w:rPr>
        <w:t xml:space="preserve">Zleceniobiorcy </w:t>
      </w:r>
      <w:r w:rsidRPr="00445D69">
        <w:rPr>
          <w:rFonts w:eastAsia="Calibri"/>
          <w:sz w:val="22"/>
          <w:szCs w:val="24"/>
          <w:lang w:eastAsia="en-US"/>
        </w:rPr>
        <w:t>karę umową:</w:t>
      </w:r>
    </w:p>
    <w:p w14:paraId="6C3CA4D9" w14:textId="386B24D2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a)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 tytułu odstąpienia od umowy w całości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całkowitego wynagrodzenia netto określonego w § 3 ust. 1;</w:t>
      </w:r>
    </w:p>
    <w:p w14:paraId="6D8CF84A" w14:textId="67F7B6EB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b)</w:t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ab/>
        <w:t xml:space="preserve">z tytułu odstąpienia od umowy w części przez którąkolwiek ze stron z winy występującej po stronie </w:t>
      </w:r>
      <w:r w:rsidR="00A32E25">
        <w:rPr>
          <w:rFonts w:eastAsia="Calibri"/>
          <w:sz w:val="22"/>
          <w:szCs w:val="24"/>
          <w:lang w:eastAsia="en-US"/>
        </w:rPr>
        <w:t>Zleceniodawcy</w:t>
      </w:r>
      <w:r w:rsidRPr="00445D69">
        <w:rPr>
          <w:rFonts w:eastAsia="Calibri"/>
          <w:sz w:val="22"/>
          <w:szCs w:val="24"/>
          <w:lang w:eastAsia="en-US"/>
        </w:rPr>
        <w:t>, w wysokości 10% wartości netto części przedmiotu umowy, której dotyczy odstąpienie</w:t>
      </w:r>
    </w:p>
    <w:p w14:paraId="541E189B" w14:textId="25313A3A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4.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Łączna maksymalna wysokość kar umownych, których mogą dochodzić Strony nie może przekroczyć 20% wynagrodzenia netto o którym mowa w § 3 ust. 1 umowy.</w:t>
      </w:r>
    </w:p>
    <w:p w14:paraId="21A2D78A" w14:textId="2A13F57E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5.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Zastrzeżenia co do kar umownych pozostają w mocy w całości lub w części, pomimo oświadczenia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445D69">
        <w:rPr>
          <w:rFonts w:eastAsia="Calibri"/>
          <w:sz w:val="22"/>
          <w:szCs w:val="24"/>
          <w:lang w:eastAsia="en-US"/>
        </w:rPr>
        <w:t>o odstąpieniu od umowy.</w:t>
      </w:r>
    </w:p>
    <w:p w14:paraId="7787C416" w14:textId="498DD109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6.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 xml:space="preserve">Kara umowna będzie płatna w terminie 14 dni od wystąpienia przez </w:t>
      </w:r>
      <w:r w:rsidR="00A32E25">
        <w:rPr>
          <w:rFonts w:eastAsia="Calibri"/>
          <w:sz w:val="22"/>
          <w:szCs w:val="24"/>
          <w:lang w:eastAsia="en-US"/>
        </w:rPr>
        <w:t xml:space="preserve">Zleceniodawcę </w:t>
      </w:r>
      <w:r w:rsidRPr="00445D69">
        <w:rPr>
          <w:rFonts w:eastAsia="Calibri"/>
          <w:sz w:val="22"/>
          <w:szCs w:val="24"/>
          <w:lang w:eastAsia="en-US"/>
        </w:rPr>
        <w:t>z żądaniem zapłaty.</w:t>
      </w:r>
    </w:p>
    <w:p w14:paraId="2DA303C1" w14:textId="60991EE8" w:rsidR="00445D69" w:rsidRPr="00445D69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7.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="00A32E25" w:rsidRPr="00A32E25">
        <w:rPr>
          <w:rFonts w:eastAsia="Calibri"/>
          <w:sz w:val="22"/>
          <w:szCs w:val="24"/>
          <w:lang w:eastAsia="en-US"/>
        </w:rPr>
        <w:t xml:space="preserve">Zleceniobiorca </w:t>
      </w:r>
      <w:r w:rsidRPr="00445D69">
        <w:rPr>
          <w:rFonts w:eastAsia="Calibri"/>
          <w:sz w:val="22"/>
          <w:szCs w:val="24"/>
          <w:lang w:eastAsia="en-US"/>
        </w:rPr>
        <w:t>wyraża zgodę na potrącenie wymagalnych kar umownych z przysługującemu mu wynagrodzenia.</w:t>
      </w:r>
    </w:p>
    <w:p w14:paraId="42BD1C63" w14:textId="6D43A5E9" w:rsidR="00445D69" w:rsidRPr="006F5BC6" w:rsidRDefault="00445D69" w:rsidP="00445D69">
      <w:pPr>
        <w:jc w:val="both"/>
        <w:rPr>
          <w:rFonts w:eastAsia="Calibri"/>
          <w:sz w:val="22"/>
          <w:szCs w:val="24"/>
          <w:lang w:eastAsia="en-US"/>
        </w:rPr>
      </w:pPr>
      <w:r w:rsidRPr="00445D69">
        <w:rPr>
          <w:rFonts w:eastAsia="Calibri"/>
          <w:sz w:val="22"/>
          <w:szCs w:val="24"/>
          <w:lang w:eastAsia="en-US"/>
        </w:rPr>
        <w:t>8.</w:t>
      </w:r>
      <w:r w:rsidRPr="00445D69">
        <w:rPr>
          <w:rFonts w:eastAsia="Calibri"/>
          <w:sz w:val="22"/>
          <w:szCs w:val="24"/>
          <w:lang w:eastAsia="en-US"/>
        </w:rPr>
        <w:tab/>
      </w:r>
      <w:r w:rsidR="00A32E25">
        <w:rPr>
          <w:rFonts w:eastAsia="Calibri"/>
          <w:sz w:val="22"/>
          <w:szCs w:val="24"/>
          <w:lang w:eastAsia="en-US"/>
        </w:rPr>
        <w:t xml:space="preserve"> </w:t>
      </w:r>
      <w:r w:rsidRPr="00445D69">
        <w:rPr>
          <w:rFonts w:eastAsia="Calibri"/>
          <w:sz w:val="22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082BB41D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lastRenderedPageBreak/>
        <w:t>1. Wszelkie zmiany umowy wymagają zgody obu Stron i zachowania formy pisemnej pod rygorem nieważności.</w:t>
      </w:r>
    </w:p>
    <w:p w14:paraId="1696D357" w14:textId="664B5B23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2. Zmiany umowy, o których mowa w ust. 1 muszą być dokonywane z zachowaniem </w:t>
      </w:r>
      <w:r w:rsidRPr="002F5962">
        <w:rPr>
          <w:color w:val="000000"/>
          <w:kern w:val="2"/>
          <w:sz w:val="22"/>
          <w:szCs w:val="22"/>
        </w:rPr>
        <w:t xml:space="preserve">przepisu art. </w:t>
      </w:r>
      <w:r w:rsidR="00135C78" w:rsidRPr="002F5962">
        <w:rPr>
          <w:color w:val="000000"/>
          <w:kern w:val="2"/>
          <w:sz w:val="22"/>
          <w:szCs w:val="22"/>
        </w:rPr>
        <w:t>455</w:t>
      </w:r>
      <w:r w:rsidRPr="002F5962">
        <w:rPr>
          <w:color w:val="000000"/>
          <w:kern w:val="2"/>
          <w:sz w:val="22"/>
          <w:szCs w:val="22"/>
        </w:rPr>
        <w:t xml:space="preserve"> ust. </w:t>
      </w:r>
      <w:r w:rsidR="00225BCB" w:rsidRPr="002F5962">
        <w:rPr>
          <w:color w:val="000000"/>
          <w:kern w:val="2"/>
          <w:sz w:val="22"/>
          <w:szCs w:val="22"/>
        </w:rPr>
        <w:t>1 ppkt 1</w:t>
      </w:r>
      <w:r w:rsidRPr="002F5962">
        <w:rPr>
          <w:color w:val="000000"/>
          <w:kern w:val="2"/>
          <w:sz w:val="22"/>
          <w:szCs w:val="22"/>
        </w:rPr>
        <w:t xml:space="preserve"> ustawy Prawo zamówień publicznych.</w:t>
      </w:r>
      <w:r w:rsidRPr="00960B79">
        <w:rPr>
          <w:color w:val="000000"/>
          <w:kern w:val="2"/>
          <w:sz w:val="22"/>
          <w:szCs w:val="22"/>
        </w:rPr>
        <w:t xml:space="preserve"> </w:t>
      </w:r>
    </w:p>
    <w:p w14:paraId="1696D358" w14:textId="606FA6A9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</w:t>
      </w:r>
      <w:r w:rsidR="00DD341D">
        <w:rPr>
          <w:color w:val="000000"/>
          <w:kern w:val="2"/>
          <w:sz w:val="22"/>
          <w:szCs w:val="22"/>
        </w:rPr>
        <w:br/>
      </w:r>
      <w:r w:rsidRPr="00960B79">
        <w:rPr>
          <w:color w:val="000000"/>
          <w:kern w:val="2"/>
          <w:sz w:val="22"/>
          <w:szCs w:val="22"/>
        </w:rPr>
        <w:t xml:space="preserve">w </w:t>
      </w:r>
      <w:r w:rsidR="005D1DF4" w:rsidRPr="00960B79">
        <w:rPr>
          <w:color w:val="000000"/>
          <w:kern w:val="2"/>
          <w:sz w:val="22"/>
          <w:szCs w:val="22"/>
        </w:rPr>
        <w:t>przypadku</w:t>
      </w:r>
      <w:r w:rsidRPr="00960B79">
        <w:rPr>
          <w:color w:val="000000"/>
          <w:kern w:val="2"/>
          <w:sz w:val="22"/>
          <w:szCs w:val="22"/>
        </w:rPr>
        <w:t xml:space="preserve">: </w:t>
      </w:r>
    </w:p>
    <w:p w14:paraId="1696D359" w14:textId="69405DF2" w:rsidR="00963479" w:rsidRPr="00960B79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a/ </w:t>
      </w:r>
      <w:r w:rsidR="00963479" w:rsidRPr="00960B79">
        <w:rPr>
          <w:color w:val="000000"/>
          <w:kern w:val="2"/>
          <w:sz w:val="22"/>
          <w:szCs w:val="22"/>
        </w:rPr>
        <w:t xml:space="preserve">gdy </w:t>
      </w:r>
      <w:r w:rsidRPr="00960B79">
        <w:rPr>
          <w:color w:val="000000"/>
          <w:kern w:val="2"/>
          <w:sz w:val="22"/>
          <w:szCs w:val="22"/>
        </w:rPr>
        <w:t xml:space="preserve">nastąpiła zmiana 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  <w:r w:rsidRPr="00960B79">
        <w:rPr>
          <w:color w:val="000000"/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0B79">
        <w:rPr>
          <w:color w:val="000000"/>
          <w:kern w:val="2"/>
          <w:sz w:val="22"/>
          <w:szCs w:val="22"/>
        </w:rPr>
        <w:t xml:space="preserve"> </w:t>
      </w:r>
    </w:p>
    <w:p w14:paraId="5BFA2904" w14:textId="77777777" w:rsidR="00F41F25" w:rsidRDefault="005D1DF4" w:rsidP="005D1DF4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 xml:space="preserve">b/ urzędowej </w:t>
      </w:r>
      <w:r w:rsidR="00963479" w:rsidRPr="00960B79">
        <w:rPr>
          <w:color w:val="000000"/>
          <w:kern w:val="2"/>
          <w:sz w:val="22"/>
          <w:szCs w:val="22"/>
        </w:rPr>
        <w:t xml:space="preserve">zmiany </w:t>
      </w:r>
      <w:r w:rsidRPr="00960B79">
        <w:rPr>
          <w:color w:val="000000"/>
          <w:kern w:val="2"/>
          <w:sz w:val="22"/>
          <w:szCs w:val="22"/>
        </w:rPr>
        <w:t xml:space="preserve">wysokości </w:t>
      </w:r>
      <w:r w:rsidR="00963479" w:rsidRPr="00960B79">
        <w:rPr>
          <w:color w:val="000000"/>
          <w:kern w:val="2"/>
          <w:sz w:val="22"/>
          <w:szCs w:val="22"/>
        </w:rPr>
        <w:t xml:space="preserve">stawki podatku VAT </w:t>
      </w:r>
      <w:r w:rsidRPr="00960B79">
        <w:rPr>
          <w:color w:val="000000"/>
          <w:kern w:val="2"/>
          <w:sz w:val="22"/>
          <w:szCs w:val="22"/>
        </w:rPr>
        <w:t>poprzez wprowadzenie nowej stawki VAT dla towarów, których ta zmiana b</w:t>
      </w:r>
      <w:r w:rsidR="00BA77B3" w:rsidRPr="00960B79">
        <w:rPr>
          <w:color w:val="000000"/>
          <w:kern w:val="2"/>
          <w:sz w:val="22"/>
          <w:szCs w:val="22"/>
        </w:rPr>
        <w:t>ę</w:t>
      </w:r>
      <w:r w:rsidRPr="00960B79">
        <w:rPr>
          <w:color w:val="000000"/>
          <w:kern w:val="2"/>
          <w:sz w:val="22"/>
          <w:szCs w:val="22"/>
        </w:rPr>
        <w:t>dzie dotyczyć</w:t>
      </w:r>
      <w:r w:rsidR="00BA77B3" w:rsidRPr="00960B79">
        <w:rPr>
          <w:color w:val="000000"/>
          <w:kern w:val="2"/>
          <w:sz w:val="22"/>
          <w:szCs w:val="22"/>
        </w:rPr>
        <w:t xml:space="preserve"> i zmiany wynagrodzenia brutto wynikającej ze zmiany stawki podatku,</w:t>
      </w:r>
    </w:p>
    <w:p w14:paraId="1696D35C" w14:textId="77777777" w:rsidR="00963479" w:rsidRPr="00960B79" w:rsidRDefault="00963479" w:rsidP="00963479">
      <w:pPr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Default="004E10CF" w:rsidP="00963479">
      <w:pPr>
        <w:jc w:val="center"/>
        <w:rPr>
          <w:sz w:val="22"/>
          <w:szCs w:val="22"/>
        </w:rPr>
      </w:pPr>
    </w:p>
    <w:p w14:paraId="1696D35E" w14:textId="706F0974" w:rsidR="00BA77B3" w:rsidRPr="00960B79" w:rsidRDefault="00BA77B3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4E10CF">
        <w:rPr>
          <w:sz w:val="22"/>
          <w:szCs w:val="22"/>
        </w:rPr>
        <w:t>8</w:t>
      </w:r>
    </w:p>
    <w:p w14:paraId="46B2A498" w14:textId="77777777" w:rsidR="006F5BC6" w:rsidRPr="006F5BC6" w:rsidRDefault="006F5BC6" w:rsidP="006F5BC6">
      <w:pPr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>1. Zleceniodawca może rozwiązać umowę za wypowiedzeniem w trybie natychmiastowym    (bez zachowania okresu wypowiedzenia)  z następujących przyczyn:</w:t>
      </w:r>
    </w:p>
    <w:p w14:paraId="4E612D1D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podjęcia likwidacji firmy przez Zleceniobiorcę lub co najmniej jednego </w:t>
      </w:r>
      <w:r w:rsidRPr="006F5BC6">
        <w:rPr>
          <w:rFonts w:eastAsia="Calibri"/>
          <w:sz w:val="22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010C9FD5" w14:textId="77777777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rozwiązania umowy konsorcjum przez co najmniej jednego z członków konsorcjum, </w:t>
      </w:r>
    </w:p>
    <w:p w14:paraId="614AC766" w14:textId="5ABDA934" w:rsidR="006F5BC6" w:rsidRPr="006F5BC6" w:rsidRDefault="006F5BC6" w:rsidP="00A32E25">
      <w:pPr>
        <w:numPr>
          <w:ilvl w:val="0"/>
          <w:numId w:val="32"/>
        </w:numPr>
        <w:ind w:left="0" w:firstLine="0"/>
        <w:jc w:val="both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naruszenia przez Zleceniobiorcę któregokolwiek z warunków niniejszej umowy, </w:t>
      </w:r>
      <w:r w:rsidR="00172783">
        <w:rPr>
          <w:rFonts w:eastAsia="Calibri"/>
          <w:sz w:val="22"/>
          <w:szCs w:val="24"/>
          <w:lang w:eastAsia="en-US"/>
        </w:rPr>
        <w:br/>
      </w:r>
      <w:r w:rsidRPr="006F5BC6">
        <w:rPr>
          <w:rFonts w:eastAsia="Calibri"/>
          <w:sz w:val="22"/>
          <w:szCs w:val="24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6F5BC6" w:rsidRDefault="006F5BC6" w:rsidP="006F5BC6">
      <w:pPr>
        <w:numPr>
          <w:ilvl w:val="0"/>
          <w:numId w:val="32"/>
        </w:numPr>
        <w:ind w:left="284" w:hanging="284"/>
        <w:rPr>
          <w:rFonts w:eastAsia="Calibri"/>
          <w:sz w:val="22"/>
          <w:szCs w:val="24"/>
          <w:lang w:eastAsia="en-US"/>
        </w:rPr>
      </w:pPr>
      <w:r w:rsidRPr="006F5BC6">
        <w:rPr>
          <w:rFonts w:eastAsia="Calibri"/>
          <w:sz w:val="22"/>
          <w:szCs w:val="24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36E33006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4E10CF">
        <w:rPr>
          <w:sz w:val="22"/>
          <w:szCs w:val="22"/>
        </w:rPr>
        <w:t>9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9C6E7FA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3EBE53DD" w14:textId="26A40A4C" w:rsidR="004C3F18" w:rsidRDefault="004C3F18" w:rsidP="0070352E">
      <w:pPr>
        <w:jc w:val="both"/>
        <w:rPr>
          <w:sz w:val="22"/>
          <w:szCs w:val="22"/>
        </w:rPr>
      </w:pPr>
    </w:p>
    <w:p w14:paraId="7E2BC43F" w14:textId="70149F64" w:rsidR="004C3F18" w:rsidRDefault="004C3F18" w:rsidP="0070352E">
      <w:pPr>
        <w:jc w:val="both"/>
        <w:rPr>
          <w:sz w:val="22"/>
          <w:szCs w:val="22"/>
        </w:rPr>
      </w:pPr>
    </w:p>
    <w:p w14:paraId="6233BEEE" w14:textId="7630972F" w:rsidR="004C3F18" w:rsidRDefault="004C3F18" w:rsidP="0070352E">
      <w:pPr>
        <w:jc w:val="both"/>
        <w:rPr>
          <w:sz w:val="22"/>
          <w:szCs w:val="22"/>
        </w:rPr>
      </w:pPr>
    </w:p>
    <w:p w14:paraId="4124E767" w14:textId="3FCE21AD" w:rsidR="004C3F18" w:rsidRDefault="004C3F18" w:rsidP="0070352E">
      <w:pPr>
        <w:jc w:val="both"/>
        <w:rPr>
          <w:sz w:val="22"/>
          <w:szCs w:val="22"/>
        </w:rPr>
      </w:pPr>
    </w:p>
    <w:p w14:paraId="61EEB9B8" w14:textId="1E57B9D0" w:rsidR="004C3F18" w:rsidRDefault="004C3F18" w:rsidP="0070352E">
      <w:pPr>
        <w:jc w:val="both"/>
        <w:rPr>
          <w:sz w:val="22"/>
          <w:szCs w:val="22"/>
        </w:rPr>
      </w:pPr>
    </w:p>
    <w:p w14:paraId="26801E9B" w14:textId="1C22E312" w:rsidR="004C3F18" w:rsidRDefault="004C3F18" w:rsidP="0070352E">
      <w:pPr>
        <w:jc w:val="both"/>
        <w:rPr>
          <w:sz w:val="22"/>
          <w:szCs w:val="22"/>
        </w:rPr>
      </w:pPr>
    </w:p>
    <w:p w14:paraId="016DFD50" w14:textId="739B9C62" w:rsidR="004C3F18" w:rsidRDefault="004C3F18" w:rsidP="0070352E">
      <w:pPr>
        <w:jc w:val="both"/>
        <w:rPr>
          <w:sz w:val="22"/>
          <w:szCs w:val="22"/>
        </w:rPr>
      </w:pPr>
    </w:p>
    <w:p w14:paraId="33CB4FE4" w14:textId="19C4BF9D" w:rsidR="004C3F18" w:rsidRDefault="004C3F18" w:rsidP="0070352E">
      <w:pPr>
        <w:jc w:val="both"/>
        <w:rPr>
          <w:sz w:val="22"/>
          <w:szCs w:val="22"/>
        </w:rPr>
      </w:pPr>
    </w:p>
    <w:p w14:paraId="2BF79F16" w14:textId="559ED98B" w:rsidR="004C3F18" w:rsidRDefault="004C3F18" w:rsidP="0070352E">
      <w:pPr>
        <w:jc w:val="both"/>
        <w:rPr>
          <w:sz w:val="22"/>
          <w:szCs w:val="22"/>
        </w:rPr>
      </w:pPr>
    </w:p>
    <w:p w14:paraId="4A0C9F6F" w14:textId="614D3B6A" w:rsidR="004C3F18" w:rsidRDefault="004C3F18" w:rsidP="0070352E">
      <w:pPr>
        <w:jc w:val="both"/>
        <w:rPr>
          <w:sz w:val="22"/>
          <w:szCs w:val="22"/>
        </w:rPr>
      </w:pPr>
    </w:p>
    <w:p w14:paraId="6AED4665" w14:textId="2BB27852" w:rsidR="004C3F18" w:rsidRDefault="004C3F18" w:rsidP="0070352E">
      <w:pPr>
        <w:jc w:val="both"/>
        <w:rPr>
          <w:sz w:val="22"/>
          <w:szCs w:val="22"/>
        </w:rPr>
      </w:pPr>
    </w:p>
    <w:p w14:paraId="78BE9D5B" w14:textId="77777777" w:rsidR="004C3F18" w:rsidRPr="00960B79" w:rsidRDefault="004C3F18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655EEF42" w:rsidR="007007FD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60D9B4F" w14:textId="530BE17E" w:rsidR="004C3F18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09D676AB" w14:textId="77777777" w:rsidR="004C3F18" w:rsidRPr="00960B79" w:rsidRDefault="004C3F1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1" w14:textId="47DDF0DB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lastRenderedPageBreak/>
        <w:t xml:space="preserve">………………………………..                                             </w:t>
      </w:r>
      <w:r w:rsidR="005A4E7D">
        <w:rPr>
          <w:rFonts w:eastAsia="Calibri"/>
          <w:sz w:val="22"/>
          <w:szCs w:val="22"/>
          <w:lang w:eastAsia="en-US"/>
        </w:rPr>
        <w:t xml:space="preserve">             </w:t>
      </w:r>
      <w:r w:rsidRPr="00960B79">
        <w:rPr>
          <w:rFonts w:eastAsia="Calibri"/>
          <w:sz w:val="22"/>
          <w:szCs w:val="22"/>
          <w:lang w:eastAsia="en-US"/>
        </w:rPr>
        <w:t xml:space="preserve">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2FBBD536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628CFCAA" w14:textId="32E51C9D" w:rsidR="008149D9" w:rsidRDefault="004C3F18" w:rsidP="004C3F18">
      <w:pPr>
        <w:tabs>
          <w:tab w:val="left" w:pos="3675"/>
        </w:tabs>
        <w:ind w:left="1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    </w:t>
      </w:r>
      <w:r w:rsidR="008149D9" w:rsidRPr="008149D9">
        <w:rPr>
          <w:b/>
          <w:sz w:val="22"/>
          <w:szCs w:val="22"/>
        </w:rPr>
        <w:t>Kontrasygnata finansowa</w:t>
      </w:r>
    </w:p>
    <w:p w14:paraId="1EE8B706" w14:textId="43A79568" w:rsidR="008149D9" w:rsidRDefault="008149D9" w:rsidP="004C3F18">
      <w:pPr>
        <w:ind w:left="11"/>
        <w:jc w:val="center"/>
        <w:rPr>
          <w:sz w:val="22"/>
          <w:szCs w:val="22"/>
        </w:rPr>
      </w:pPr>
    </w:p>
    <w:p w14:paraId="0F1B9F9C" w14:textId="31C6DB92" w:rsidR="004C3F18" w:rsidRDefault="004C3F18" w:rsidP="004C3F18">
      <w:pPr>
        <w:ind w:left="11"/>
        <w:jc w:val="center"/>
        <w:rPr>
          <w:sz w:val="22"/>
          <w:szCs w:val="22"/>
        </w:rPr>
      </w:pPr>
    </w:p>
    <w:p w14:paraId="34E236D9" w14:textId="77777777" w:rsidR="004C3F18" w:rsidRPr="008149D9" w:rsidRDefault="004C3F18" w:rsidP="004C3F18">
      <w:pPr>
        <w:ind w:left="11"/>
        <w:jc w:val="center"/>
        <w:rPr>
          <w:sz w:val="22"/>
          <w:szCs w:val="22"/>
        </w:rPr>
      </w:pPr>
    </w:p>
    <w:p w14:paraId="4EE2141F" w14:textId="59A4227E" w:rsidR="008149D9" w:rsidRDefault="004C3F18" w:rsidP="004C3F18">
      <w:pPr>
        <w:tabs>
          <w:tab w:val="left" w:pos="3915"/>
        </w:tabs>
        <w:ind w:left="11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ab/>
        <w:t xml:space="preserve">                  </w:t>
      </w:r>
      <w:r w:rsidR="008149D9" w:rsidRPr="00960B79">
        <w:rPr>
          <w:rFonts w:eastAsia="Calibri"/>
          <w:sz w:val="22"/>
          <w:szCs w:val="22"/>
          <w:lang w:eastAsia="en-US"/>
        </w:rPr>
        <w:t>………………………………..</w:t>
      </w:r>
    </w:p>
    <w:p w14:paraId="453FFFD1" w14:textId="42CD51C6" w:rsidR="001372B2" w:rsidRPr="001A7899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lang w:eastAsia="en-US"/>
        </w:rPr>
      </w:pPr>
      <w:r>
        <w:rPr>
          <w:rFonts w:eastAsia="Calibri"/>
          <w:i/>
          <w:sz w:val="22"/>
          <w:szCs w:val="22"/>
          <w:lang w:eastAsia="en-US"/>
        </w:rPr>
        <w:tab/>
        <w:t xml:space="preserve">                     </w:t>
      </w:r>
      <w:r w:rsidR="008149D9" w:rsidRPr="00960B79">
        <w:rPr>
          <w:rFonts w:eastAsia="Calibri"/>
          <w:i/>
          <w:sz w:val="22"/>
          <w:szCs w:val="22"/>
          <w:lang w:eastAsia="en-US"/>
        </w:rPr>
        <w:t xml:space="preserve">Data i </w:t>
      </w:r>
      <w:r w:rsidR="000E7251" w:rsidRPr="00960B79">
        <w:rPr>
          <w:rFonts w:eastAsia="Calibri"/>
          <w:i/>
          <w:sz w:val="22"/>
          <w:szCs w:val="22"/>
          <w:lang w:eastAsia="en-US"/>
        </w:rPr>
        <w:t>podpis</w:t>
      </w:r>
    </w:p>
    <w:p w14:paraId="00DE7ADE" w14:textId="03933413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4167FD" w14:textId="053F1966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BE1247" w14:textId="76D01EC8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39DB90" w14:textId="2BA8F55C" w:rsidR="004C3F18" w:rsidRDefault="004C3F18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0D9105F" w14:textId="6255D1F8" w:rsidR="006B1EBF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32CB67C" w14:textId="77777777" w:rsidR="00B7433E" w:rsidRPr="00194CD2" w:rsidRDefault="00B7433E" w:rsidP="00B7433E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194CD2">
        <w:rPr>
          <w:rFonts w:ascii="Times New Roman" w:hAnsi="Times New Roman" w:cs="Times New Roman"/>
          <w:i/>
          <w:iCs/>
          <w:sz w:val="24"/>
          <w:szCs w:val="24"/>
        </w:rPr>
        <w:t>Załączniki do umowy:</w:t>
      </w:r>
    </w:p>
    <w:p w14:paraId="06BA6E35" w14:textId="77777777" w:rsidR="006B1EBF" w:rsidRDefault="00B7433E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Oferta Wykonawcy</w:t>
      </w:r>
      <w:r w:rsidRPr="00194CD2">
        <w:rPr>
          <w:rFonts w:ascii="Times New Roman" w:hAnsi="Times New Roman" w:cs="Times New Roman"/>
          <w:i/>
          <w:iCs/>
          <w:sz w:val="24"/>
          <w:szCs w:val="24"/>
        </w:rPr>
        <w:t xml:space="preserve">/opis przedmiotu zamówienia </w:t>
      </w:r>
    </w:p>
    <w:p w14:paraId="1ECA760A" w14:textId="714F353E" w:rsidR="006B1EBF" w:rsidRPr="006B1EBF" w:rsidRDefault="006B1EBF" w:rsidP="006B1EBF">
      <w:pPr>
        <w:pStyle w:val="Zwykytekst"/>
        <w:numPr>
          <w:ilvl w:val="0"/>
          <w:numId w:val="41"/>
        </w:numPr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</w:rPr>
      </w:pPr>
      <w:r w:rsidRPr="006B1EBF">
        <w:rPr>
          <w:rFonts w:ascii="Times New Roman" w:hAnsi="Times New Roman" w:cs="Times New Roman"/>
          <w:i/>
          <w:iCs/>
          <w:sz w:val="24"/>
          <w:szCs w:val="24"/>
        </w:rPr>
        <w:t>Oświadczenie dla celów podatkowych dotyczące podmiotów powiązanych</w:t>
      </w:r>
    </w:p>
    <w:p w14:paraId="366C6D2E" w14:textId="77777777" w:rsidR="006B1EBF" w:rsidRPr="00194CD2" w:rsidRDefault="006B1EBF" w:rsidP="006B1EBF">
      <w:pPr>
        <w:pStyle w:val="Zwykytekst"/>
        <w:tabs>
          <w:tab w:val="left" w:pos="7050"/>
        </w:tabs>
        <w:ind w:left="360"/>
        <w:rPr>
          <w:rFonts w:ascii="Times New Roman" w:hAnsi="Times New Roman" w:cs="Times New Roman"/>
          <w:i/>
          <w:iCs/>
          <w:sz w:val="24"/>
          <w:szCs w:val="24"/>
        </w:rPr>
      </w:pPr>
    </w:p>
    <w:p w14:paraId="7F3930CA" w14:textId="2CFF63FE" w:rsidR="001F717C" w:rsidRDefault="001F717C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CABE502" w14:textId="497D607B" w:rsidR="006B1EBF" w:rsidRDefault="006B1EBF" w:rsidP="00B7433E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20CA54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754537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135E271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E73A17B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9C43D2F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A1899C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B57625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84F207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ECE0972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8FFFD1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606D3975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B07344A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93E2F96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7B21BC48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0AB16A3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E5A2B6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8699C57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50D08B49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1BAC6DD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0C996DC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41729930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0FCE1705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2870128E" w14:textId="77777777" w:rsidR="004C3F18" w:rsidRDefault="004C3F18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</w:p>
    <w:p w14:paraId="33058190" w14:textId="57439D9C" w:rsidR="006B1EBF" w:rsidRPr="005D317B" w:rsidRDefault="006B1EBF" w:rsidP="006B1EB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Załącznik nr 2 do umowy</w:t>
      </w:r>
    </w:p>
    <w:p w14:paraId="7548400F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FCE7BFA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5F7721D3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 </w:t>
      </w:r>
    </w:p>
    <w:p w14:paraId="78598D2A" w14:textId="77777777" w:rsidR="006B1EBF" w:rsidRPr="005D317B" w:rsidRDefault="006B1EBF" w:rsidP="006B1EBF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Nazwa Wykonawcy</w:t>
      </w:r>
    </w:p>
    <w:p w14:paraId="1E898B95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</w:p>
    <w:p w14:paraId="1DBC8868" w14:textId="77777777" w:rsidR="006B1EBF" w:rsidRPr="005D317B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.....................................…</w:t>
      </w:r>
    </w:p>
    <w:p w14:paraId="64C9B6E0" w14:textId="77777777" w:rsidR="006B1EBF" w:rsidRPr="005D317B" w:rsidRDefault="006B1EBF" w:rsidP="006B1EBF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NIP</w:t>
      </w:r>
      <w:r w:rsidRPr="005D317B">
        <w:rPr>
          <w:sz w:val="24"/>
          <w:szCs w:val="24"/>
        </w:rPr>
        <w:tab/>
        <w:t> </w:t>
      </w:r>
    </w:p>
    <w:p w14:paraId="297998F3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95AC11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9AEAC41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3D132117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>OŚWIADCZENIE DLA CELÓW PODATKOWYCH</w:t>
      </w:r>
    </w:p>
    <w:p w14:paraId="21E9435A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5D317B">
        <w:rPr>
          <w:b/>
          <w:bCs/>
          <w:sz w:val="24"/>
          <w:szCs w:val="24"/>
        </w:rPr>
        <w:t xml:space="preserve">DOTYCZĄCE PODMIOTÓW POWIĄZANYCH </w:t>
      </w:r>
    </w:p>
    <w:p w14:paraId="0CC99EED" w14:textId="77777777" w:rsidR="006B1EBF" w:rsidRPr="005D317B" w:rsidRDefault="006B1EBF" w:rsidP="006B1EB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DE2ABA9" w14:textId="77777777" w:rsidR="006B1EBF" w:rsidRPr="005D317B" w:rsidRDefault="006B1EBF" w:rsidP="006B1EB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5D317B">
        <w:rPr>
          <w:sz w:val="24"/>
          <w:szCs w:val="24"/>
        </w:rPr>
        <w:t>Działając w imieniu ………………………………, (dalej jako: „</w:t>
      </w:r>
      <w:r w:rsidRPr="005D317B">
        <w:rPr>
          <w:b/>
          <w:bCs/>
          <w:sz w:val="24"/>
          <w:szCs w:val="24"/>
        </w:rPr>
        <w:t>Podmiot</w:t>
      </w:r>
      <w:r w:rsidRPr="005D317B">
        <w:rPr>
          <w:sz w:val="24"/>
          <w:szCs w:val="24"/>
        </w:rPr>
        <w:t>”) niniejszym oświadcza, że Podmiot:</w:t>
      </w:r>
    </w:p>
    <w:p w14:paraId="6BE049C2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b/>
          <w:bCs/>
          <w:sz w:val="24"/>
          <w:szCs w:val="24"/>
        </w:rPr>
        <w:t>jest / nie jest</w:t>
      </w:r>
      <w:r w:rsidRPr="005D317B">
        <w:rPr>
          <w:sz w:val="24"/>
          <w:szCs w:val="24"/>
          <w:vertAlign w:val="superscript"/>
        </w:rPr>
        <w:footnoteReference w:id="1"/>
      </w:r>
      <w:r w:rsidRPr="005D317B">
        <w:rPr>
          <w:sz w:val="24"/>
          <w:szCs w:val="24"/>
        </w:rPr>
        <w:t xml:space="preserve"> podmiotem powiązanym z Akademią Górniczo-Hutniczą </w:t>
      </w:r>
      <w:r w:rsidRPr="005D317B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5D317B">
        <w:rPr>
          <w:sz w:val="24"/>
          <w:szCs w:val="24"/>
          <w:vertAlign w:val="superscript"/>
        </w:rPr>
        <w:footnoteReference w:id="2"/>
      </w:r>
      <w:r w:rsidRPr="005D317B">
        <w:rPr>
          <w:sz w:val="24"/>
          <w:szCs w:val="24"/>
        </w:rPr>
        <w:t>;</w:t>
      </w:r>
    </w:p>
    <w:p w14:paraId="167A8FBD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b/>
          <w:bCs/>
          <w:sz w:val="24"/>
          <w:szCs w:val="24"/>
          <w:lang w:eastAsia="en-US"/>
        </w:rPr>
        <w:t>jest / nie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3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4"/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76E90DAA" w14:textId="77777777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textAlignment w:val="baseline"/>
        <w:rPr>
          <w:sz w:val="24"/>
          <w:szCs w:val="24"/>
        </w:rPr>
      </w:pPr>
      <w:r w:rsidRPr="005D317B">
        <w:rPr>
          <w:rFonts w:eastAsia="Calibri"/>
          <w:sz w:val="24"/>
          <w:szCs w:val="24"/>
          <w:lang w:eastAsia="en-US"/>
        </w:rPr>
        <w:t>rzeczywisty właściciel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5"/>
      </w:r>
      <w:r w:rsidRPr="005D317B">
        <w:rPr>
          <w:rFonts w:eastAsia="Calibri"/>
          <w:sz w:val="24"/>
          <w:szCs w:val="24"/>
          <w:lang w:eastAsia="en-US"/>
        </w:rPr>
        <w:t xml:space="preserve"> Podmiotu </w:t>
      </w:r>
      <w:r w:rsidRPr="005D317B">
        <w:rPr>
          <w:rFonts w:eastAsia="Calibri"/>
          <w:b/>
          <w:bCs/>
          <w:sz w:val="24"/>
          <w:szCs w:val="24"/>
          <w:lang w:eastAsia="en-US"/>
        </w:rPr>
        <w:t>jest / nie jest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6"/>
      </w:r>
      <w:r w:rsidRPr="005D317B">
        <w:rPr>
          <w:rFonts w:eastAsia="Calibri"/>
          <w:sz w:val="24"/>
          <w:szCs w:val="24"/>
          <w:lang w:eastAsia="en-US"/>
        </w:rPr>
        <w:t xml:space="preserve"> podmiotem mającym miejsce zamieszkania, siedzibę lub zarząd na terytorium lub w kraju stosującym szkodliwą konkurencję podatkową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t>4</w:t>
      </w:r>
      <w:r w:rsidRPr="005D317B">
        <w:rPr>
          <w:rFonts w:eastAsia="Calibri"/>
          <w:sz w:val="24"/>
          <w:szCs w:val="24"/>
          <w:lang w:eastAsia="en-US"/>
        </w:rPr>
        <w:t xml:space="preserve"> </w:t>
      </w:r>
    </w:p>
    <w:p w14:paraId="65BE21F3" w14:textId="691E732F" w:rsidR="006B1EBF" w:rsidRPr="005D317B" w:rsidRDefault="006B1EBF" w:rsidP="006B1EBF">
      <w:pPr>
        <w:widowControl w:val="0"/>
        <w:numPr>
          <w:ilvl w:val="0"/>
          <w:numId w:val="34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lastRenderedPageBreak/>
        <w:t xml:space="preserve">Podmiot </w:t>
      </w:r>
      <w:r w:rsidRPr="005D317B">
        <w:rPr>
          <w:rFonts w:eastAsia="Calibri"/>
          <w:b/>
          <w:bCs/>
          <w:sz w:val="24"/>
          <w:szCs w:val="24"/>
          <w:lang w:eastAsia="en-US"/>
        </w:rPr>
        <w:t>stanowi / nie stanowi</w:t>
      </w:r>
      <w:r w:rsidRPr="005D317B">
        <w:rPr>
          <w:sz w:val="24"/>
          <w:szCs w:val="24"/>
          <w:vertAlign w:val="superscript"/>
        </w:rPr>
        <w:footnoteReference w:id="7"/>
      </w:r>
      <w:r w:rsidRPr="005D317B">
        <w:rPr>
          <w:sz w:val="24"/>
          <w:szCs w:val="24"/>
        </w:rPr>
        <w:t xml:space="preserve"> </w:t>
      </w:r>
      <w:r w:rsidRPr="005D317B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Pr="005D317B">
        <w:rPr>
          <w:rFonts w:eastAsia="Calibri"/>
          <w:sz w:val="24"/>
          <w:szCs w:val="24"/>
          <w:lang w:eastAsia="en-US"/>
        </w:rPr>
        <w:t>dla Akademia Górniczo-Hutnicza im. Stanisława Staszica w Krakowie zagranicznej jednostki kontrolowanej</w:t>
      </w:r>
      <w:r w:rsidRPr="005D317B">
        <w:rPr>
          <w:rFonts w:eastAsia="Calibri"/>
          <w:sz w:val="24"/>
          <w:szCs w:val="24"/>
          <w:vertAlign w:val="superscript"/>
          <w:lang w:eastAsia="en-US"/>
        </w:rPr>
        <w:footnoteReference w:id="8"/>
      </w:r>
      <w:r w:rsidRPr="005D317B">
        <w:rPr>
          <w:rFonts w:eastAsia="Calibri"/>
          <w:sz w:val="24"/>
          <w:szCs w:val="24"/>
          <w:lang w:eastAsia="en-US"/>
        </w:rPr>
        <w:t xml:space="preserve"> w rozumieniu art. 24a ustawy z dnia 15 lutego 1992 r. o podatku dochodowym od osób prawnych.</w:t>
      </w:r>
    </w:p>
    <w:p w14:paraId="4A295665" w14:textId="77777777" w:rsidR="006B1EBF" w:rsidRPr="005D317B" w:rsidRDefault="006B1EBF" w:rsidP="006B1EBF">
      <w:pPr>
        <w:spacing w:line="276" w:lineRule="auto"/>
        <w:ind w:left="780"/>
        <w:contextualSpacing/>
        <w:textAlignment w:val="baseline"/>
        <w:rPr>
          <w:sz w:val="24"/>
          <w:szCs w:val="24"/>
        </w:rPr>
      </w:pPr>
    </w:p>
    <w:p w14:paraId="2EE448D8" w14:textId="5035BB46" w:rsidR="006B1EBF" w:rsidRPr="005D317B" w:rsidRDefault="006B1EBF" w:rsidP="006B1EBF">
      <w:pPr>
        <w:spacing w:line="276" w:lineRule="auto"/>
        <w:jc w:val="both"/>
        <w:rPr>
          <w:rFonts w:eastAsia="Calibri"/>
          <w:sz w:val="24"/>
          <w:szCs w:val="24"/>
          <w:lang w:eastAsia="en-US"/>
        </w:rPr>
      </w:pPr>
      <w:r w:rsidRPr="005D317B">
        <w:rPr>
          <w:rFonts w:eastAsia="Calibri"/>
          <w:sz w:val="24"/>
          <w:szCs w:val="24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06CB4C61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403DEAC6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226476FD" w14:textId="77777777" w:rsidR="006B1EBF" w:rsidRPr="005D317B" w:rsidRDefault="006B1EBF" w:rsidP="006B1EB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eastAsia="en-US"/>
        </w:rPr>
      </w:pPr>
    </w:p>
    <w:p w14:paraId="03357F36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536"/>
      </w:tblGrid>
      <w:tr w:rsidR="006B1EBF" w:rsidRPr="007B193A" w14:paraId="2D6B0DE1" w14:textId="77777777" w:rsidTr="004D2273">
        <w:tc>
          <w:tcPr>
            <w:tcW w:w="4105" w:type="dxa"/>
            <w:hideMark/>
          </w:tcPr>
          <w:p w14:paraId="365DF00B" w14:textId="385E472B" w:rsidR="006B1EBF" w:rsidRPr="005D317B" w:rsidRDefault="006B1EBF" w:rsidP="004D2273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color w:val="222A35"/>
                <w:sz w:val="24"/>
                <w:szCs w:val="24"/>
                <w:lang w:eastAsia="x-none"/>
              </w:rPr>
              <w:t>………………………………………………</w:t>
            </w:r>
          </w:p>
          <w:p w14:paraId="4CCE9D08" w14:textId="77777777" w:rsidR="006B1EBF" w:rsidRPr="005D317B" w:rsidRDefault="006B1EBF" w:rsidP="004D2273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5D317B">
              <w:rPr>
                <w:rFonts w:eastAsia="Calibri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upoważnionej/ych do reprezentacji)</w:t>
            </w:r>
          </w:p>
        </w:tc>
      </w:tr>
    </w:tbl>
    <w:p w14:paraId="7F003FA2" w14:textId="77777777" w:rsidR="006B1EBF" w:rsidRPr="005D317B" w:rsidRDefault="006B1EBF" w:rsidP="006B1EBF">
      <w:pPr>
        <w:spacing w:line="360" w:lineRule="auto"/>
        <w:jc w:val="both"/>
        <w:rPr>
          <w:rFonts w:eastAsia="Calibri"/>
          <w:color w:val="222A35"/>
          <w:sz w:val="24"/>
          <w:szCs w:val="24"/>
          <w:lang w:eastAsia="x-none"/>
        </w:rPr>
      </w:pPr>
    </w:p>
    <w:p w14:paraId="47963452" w14:textId="77777777" w:rsidR="006B1EBF" w:rsidRPr="005D317B" w:rsidRDefault="006B1EBF" w:rsidP="006B1EBF">
      <w:pPr>
        <w:rPr>
          <w:sz w:val="24"/>
          <w:szCs w:val="24"/>
        </w:rPr>
      </w:pPr>
    </w:p>
    <w:p w14:paraId="69EB37F5" w14:textId="77777777" w:rsidR="006B1EBF" w:rsidRDefault="006B1EBF" w:rsidP="006B1EB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sectPr w:rsidR="006B1EBF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CB19D" w14:textId="77777777" w:rsidR="002B38C3" w:rsidRDefault="002B38C3">
      <w:r>
        <w:separator/>
      </w:r>
    </w:p>
  </w:endnote>
  <w:endnote w:type="continuationSeparator" w:id="0">
    <w:p w14:paraId="473D71D9" w14:textId="77777777" w:rsidR="002B38C3" w:rsidRDefault="002B3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FF9A8" w14:textId="77777777" w:rsidR="002B38C3" w:rsidRDefault="002B38C3">
      <w:r>
        <w:separator/>
      </w:r>
    </w:p>
  </w:footnote>
  <w:footnote w:type="continuationSeparator" w:id="0">
    <w:p w14:paraId="53BA5FC9" w14:textId="77777777" w:rsidR="002B38C3" w:rsidRDefault="002B38C3">
      <w:r>
        <w:continuationSeparator/>
      </w:r>
    </w:p>
  </w:footnote>
  <w:footnote w:id="1">
    <w:p w14:paraId="6861FB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11E892E4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57E9A8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AB87AF" w14:textId="77777777" w:rsidR="006B1EBF" w:rsidRDefault="006B1EBF" w:rsidP="006B1EBF">
      <w:pPr>
        <w:pStyle w:val="paragraph"/>
        <w:numPr>
          <w:ilvl w:val="0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80FA26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B0958C7" w14:textId="77777777" w:rsidR="006B1EBF" w:rsidRDefault="006B1EBF" w:rsidP="006B1EBF">
      <w:pPr>
        <w:pStyle w:val="paragraph"/>
        <w:numPr>
          <w:ilvl w:val="1"/>
          <w:numId w:val="3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09F7D06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8C0189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73239AA4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F081EC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0B4FB1A" w14:textId="77777777" w:rsidR="006B1EBF" w:rsidRDefault="006B1EBF" w:rsidP="006B1EBF">
      <w:pPr>
        <w:pStyle w:val="paragraph"/>
        <w:numPr>
          <w:ilvl w:val="1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11C90B" w14:textId="77777777" w:rsidR="006B1EBF" w:rsidRDefault="006B1EBF" w:rsidP="006B1EBF">
      <w:pPr>
        <w:pStyle w:val="paragraph"/>
        <w:numPr>
          <w:ilvl w:val="0"/>
          <w:numId w:val="3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75A9877" w14:textId="77777777" w:rsidR="006B1EBF" w:rsidRDefault="006B1EBF" w:rsidP="006B1EB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997F587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5B33641" w14:textId="77777777" w:rsidR="006B1EBF" w:rsidRDefault="006B1EBF" w:rsidP="006B1EB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3518E8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B094616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0DD2909D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202899C" w14:textId="77777777" w:rsidR="006B1EBF" w:rsidRDefault="006B1EBF" w:rsidP="006B1EBF">
      <w:pPr>
        <w:pStyle w:val="Tekstprzypisudolnego"/>
        <w:numPr>
          <w:ilvl w:val="0"/>
          <w:numId w:val="3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66616D1" w14:textId="77777777" w:rsidR="006B1EBF" w:rsidRDefault="006B1EBF" w:rsidP="006B1EBF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5860E0A" w14:textId="77777777" w:rsidR="006B1EBF" w:rsidRDefault="006B1EBF" w:rsidP="006B1EB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62D585B9" w14:textId="77777777" w:rsidR="006B1EBF" w:rsidRDefault="006B1EBF" w:rsidP="006B1EBF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4780038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AD4167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3B2FD2F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4A7DC26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6B5831C" w14:textId="77777777" w:rsidR="006B1EBF" w:rsidRDefault="006B1EBF" w:rsidP="006B1EBF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4C7392D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8D497B3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ECC68D8" w14:textId="77777777" w:rsidR="006B1EBF" w:rsidRDefault="006B1EBF" w:rsidP="006B1EB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9ADBC" w14:textId="72D9A7F3" w:rsidR="002B79E9" w:rsidRDefault="002B79E9">
    <w:pPr>
      <w:pStyle w:val="Nagwek"/>
    </w:pPr>
    <w:r>
      <w:rPr>
        <w:noProof/>
      </w:rPr>
      <w:drawing>
        <wp:inline distT="0" distB="0" distL="0" distR="0" wp14:anchorId="230D08AB" wp14:editId="46125778">
          <wp:extent cx="5760720" cy="1196340"/>
          <wp:effectExtent l="0" t="0" r="0" b="0"/>
          <wp:docPr id="2" name="Obraz 2" descr="Obraz zawierający czarne, ciemność, noc, fajerwerki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9574480" name="Obraz 1" descr="Obraz zawierający czarne, ciemność, noc, fajerwerki&#10;&#10;Opis wygenerowany automatyczni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96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30B4B374"/>
    <w:lvl w:ilvl="0" w:tplc="DF4CFCE4">
      <w:start w:val="1"/>
      <w:numFmt w:val="decimal"/>
      <w:lvlText w:val="%1."/>
      <w:lvlJc w:val="left"/>
      <w:pPr>
        <w:ind w:left="795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7734874">
    <w:abstractNumId w:val="30"/>
  </w:num>
  <w:num w:numId="2" w16cid:durableId="448670191">
    <w:abstractNumId w:val="35"/>
  </w:num>
  <w:num w:numId="3" w16cid:durableId="1613515959">
    <w:abstractNumId w:val="4"/>
  </w:num>
  <w:num w:numId="4" w16cid:durableId="812648320">
    <w:abstractNumId w:val="22"/>
  </w:num>
  <w:num w:numId="5" w16cid:durableId="785079437">
    <w:abstractNumId w:val="29"/>
  </w:num>
  <w:num w:numId="6" w16cid:durableId="1501892323">
    <w:abstractNumId w:val="21"/>
  </w:num>
  <w:num w:numId="7" w16cid:durableId="1284263543">
    <w:abstractNumId w:val="32"/>
  </w:num>
  <w:num w:numId="8" w16cid:durableId="2116442296">
    <w:abstractNumId w:val="23"/>
  </w:num>
  <w:num w:numId="9" w16cid:durableId="1030842664">
    <w:abstractNumId w:val="3"/>
  </w:num>
  <w:num w:numId="10" w16cid:durableId="1264723471">
    <w:abstractNumId w:val="16"/>
  </w:num>
  <w:num w:numId="11" w16cid:durableId="767433479">
    <w:abstractNumId w:val="10"/>
  </w:num>
  <w:num w:numId="12" w16cid:durableId="1716850910">
    <w:abstractNumId w:val="15"/>
  </w:num>
  <w:num w:numId="13" w16cid:durableId="61074515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5299436">
    <w:abstractNumId w:val="26"/>
  </w:num>
  <w:num w:numId="15" w16cid:durableId="2031756320">
    <w:abstractNumId w:val="20"/>
  </w:num>
  <w:num w:numId="16" w16cid:durableId="1015109743">
    <w:abstractNumId w:val="31"/>
  </w:num>
  <w:num w:numId="17" w16cid:durableId="150221929">
    <w:abstractNumId w:val="0"/>
  </w:num>
  <w:num w:numId="18" w16cid:durableId="231892801">
    <w:abstractNumId w:val="13"/>
  </w:num>
  <w:num w:numId="19" w16cid:durableId="1615676671">
    <w:abstractNumId w:val="19"/>
  </w:num>
  <w:num w:numId="20" w16cid:durableId="1488551050">
    <w:abstractNumId w:val="24"/>
  </w:num>
  <w:num w:numId="21" w16cid:durableId="1785155870">
    <w:abstractNumId w:val="28"/>
  </w:num>
  <w:num w:numId="22" w16cid:durableId="1689331977">
    <w:abstractNumId w:val="27"/>
  </w:num>
  <w:num w:numId="23" w16cid:durableId="1598562873">
    <w:abstractNumId w:val="8"/>
  </w:num>
  <w:num w:numId="24" w16cid:durableId="186616800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31943907">
    <w:abstractNumId w:val="14"/>
  </w:num>
  <w:num w:numId="26" w16cid:durableId="171381764">
    <w:abstractNumId w:val="5"/>
  </w:num>
  <w:num w:numId="27" w16cid:durableId="916743016">
    <w:abstractNumId w:val="11"/>
  </w:num>
  <w:num w:numId="28" w16cid:durableId="961813897">
    <w:abstractNumId w:val="2"/>
  </w:num>
  <w:num w:numId="29" w16cid:durableId="1823497687">
    <w:abstractNumId w:val="9"/>
  </w:num>
  <w:num w:numId="30" w16cid:durableId="858351786">
    <w:abstractNumId w:val="18"/>
  </w:num>
  <w:num w:numId="31" w16cid:durableId="534587567">
    <w:abstractNumId w:val="7"/>
  </w:num>
  <w:num w:numId="32" w16cid:durableId="9775369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576129991">
    <w:abstractNumId w:val="6"/>
  </w:num>
  <w:num w:numId="34" w16cid:durableId="12303889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30338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494706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67962346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20832529">
    <w:abstractNumId w:val="17"/>
  </w:num>
  <w:num w:numId="39" w16cid:durableId="2221835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047608763">
    <w:abstractNumId w:val="34"/>
  </w:num>
  <w:num w:numId="41" w16cid:durableId="5797556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326C4"/>
    <w:rsid w:val="000E6EAF"/>
    <w:rsid w:val="000E7251"/>
    <w:rsid w:val="000F41FB"/>
    <w:rsid w:val="00120230"/>
    <w:rsid w:val="00135C78"/>
    <w:rsid w:val="001372B2"/>
    <w:rsid w:val="001619B5"/>
    <w:rsid w:val="001655EA"/>
    <w:rsid w:val="00172783"/>
    <w:rsid w:val="001761C3"/>
    <w:rsid w:val="00181657"/>
    <w:rsid w:val="001836C1"/>
    <w:rsid w:val="00195139"/>
    <w:rsid w:val="001C54B2"/>
    <w:rsid w:val="001C7FB8"/>
    <w:rsid w:val="001F10E7"/>
    <w:rsid w:val="001F717C"/>
    <w:rsid w:val="002147FF"/>
    <w:rsid w:val="00225BCB"/>
    <w:rsid w:val="00232B41"/>
    <w:rsid w:val="00242147"/>
    <w:rsid w:val="002517A3"/>
    <w:rsid w:val="002702D1"/>
    <w:rsid w:val="002847DD"/>
    <w:rsid w:val="002A2EFC"/>
    <w:rsid w:val="002B38C3"/>
    <w:rsid w:val="002B5CFB"/>
    <w:rsid w:val="002B79E9"/>
    <w:rsid w:val="002D5E0A"/>
    <w:rsid w:val="002D726C"/>
    <w:rsid w:val="002E270F"/>
    <w:rsid w:val="002F2CD0"/>
    <w:rsid w:val="002F5962"/>
    <w:rsid w:val="00303EED"/>
    <w:rsid w:val="00317E6A"/>
    <w:rsid w:val="00332E7B"/>
    <w:rsid w:val="00340CD4"/>
    <w:rsid w:val="00360A94"/>
    <w:rsid w:val="00366AF4"/>
    <w:rsid w:val="003C4C83"/>
    <w:rsid w:val="003F612A"/>
    <w:rsid w:val="0041057B"/>
    <w:rsid w:val="00412949"/>
    <w:rsid w:val="00412A55"/>
    <w:rsid w:val="00412D7C"/>
    <w:rsid w:val="004218C1"/>
    <w:rsid w:val="00422D52"/>
    <w:rsid w:val="00445D69"/>
    <w:rsid w:val="00446B8D"/>
    <w:rsid w:val="004478C6"/>
    <w:rsid w:val="004639CC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23334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33115"/>
    <w:rsid w:val="0065220D"/>
    <w:rsid w:val="00667C73"/>
    <w:rsid w:val="00672D6E"/>
    <w:rsid w:val="00691104"/>
    <w:rsid w:val="006A2539"/>
    <w:rsid w:val="006B1EBF"/>
    <w:rsid w:val="006C5095"/>
    <w:rsid w:val="006D0F7E"/>
    <w:rsid w:val="006F5BC6"/>
    <w:rsid w:val="007007FD"/>
    <w:rsid w:val="0070352E"/>
    <w:rsid w:val="00726043"/>
    <w:rsid w:val="007316C7"/>
    <w:rsid w:val="007335C9"/>
    <w:rsid w:val="00736AB1"/>
    <w:rsid w:val="00761F3A"/>
    <w:rsid w:val="00774622"/>
    <w:rsid w:val="00777FE8"/>
    <w:rsid w:val="007858A8"/>
    <w:rsid w:val="007C72A2"/>
    <w:rsid w:val="007F5912"/>
    <w:rsid w:val="00813A7C"/>
    <w:rsid w:val="008149D9"/>
    <w:rsid w:val="00835EDB"/>
    <w:rsid w:val="00850869"/>
    <w:rsid w:val="00872355"/>
    <w:rsid w:val="00892E0C"/>
    <w:rsid w:val="008C2C63"/>
    <w:rsid w:val="008C634A"/>
    <w:rsid w:val="008E4D6B"/>
    <w:rsid w:val="008E6D9E"/>
    <w:rsid w:val="008E7136"/>
    <w:rsid w:val="00915091"/>
    <w:rsid w:val="0091611B"/>
    <w:rsid w:val="0092352C"/>
    <w:rsid w:val="0093591F"/>
    <w:rsid w:val="00952C96"/>
    <w:rsid w:val="00960B79"/>
    <w:rsid w:val="00963479"/>
    <w:rsid w:val="00974798"/>
    <w:rsid w:val="00976B68"/>
    <w:rsid w:val="009809D7"/>
    <w:rsid w:val="00995C8E"/>
    <w:rsid w:val="009B1B81"/>
    <w:rsid w:val="009C5935"/>
    <w:rsid w:val="009D554D"/>
    <w:rsid w:val="009D7034"/>
    <w:rsid w:val="009E3BB7"/>
    <w:rsid w:val="009F7E4A"/>
    <w:rsid w:val="00A1293A"/>
    <w:rsid w:val="00A32E25"/>
    <w:rsid w:val="00A67FD6"/>
    <w:rsid w:val="00A82F98"/>
    <w:rsid w:val="00A875D1"/>
    <w:rsid w:val="00AA3413"/>
    <w:rsid w:val="00AA563A"/>
    <w:rsid w:val="00AC5A7B"/>
    <w:rsid w:val="00AD3A5A"/>
    <w:rsid w:val="00AE506E"/>
    <w:rsid w:val="00AF3020"/>
    <w:rsid w:val="00AF42D3"/>
    <w:rsid w:val="00AF69C7"/>
    <w:rsid w:val="00B4159A"/>
    <w:rsid w:val="00B46AF2"/>
    <w:rsid w:val="00B540CA"/>
    <w:rsid w:val="00B64FF8"/>
    <w:rsid w:val="00B7433E"/>
    <w:rsid w:val="00B75500"/>
    <w:rsid w:val="00B8264E"/>
    <w:rsid w:val="00BA00EB"/>
    <w:rsid w:val="00BA77B3"/>
    <w:rsid w:val="00BB56E7"/>
    <w:rsid w:val="00BC77C0"/>
    <w:rsid w:val="00BF6AA6"/>
    <w:rsid w:val="00C53875"/>
    <w:rsid w:val="00C665CD"/>
    <w:rsid w:val="00CD34B9"/>
    <w:rsid w:val="00CD54F3"/>
    <w:rsid w:val="00CF1E99"/>
    <w:rsid w:val="00D15551"/>
    <w:rsid w:val="00D30F74"/>
    <w:rsid w:val="00D3177B"/>
    <w:rsid w:val="00D679EB"/>
    <w:rsid w:val="00D67DB9"/>
    <w:rsid w:val="00D744B5"/>
    <w:rsid w:val="00D765EF"/>
    <w:rsid w:val="00D851A9"/>
    <w:rsid w:val="00DA1BE1"/>
    <w:rsid w:val="00DB133F"/>
    <w:rsid w:val="00DB18CD"/>
    <w:rsid w:val="00DC40D8"/>
    <w:rsid w:val="00DD32CF"/>
    <w:rsid w:val="00DD341D"/>
    <w:rsid w:val="00DD5676"/>
    <w:rsid w:val="00DE4E25"/>
    <w:rsid w:val="00E260F7"/>
    <w:rsid w:val="00E27BFF"/>
    <w:rsid w:val="00E32983"/>
    <w:rsid w:val="00E33D08"/>
    <w:rsid w:val="00E648EB"/>
    <w:rsid w:val="00E73A2C"/>
    <w:rsid w:val="00E96530"/>
    <w:rsid w:val="00EC2EED"/>
    <w:rsid w:val="00ED2BA1"/>
    <w:rsid w:val="00EE6B9D"/>
    <w:rsid w:val="00F16EC6"/>
    <w:rsid w:val="00F20D4C"/>
    <w:rsid w:val="00F41F25"/>
    <w:rsid w:val="00F54208"/>
    <w:rsid w:val="00F80C0D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5FA786-57B9-4072-9192-BA9CEBF648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1559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4</cp:revision>
  <cp:lastPrinted>2023-10-30T07:02:00Z</cp:lastPrinted>
  <dcterms:created xsi:type="dcterms:W3CDTF">2024-02-09T12:45:00Z</dcterms:created>
  <dcterms:modified xsi:type="dcterms:W3CDTF">2024-02-12T11:57:00Z</dcterms:modified>
</cp:coreProperties>
</file>