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CF3B5" w14:textId="1BC7926E" w:rsidR="008D2AB8" w:rsidRPr="00121FD6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121FD6">
        <w:rPr>
          <w:rFonts w:ascii="Times New Roman" w:hAnsi="Times New Roman"/>
          <w:b w:val="0"/>
          <w:sz w:val="22"/>
          <w:szCs w:val="22"/>
        </w:rPr>
        <w:tab/>
      </w:r>
      <w:r w:rsidRPr="00121FD6">
        <w:rPr>
          <w:rFonts w:ascii="Times New Roman" w:hAnsi="Times New Roman"/>
          <w:b w:val="0"/>
          <w:sz w:val="22"/>
          <w:szCs w:val="22"/>
        </w:rPr>
        <w:tab/>
      </w:r>
      <w:r w:rsidRPr="00121FD6">
        <w:rPr>
          <w:rFonts w:ascii="Times New Roman" w:hAnsi="Times New Roman"/>
          <w:b w:val="0"/>
          <w:sz w:val="22"/>
          <w:szCs w:val="22"/>
        </w:rPr>
        <w:tab/>
      </w:r>
      <w:r w:rsidRPr="00121FD6">
        <w:rPr>
          <w:rFonts w:ascii="Times New Roman" w:hAnsi="Times New Roman"/>
          <w:b w:val="0"/>
          <w:sz w:val="22"/>
          <w:szCs w:val="22"/>
        </w:rPr>
        <w:tab/>
      </w:r>
      <w:r w:rsidRPr="00121FD6">
        <w:rPr>
          <w:rFonts w:ascii="Times New Roman" w:hAnsi="Times New Roman"/>
          <w:b w:val="0"/>
          <w:sz w:val="22"/>
          <w:szCs w:val="22"/>
        </w:rPr>
        <w:tab/>
      </w:r>
      <w:r w:rsidRPr="00121FD6">
        <w:rPr>
          <w:rFonts w:ascii="Times New Roman" w:hAnsi="Times New Roman"/>
          <w:b w:val="0"/>
          <w:sz w:val="22"/>
          <w:szCs w:val="22"/>
        </w:rPr>
        <w:tab/>
      </w:r>
      <w:r w:rsidRPr="00121FD6">
        <w:rPr>
          <w:rFonts w:ascii="Times New Roman" w:hAnsi="Times New Roman"/>
          <w:b w:val="0"/>
          <w:sz w:val="22"/>
          <w:szCs w:val="22"/>
        </w:rPr>
        <w:tab/>
      </w:r>
      <w:r w:rsidRPr="00121FD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121FD6">
        <w:rPr>
          <w:rFonts w:ascii="Times New Roman" w:hAnsi="Times New Roman"/>
          <w:sz w:val="22"/>
          <w:szCs w:val="22"/>
        </w:rPr>
        <w:t>1</w:t>
      </w:r>
    </w:p>
    <w:p w14:paraId="117D475A" w14:textId="77777777" w:rsidR="00D87B7B" w:rsidRPr="00121FD6" w:rsidRDefault="00D87B7B" w:rsidP="00D87B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21FD6">
        <w:rPr>
          <w:b/>
          <w:sz w:val="22"/>
          <w:szCs w:val="22"/>
        </w:rPr>
        <w:t>FORMULARZ OFERTY</w:t>
      </w:r>
    </w:p>
    <w:p w14:paraId="352E2A31" w14:textId="77777777" w:rsidR="008D2AB8" w:rsidRPr="00121FD6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AFCCFE4" w14:textId="77777777" w:rsidR="0009655C" w:rsidRPr="00121FD6" w:rsidRDefault="0009655C" w:rsidP="0009655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21FD6">
        <w:rPr>
          <w:sz w:val="22"/>
          <w:szCs w:val="22"/>
        </w:rPr>
        <w:t>NAZWA WYKONAWCY:……………………………………………………………………..</w:t>
      </w:r>
    </w:p>
    <w:p w14:paraId="4FC068BF" w14:textId="77777777" w:rsidR="0009655C" w:rsidRPr="00121FD6" w:rsidRDefault="0009655C" w:rsidP="0009655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21FD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237F383D" w14:textId="77777777" w:rsidR="0009655C" w:rsidRPr="00121FD6" w:rsidRDefault="0009655C" w:rsidP="0009655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21FD6">
        <w:rPr>
          <w:sz w:val="22"/>
          <w:szCs w:val="22"/>
        </w:rPr>
        <w:t>ADRES:………………………………………………………………………………………….</w:t>
      </w:r>
    </w:p>
    <w:p w14:paraId="629D2F42" w14:textId="77777777" w:rsidR="0009655C" w:rsidRPr="00121FD6" w:rsidRDefault="0009655C" w:rsidP="0009655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21FD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32AF289" w14:textId="77777777" w:rsidR="0009655C" w:rsidRPr="00121FD6" w:rsidRDefault="0009655C" w:rsidP="0009655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21FD6">
        <w:rPr>
          <w:sz w:val="22"/>
          <w:szCs w:val="22"/>
        </w:rPr>
        <w:t>TEL.………………………………………………………………………………………………</w:t>
      </w:r>
    </w:p>
    <w:p w14:paraId="61A73966" w14:textId="77777777" w:rsidR="0009655C" w:rsidRPr="00121FD6" w:rsidRDefault="0009655C" w:rsidP="0009655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21FD6">
        <w:rPr>
          <w:sz w:val="22"/>
          <w:szCs w:val="22"/>
        </w:rPr>
        <w:t>FAX ……………………………………………………………………………………………..</w:t>
      </w:r>
    </w:p>
    <w:p w14:paraId="6751F0C5" w14:textId="77777777" w:rsidR="0009655C" w:rsidRPr="00121FD6" w:rsidRDefault="0009655C" w:rsidP="0009655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21FD6">
        <w:rPr>
          <w:sz w:val="22"/>
          <w:szCs w:val="22"/>
        </w:rPr>
        <w:t>E-MAIL…………………………………………………………………………………………..</w:t>
      </w:r>
    </w:p>
    <w:p w14:paraId="4D8E92ED" w14:textId="77777777" w:rsidR="0009655C" w:rsidRPr="00121FD6" w:rsidRDefault="0009655C" w:rsidP="0009655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21FD6">
        <w:rPr>
          <w:sz w:val="22"/>
          <w:szCs w:val="22"/>
        </w:rPr>
        <w:t>NIP…………………………………. REGON:……………………………………………….....</w:t>
      </w:r>
    </w:p>
    <w:p w14:paraId="71A7745F" w14:textId="77777777" w:rsidR="0009655C" w:rsidRPr="00121FD6" w:rsidRDefault="0009655C" w:rsidP="0009655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21FD6">
        <w:rPr>
          <w:sz w:val="22"/>
          <w:szCs w:val="22"/>
        </w:rPr>
        <w:t>BANK/ NR KONTA …………………………………………………………………………….</w:t>
      </w:r>
    </w:p>
    <w:p w14:paraId="40285E64" w14:textId="77777777" w:rsidR="0009655C" w:rsidRPr="00121FD6" w:rsidRDefault="0009655C" w:rsidP="0009655C">
      <w:pPr>
        <w:spacing w:line="360" w:lineRule="auto"/>
        <w:rPr>
          <w:sz w:val="22"/>
          <w:szCs w:val="22"/>
        </w:rPr>
      </w:pPr>
      <w:r w:rsidRPr="00121FD6">
        <w:rPr>
          <w:sz w:val="22"/>
          <w:szCs w:val="22"/>
        </w:rPr>
        <w:t>Do: Nazwa i siedziba Zamawiającego:</w:t>
      </w:r>
    </w:p>
    <w:p w14:paraId="67BA0229" w14:textId="77777777" w:rsidR="0009655C" w:rsidRPr="00121FD6" w:rsidRDefault="0009655C" w:rsidP="0009655C">
      <w:pPr>
        <w:ind w:right="-110"/>
        <w:rPr>
          <w:b/>
          <w:sz w:val="22"/>
          <w:szCs w:val="22"/>
        </w:rPr>
      </w:pPr>
      <w:r w:rsidRPr="00121FD6">
        <w:rPr>
          <w:b/>
          <w:sz w:val="22"/>
          <w:szCs w:val="22"/>
        </w:rPr>
        <w:t>Akademia Górniczo - Hutnicza</w:t>
      </w:r>
    </w:p>
    <w:p w14:paraId="65F1C4F2" w14:textId="77777777" w:rsidR="0009655C" w:rsidRPr="00121FD6" w:rsidRDefault="0009655C" w:rsidP="0009655C">
      <w:pPr>
        <w:ind w:right="-110"/>
        <w:rPr>
          <w:b/>
          <w:sz w:val="22"/>
          <w:szCs w:val="22"/>
        </w:rPr>
      </w:pPr>
      <w:r w:rsidRPr="00121FD6">
        <w:rPr>
          <w:b/>
          <w:sz w:val="22"/>
          <w:szCs w:val="22"/>
        </w:rPr>
        <w:t>im. Stanisława Staszica w Krakowie</w:t>
      </w:r>
    </w:p>
    <w:p w14:paraId="071D60E4" w14:textId="77777777" w:rsidR="0009655C" w:rsidRPr="00121FD6" w:rsidRDefault="0009655C" w:rsidP="0009655C">
      <w:pPr>
        <w:ind w:right="-110"/>
        <w:rPr>
          <w:b/>
          <w:sz w:val="22"/>
          <w:szCs w:val="22"/>
        </w:rPr>
      </w:pPr>
      <w:r w:rsidRPr="00121FD6">
        <w:rPr>
          <w:b/>
          <w:sz w:val="22"/>
          <w:szCs w:val="22"/>
        </w:rPr>
        <w:t xml:space="preserve">Dział Zamówień Publicznych  </w:t>
      </w:r>
    </w:p>
    <w:p w14:paraId="0D1AD0AA" w14:textId="77777777" w:rsidR="0009655C" w:rsidRPr="00121FD6" w:rsidRDefault="0009655C" w:rsidP="0009655C">
      <w:pPr>
        <w:ind w:right="-110"/>
        <w:rPr>
          <w:b/>
          <w:sz w:val="22"/>
          <w:szCs w:val="22"/>
        </w:rPr>
      </w:pPr>
      <w:r w:rsidRPr="00121FD6">
        <w:rPr>
          <w:b/>
          <w:sz w:val="22"/>
          <w:szCs w:val="22"/>
        </w:rPr>
        <w:t xml:space="preserve">Al. Mickiewicza 30 </w:t>
      </w:r>
    </w:p>
    <w:p w14:paraId="58C3C852" w14:textId="77777777" w:rsidR="0009655C" w:rsidRPr="00121FD6" w:rsidRDefault="0009655C" w:rsidP="0009655C">
      <w:pPr>
        <w:rPr>
          <w:b/>
          <w:sz w:val="22"/>
          <w:szCs w:val="22"/>
        </w:rPr>
      </w:pPr>
      <w:r w:rsidRPr="00121FD6">
        <w:rPr>
          <w:b/>
          <w:sz w:val="22"/>
          <w:szCs w:val="22"/>
        </w:rPr>
        <w:t xml:space="preserve">30-059 Kraków,  </w:t>
      </w:r>
    </w:p>
    <w:p w14:paraId="69E8E554" w14:textId="77777777" w:rsidR="0009655C" w:rsidRPr="00121FD6" w:rsidRDefault="0009655C" w:rsidP="0009655C">
      <w:pPr>
        <w:ind w:firstLine="3969"/>
        <w:rPr>
          <w:b/>
          <w:sz w:val="22"/>
          <w:szCs w:val="22"/>
        </w:rPr>
      </w:pPr>
    </w:p>
    <w:p w14:paraId="26B2A4CE" w14:textId="77777777" w:rsidR="0009655C" w:rsidRPr="00121FD6" w:rsidRDefault="0009655C" w:rsidP="0009655C">
      <w:pPr>
        <w:widowControl w:val="0"/>
        <w:ind w:right="1"/>
        <w:jc w:val="both"/>
        <w:rPr>
          <w:sz w:val="22"/>
          <w:szCs w:val="22"/>
        </w:rPr>
      </w:pPr>
      <w:r w:rsidRPr="00121FD6">
        <w:rPr>
          <w:sz w:val="22"/>
          <w:szCs w:val="22"/>
        </w:rPr>
        <w:t xml:space="preserve">Przystępując do postępowania o udzielenie zamówienia publicznego, którego przedmiotem jest </w:t>
      </w:r>
      <w:r w:rsidRPr="00121FD6">
        <w:rPr>
          <w:b/>
          <w:sz w:val="22"/>
          <w:szCs w:val="22"/>
        </w:rPr>
        <w:t xml:space="preserve">dostawa kserokopiarki dla </w:t>
      </w:r>
      <w:proofErr w:type="spellStart"/>
      <w:r w:rsidRPr="00121FD6">
        <w:rPr>
          <w:b/>
          <w:sz w:val="22"/>
          <w:szCs w:val="22"/>
        </w:rPr>
        <w:t>WIMiC</w:t>
      </w:r>
      <w:proofErr w:type="spellEnd"/>
      <w:r w:rsidRPr="00121FD6">
        <w:rPr>
          <w:b/>
          <w:sz w:val="22"/>
          <w:szCs w:val="22"/>
        </w:rPr>
        <w:t xml:space="preserve"> - DE-dzp.272-52/24, </w:t>
      </w:r>
      <w:r w:rsidRPr="00121FD6">
        <w:rPr>
          <w:sz w:val="22"/>
          <w:szCs w:val="22"/>
        </w:rPr>
        <w:t>oferuję realizację przedmiotu zamówienia, zgodnie z zasadami określonymi w specyfikacji warunków zamówienia.</w:t>
      </w:r>
    </w:p>
    <w:p w14:paraId="2E692BC8" w14:textId="77777777" w:rsidR="0009655C" w:rsidRPr="00121FD6" w:rsidRDefault="0009655C" w:rsidP="0009655C">
      <w:pPr>
        <w:tabs>
          <w:tab w:val="right" w:pos="9000"/>
        </w:tabs>
        <w:rPr>
          <w:sz w:val="22"/>
          <w:szCs w:val="22"/>
        </w:rPr>
      </w:pPr>
    </w:p>
    <w:p w14:paraId="13C1734C" w14:textId="77777777" w:rsidR="0009655C" w:rsidRPr="00121FD6" w:rsidRDefault="0009655C" w:rsidP="0009655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21FD6">
        <w:rPr>
          <w:b/>
          <w:sz w:val="22"/>
          <w:szCs w:val="22"/>
        </w:rPr>
        <w:t>Cena netto:   ......................................................................... PLN</w:t>
      </w:r>
    </w:p>
    <w:p w14:paraId="7F70E3B4" w14:textId="77777777" w:rsidR="0009655C" w:rsidRPr="00121FD6" w:rsidRDefault="0009655C" w:rsidP="0009655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8DC59F7" w14:textId="77777777" w:rsidR="0009655C" w:rsidRPr="00121FD6" w:rsidRDefault="0009655C" w:rsidP="0009655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21FD6">
        <w:rPr>
          <w:b/>
          <w:sz w:val="22"/>
          <w:szCs w:val="22"/>
        </w:rPr>
        <w:t>Cena brutto: ......................................................................... PLN</w:t>
      </w:r>
    </w:p>
    <w:p w14:paraId="28743006" w14:textId="77777777" w:rsidR="0009655C" w:rsidRPr="00121FD6" w:rsidRDefault="0009655C" w:rsidP="0009655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C63211D" w14:textId="77777777" w:rsidR="0009655C" w:rsidRPr="00121FD6" w:rsidRDefault="0009655C" w:rsidP="0009655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21FD6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1F9FB39" w14:textId="77777777" w:rsidR="0009655C" w:rsidRPr="00121FD6" w:rsidRDefault="0009655C" w:rsidP="0009655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E27A18E" w14:textId="77777777" w:rsidR="0009655C" w:rsidRPr="00121FD6" w:rsidRDefault="0009655C" w:rsidP="0009655C">
      <w:pPr>
        <w:pStyle w:val="Tekstpodstawowy"/>
        <w:rPr>
          <w:sz w:val="22"/>
          <w:szCs w:val="22"/>
        </w:rPr>
      </w:pPr>
      <w:r w:rsidRPr="00121FD6">
        <w:rPr>
          <w:sz w:val="22"/>
          <w:szCs w:val="22"/>
        </w:rPr>
        <w:t>Powyższa cena zawiera podatek VAT w wysokości .......... % tj. ……………………. PLN</w:t>
      </w:r>
    </w:p>
    <w:p w14:paraId="516DBB59" w14:textId="3D52677B" w:rsidR="0009655C" w:rsidRPr="00121FD6" w:rsidRDefault="0009655C" w:rsidP="0009655C">
      <w:pPr>
        <w:pStyle w:val="Tekstpodstawowy"/>
        <w:rPr>
          <w:sz w:val="22"/>
          <w:szCs w:val="22"/>
        </w:rPr>
      </w:pPr>
      <w:r w:rsidRPr="00121FD6">
        <w:rPr>
          <w:sz w:val="22"/>
          <w:szCs w:val="22"/>
        </w:rPr>
        <w:t xml:space="preserve">Producent/model zaoferowanych urządzeń wielofunkcyjnych: </w:t>
      </w:r>
      <w:r w:rsidRPr="00121FD6">
        <w:rPr>
          <w:b w:val="0"/>
          <w:sz w:val="22"/>
          <w:szCs w:val="22"/>
        </w:rPr>
        <w:t>……………………………</w:t>
      </w:r>
    </w:p>
    <w:p w14:paraId="79B91B6C" w14:textId="1CDA8A95" w:rsidR="0009655C" w:rsidRPr="00121FD6" w:rsidRDefault="0009655C" w:rsidP="0009655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21FD6">
        <w:rPr>
          <w:b/>
          <w:sz w:val="22"/>
          <w:szCs w:val="22"/>
        </w:rPr>
        <w:t xml:space="preserve">Termin realizacji umowy: do ………. dni od daty podpisania umowy </w:t>
      </w:r>
      <w:r w:rsidRPr="00121FD6">
        <w:rPr>
          <w:b/>
          <w:sz w:val="22"/>
          <w:szCs w:val="22"/>
          <w:highlight w:val="yellow"/>
        </w:rPr>
        <w:t>(</w:t>
      </w:r>
      <w:r w:rsidRPr="00121FD6">
        <w:rPr>
          <w:i/>
          <w:sz w:val="22"/>
          <w:szCs w:val="22"/>
          <w:highlight w:val="yellow"/>
        </w:rPr>
        <w:t>kryterium oceny ofert)</w:t>
      </w:r>
    </w:p>
    <w:p w14:paraId="4D5DF31F" w14:textId="14AB026B" w:rsidR="0009655C" w:rsidRPr="00121FD6" w:rsidRDefault="0009655C" w:rsidP="0009655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21FD6">
        <w:rPr>
          <w:b/>
          <w:sz w:val="22"/>
          <w:szCs w:val="22"/>
        </w:rPr>
        <w:t>Okres udzielonej gwarancji wynosi:</w:t>
      </w:r>
      <w:r w:rsidRPr="00121FD6">
        <w:rPr>
          <w:sz w:val="22"/>
          <w:szCs w:val="22"/>
        </w:rPr>
        <w:t xml:space="preserve"> </w:t>
      </w:r>
      <w:r w:rsidRPr="00121FD6">
        <w:rPr>
          <w:b/>
          <w:bCs/>
          <w:sz w:val="22"/>
          <w:szCs w:val="22"/>
        </w:rPr>
        <w:t>………… miesięcy</w:t>
      </w:r>
    </w:p>
    <w:p w14:paraId="2844D3E4" w14:textId="77777777" w:rsidR="0009655C" w:rsidRPr="00121FD6" w:rsidRDefault="0009655C" w:rsidP="0009655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21FD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21FD6">
        <w:rPr>
          <w:b/>
          <w:sz w:val="22"/>
          <w:szCs w:val="22"/>
        </w:rPr>
        <w:t xml:space="preserve"> TAK/NIE</w:t>
      </w:r>
    </w:p>
    <w:p w14:paraId="73818D52" w14:textId="77777777" w:rsidR="0009655C" w:rsidRPr="00121FD6" w:rsidRDefault="0009655C" w:rsidP="0009655C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121FD6">
        <w:rPr>
          <w:sz w:val="22"/>
          <w:szCs w:val="22"/>
        </w:rPr>
        <w:t xml:space="preserve">Termin płatności: </w:t>
      </w:r>
      <w:r w:rsidRPr="00121FD6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C17652B" w14:textId="77777777" w:rsidR="0009655C" w:rsidRPr="00121FD6" w:rsidRDefault="0009655C" w:rsidP="0009655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121FD6">
        <w:rPr>
          <w:sz w:val="22"/>
          <w:szCs w:val="22"/>
        </w:rPr>
        <w:br w:type="page"/>
      </w:r>
      <w:r w:rsidRPr="00121FD6">
        <w:rPr>
          <w:b/>
          <w:sz w:val="22"/>
          <w:szCs w:val="22"/>
          <w:u w:val="single"/>
        </w:rPr>
        <w:lastRenderedPageBreak/>
        <w:t>Jednocześnie oświadczamy, że:</w:t>
      </w:r>
    </w:p>
    <w:p w14:paraId="38910F7E" w14:textId="77777777" w:rsidR="0009655C" w:rsidRPr="00121FD6" w:rsidRDefault="0009655C" w:rsidP="000965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21FD6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00C2BB1" w14:textId="77777777" w:rsidR="0009655C" w:rsidRPr="00121FD6" w:rsidRDefault="0009655C" w:rsidP="000965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21FD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121FD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121FD6">
        <w:rPr>
          <w:color w:val="000000"/>
          <w:sz w:val="22"/>
          <w:szCs w:val="22"/>
        </w:rPr>
        <w:t xml:space="preserve"> i nie wnosimy do nich żadnych zastrzeżeń.</w:t>
      </w:r>
    </w:p>
    <w:p w14:paraId="1D410E2F" w14:textId="52379DD0" w:rsidR="00C21171" w:rsidRPr="00BF17AF" w:rsidRDefault="00C21171" w:rsidP="007424D8">
      <w:pPr>
        <w:numPr>
          <w:ilvl w:val="0"/>
          <w:numId w:val="1"/>
        </w:num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E31164">
        <w:rPr>
          <w:rFonts w:eastAsia="Calibri"/>
          <w:b/>
          <w:bCs/>
          <w:sz w:val="22"/>
          <w:szCs w:val="22"/>
          <w:lang w:eastAsia="en-US"/>
        </w:rPr>
        <w:t>Oświadczamy, że zaoferowane przez nas urządzenia wyprodukowane są zgodnie z normą ISO 9001</w:t>
      </w:r>
      <w:r w:rsidR="00A97BF5">
        <w:rPr>
          <w:rFonts w:eastAsia="Calibri"/>
          <w:b/>
          <w:bCs/>
          <w:sz w:val="22"/>
          <w:szCs w:val="22"/>
          <w:lang w:eastAsia="en-US"/>
        </w:rPr>
        <w:t xml:space="preserve"> lub równoważną tj. …………… lub zgodnie z normą</w:t>
      </w:r>
      <w:r w:rsidRPr="00E31164">
        <w:rPr>
          <w:rFonts w:eastAsia="Calibri"/>
          <w:b/>
          <w:bCs/>
          <w:sz w:val="22"/>
          <w:szCs w:val="22"/>
          <w:lang w:eastAsia="en-US"/>
        </w:rPr>
        <w:t xml:space="preserve"> ISO 14001 lub równoważną tj. …………</w:t>
      </w:r>
      <w:r w:rsidR="00EF2ECF" w:rsidRPr="00E31164">
        <w:rPr>
          <w:rFonts w:eastAsia="Calibri"/>
          <w:b/>
          <w:bCs/>
          <w:sz w:val="22"/>
          <w:szCs w:val="22"/>
          <w:lang w:eastAsia="en-US"/>
        </w:rPr>
        <w:t>…………</w:t>
      </w:r>
      <w:r w:rsidRPr="00121FD6">
        <w:rPr>
          <w:rFonts w:eastAsia="Calibri"/>
          <w:sz w:val="22"/>
          <w:szCs w:val="22"/>
          <w:lang w:eastAsia="en-US"/>
        </w:rPr>
        <w:t xml:space="preserve"> </w:t>
      </w:r>
      <w:r w:rsidRPr="00121FD6">
        <w:rPr>
          <w:rFonts w:eastAsia="Calibri"/>
          <w:b/>
          <w:bCs/>
          <w:sz w:val="22"/>
          <w:szCs w:val="22"/>
          <w:lang w:eastAsia="en-US"/>
        </w:rPr>
        <w:t>– Certyfikat zostanie dostarczony Zamawiającemu po wyborze najkorzystniejszej oferty a przed podpisaniem umowy</w:t>
      </w:r>
      <w:r w:rsidR="00121FD6" w:rsidRPr="00121FD6">
        <w:rPr>
          <w:rFonts w:eastAsia="Calibri"/>
          <w:b/>
          <w:bCs/>
          <w:sz w:val="22"/>
          <w:szCs w:val="22"/>
          <w:lang w:eastAsia="en-US"/>
        </w:rPr>
        <w:t>.</w:t>
      </w:r>
    </w:p>
    <w:p w14:paraId="42B120A9" w14:textId="61FC49F4" w:rsidR="00BF17AF" w:rsidRPr="00BF17AF" w:rsidRDefault="00A575B8" w:rsidP="007424D8">
      <w:pPr>
        <w:numPr>
          <w:ilvl w:val="0"/>
          <w:numId w:val="1"/>
        </w:numPr>
        <w:spacing w:line="276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Oświadczamy, że o</w:t>
      </w:r>
      <w:r w:rsidR="00BF17AF" w:rsidRPr="00BF17AF">
        <w:rPr>
          <w:rFonts w:eastAsia="Calibri"/>
          <w:b/>
          <w:bCs/>
          <w:sz w:val="22"/>
          <w:szCs w:val="22"/>
          <w:lang w:eastAsia="en-US"/>
        </w:rPr>
        <w:t>bsługa gwarancyjna</w:t>
      </w:r>
      <w:r>
        <w:rPr>
          <w:rFonts w:eastAsia="Calibri"/>
          <w:b/>
          <w:bCs/>
          <w:sz w:val="22"/>
          <w:szCs w:val="22"/>
          <w:lang w:eastAsia="en-US"/>
        </w:rPr>
        <w:t xml:space="preserve"> urządzeń i oprogramowania</w:t>
      </w:r>
      <w:r w:rsidR="00BF17AF" w:rsidRPr="00BF17AF">
        <w:rPr>
          <w:rFonts w:eastAsia="Calibri"/>
          <w:b/>
          <w:bCs/>
          <w:sz w:val="22"/>
          <w:szCs w:val="22"/>
          <w:lang w:eastAsia="en-US"/>
        </w:rPr>
        <w:t xml:space="preserve"> realizowana</w:t>
      </w:r>
      <w:r w:rsidR="00BF17AF">
        <w:rPr>
          <w:rFonts w:eastAsia="Calibri"/>
          <w:b/>
          <w:bCs/>
          <w:sz w:val="22"/>
          <w:szCs w:val="22"/>
          <w:lang w:eastAsia="en-US"/>
        </w:rPr>
        <w:t xml:space="preserve"> będzie</w:t>
      </w:r>
      <w:r w:rsidR="00BF17AF" w:rsidRPr="00BF17AF">
        <w:rPr>
          <w:rFonts w:eastAsia="Calibri"/>
          <w:b/>
          <w:bCs/>
          <w:sz w:val="22"/>
          <w:szCs w:val="22"/>
          <w:lang w:eastAsia="en-US"/>
        </w:rPr>
        <w:t xml:space="preserve"> przez producenta lub autoryzowanego partnera serwisowego producenta</w:t>
      </w:r>
      <w:r>
        <w:rPr>
          <w:rFonts w:eastAsia="Calibri"/>
          <w:b/>
          <w:bCs/>
          <w:sz w:val="22"/>
          <w:szCs w:val="22"/>
          <w:lang w:eastAsia="en-US"/>
        </w:rPr>
        <w:t>.</w:t>
      </w:r>
    </w:p>
    <w:p w14:paraId="5DF4F3C0" w14:textId="77777777" w:rsidR="0009655C" w:rsidRPr="00121FD6" w:rsidRDefault="0009655C" w:rsidP="0009655C">
      <w:pPr>
        <w:numPr>
          <w:ilvl w:val="0"/>
          <w:numId w:val="1"/>
        </w:numPr>
        <w:jc w:val="both"/>
        <w:rPr>
          <w:sz w:val="22"/>
          <w:szCs w:val="22"/>
        </w:rPr>
      </w:pPr>
      <w:r w:rsidRPr="00121FD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37ED69" w14:textId="77777777" w:rsidR="0009655C" w:rsidRPr="00121FD6" w:rsidRDefault="0009655C" w:rsidP="0009655C">
      <w:pPr>
        <w:ind w:left="360"/>
        <w:jc w:val="both"/>
        <w:rPr>
          <w:i/>
          <w:sz w:val="22"/>
          <w:szCs w:val="22"/>
        </w:rPr>
      </w:pPr>
      <w:r w:rsidRPr="00121FD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9B94C3" w14:textId="77777777" w:rsidR="0009655C" w:rsidRPr="00121FD6" w:rsidRDefault="0009655C" w:rsidP="0009655C">
      <w:pPr>
        <w:ind w:left="360"/>
        <w:jc w:val="both"/>
        <w:rPr>
          <w:i/>
          <w:sz w:val="22"/>
          <w:szCs w:val="22"/>
        </w:rPr>
      </w:pPr>
      <w:r w:rsidRPr="00121FD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A6B87C" w14:textId="77777777" w:rsidR="0009655C" w:rsidRPr="00121FD6" w:rsidRDefault="0009655C" w:rsidP="000965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21FD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9655C" w:rsidRPr="00121FD6" w14:paraId="54C128CB" w14:textId="77777777" w:rsidTr="001C054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03700" w14:textId="77777777" w:rsidR="0009655C" w:rsidRPr="00121FD6" w:rsidRDefault="0009655C" w:rsidP="001C054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FD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ADF8D" w14:textId="77777777" w:rsidR="0009655C" w:rsidRPr="00121FD6" w:rsidRDefault="0009655C" w:rsidP="001C054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FD6">
              <w:rPr>
                <w:sz w:val="22"/>
                <w:szCs w:val="22"/>
              </w:rPr>
              <w:t xml:space="preserve">Opis części zamówienia, którą wykonawca </w:t>
            </w:r>
          </w:p>
          <w:p w14:paraId="116F1B49" w14:textId="77777777" w:rsidR="0009655C" w:rsidRPr="00121FD6" w:rsidRDefault="0009655C" w:rsidP="001C054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FD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68B0B" w14:textId="77777777" w:rsidR="0009655C" w:rsidRPr="00121FD6" w:rsidRDefault="0009655C" w:rsidP="001C054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FD6">
              <w:rPr>
                <w:sz w:val="22"/>
                <w:szCs w:val="22"/>
              </w:rPr>
              <w:t>Nazwa podwykonawcy</w:t>
            </w:r>
            <w:r w:rsidRPr="00121FD6">
              <w:rPr>
                <w:sz w:val="22"/>
                <w:szCs w:val="22"/>
              </w:rPr>
              <w:br/>
              <w:t>(o ile jest znana)</w:t>
            </w:r>
          </w:p>
        </w:tc>
      </w:tr>
      <w:tr w:rsidR="0009655C" w:rsidRPr="00121FD6" w14:paraId="514FE440" w14:textId="77777777" w:rsidTr="001C05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6E112" w14:textId="77777777" w:rsidR="0009655C" w:rsidRPr="00121FD6" w:rsidRDefault="0009655C" w:rsidP="001C054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5238A" w14:textId="77777777" w:rsidR="0009655C" w:rsidRPr="00121FD6" w:rsidRDefault="0009655C" w:rsidP="001C054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14137" w14:textId="77777777" w:rsidR="0009655C" w:rsidRPr="00121FD6" w:rsidRDefault="0009655C" w:rsidP="001C054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9655C" w:rsidRPr="00121FD6" w14:paraId="2B1C0038" w14:textId="77777777" w:rsidTr="001C05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43C1A" w14:textId="77777777" w:rsidR="0009655C" w:rsidRPr="00121FD6" w:rsidRDefault="0009655C" w:rsidP="001C054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2648C" w14:textId="77777777" w:rsidR="0009655C" w:rsidRPr="00121FD6" w:rsidRDefault="0009655C" w:rsidP="001C054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8240E" w14:textId="77777777" w:rsidR="0009655C" w:rsidRPr="00121FD6" w:rsidRDefault="0009655C" w:rsidP="001C054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C413F4E" w14:textId="77777777" w:rsidR="0009655C" w:rsidRPr="00121FD6" w:rsidRDefault="0009655C" w:rsidP="0009655C">
      <w:pPr>
        <w:numPr>
          <w:ilvl w:val="0"/>
          <w:numId w:val="1"/>
        </w:numPr>
        <w:jc w:val="both"/>
        <w:rPr>
          <w:sz w:val="22"/>
          <w:szCs w:val="22"/>
        </w:rPr>
      </w:pPr>
      <w:r w:rsidRPr="00121FD6">
        <w:rPr>
          <w:sz w:val="22"/>
          <w:szCs w:val="22"/>
        </w:rPr>
        <w:t>Upoważnionymi do reprezentowania naszej firmy są następujące osoby:</w:t>
      </w:r>
    </w:p>
    <w:p w14:paraId="46284736" w14:textId="27366263" w:rsidR="0009655C" w:rsidRDefault="0009655C" w:rsidP="00E00905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121FD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121FD6">
        <w:rPr>
          <w:rFonts w:ascii="Times New Roman" w:hAnsi="Times New Roman" w:cs="Times New Roman"/>
          <w:sz w:val="22"/>
          <w:szCs w:val="22"/>
        </w:rPr>
        <w:tab/>
      </w:r>
      <w:r w:rsidRPr="00121FD6">
        <w:rPr>
          <w:rFonts w:ascii="Times New Roman" w:hAnsi="Times New Roman" w:cs="Times New Roman"/>
          <w:sz w:val="22"/>
          <w:szCs w:val="22"/>
        </w:rPr>
        <w:tab/>
      </w:r>
      <w:r w:rsidRPr="00121FD6">
        <w:rPr>
          <w:rFonts w:ascii="Times New Roman" w:hAnsi="Times New Roman" w:cs="Times New Roman"/>
          <w:sz w:val="22"/>
          <w:szCs w:val="22"/>
        </w:rPr>
        <w:tab/>
      </w:r>
      <w:r w:rsidRPr="00121FD6">
        <w:rPr>
          <w:rFonts w:ascii="Times New Roman" w:hAnsi="Times New Roman" w:cs="Times New Roman"/>
          <w:sz w:val="22"/>
          <w:szCs w:val="22"/>
        </w:rPr>
        <w:tab/>
      </w:r>
      <w:r w:rsidRPr="00121FD6">
        <w:rPr>
          <w:rFonts w:ascii="Times New Roman" w:hAnsi="Times New Roman" w:cs="Times New Roman"/>
          <w:sz w:val="22"/>
          <w:szCs w:val="22"/>
        </w:rPr>
        <w:tab/>
      </w:r>
      <w:r w:rsidRPr="00121FD6">
        <w:rPr>
          <w:rFonts w:ascii="Times New Roman" w:hAnsi="Times New Roman" w:cs="Times New Roman"/>
          <w:sz w:val="22"/>
          <w:szCs w:val="22"/>
        </w:rPr>
        <w:tab/>
      </w:r>
      <w:r w:rsidRPr="00121FD6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1AFF9B04" w14:textId="77777777" w:rsidR="00E00905" w:rsidRPr="00E00905" w:rsidRDefault="00E00905" w:rsidP="00E00905"/>
    <w:p w14:paraId="1240BD6F" w14:textId="1AB4D988" w:rsidR="0009655C" w:rsidRPr="00121FD6" w:rsidRDefault="0009655C" w:rsidP="000965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21FD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21FD6">
        <w:rPr>
          <w:sz w:val="22"/>
          <w:szCs w:val="22"/>
        </w:rPr>
        <w:tab/>
      </w:r>
      <w:r w:rsidRPr="00121FD6">
        <w:rPr>
          <w:sz w:val="22"/>
          <w:szCs w:val="22"/>
        </w:rPr>
        <w:tab/>
        <w:t xml:space="preserve"> .....................</w:t>
      </w:r>
      <w:r w:rsidR="00C21171" w:rsidRPr="00121FD6">
        <w:rPr>
          <w:sz w:val="22"/>
          <w:szCs w:val="22"/>
        </w:rPr>
        <w:t>.</w:t>
      </w:r>
    </w:p>
    <w:p w14:paraId="58B0047E" w14:textId="77777777" w:rsidR="0009655C" w:rsidRPr="00121FD6" w:rsidRDefault="0009655C" w:rsidP="000965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3A94650" w14:textId="6C4B2AC6" w:rsidR="0009655C" w:rsidRPr="00121FD6" w:rsidRDefault="0009655C" w:rsidP="000965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21FD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21FD6">
        <w:rPr>
          <w:sz w:val="22"/>
          <w:szCs w:val="22"/>
        </w:rPr>
        <w:tab/>
      </w:r>
      <w:r w:rsidRPr="00121FD6">
        <w:rPr>
          <w:sz w:val="22"/>
          <w:szCs w:val="22"/>
        </w:rPr>
        <w:tab/>
        <w:t xml:space="preserve"> ......................</w:t>
      </w:r>
    </w:p>
    <w:p w14:paraId="3FFB6486" w14:textId="77777777" w:rsidR="0009655C" w:rsidRPr="00121FD6" w:rsidRDefault="0009655C" w:rsidP="000965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4C2D17" w14:textId="77777777" w:rsidR="0009655C" w:rsidRPr="00121FD6" w:rsidRDefault="0009655C" w:rsidP="0009655C">
      <w:pPr>
        <w:numPr>
          <w:ilvl w:val="0"/>
          <w:numId w:val="1"/>
        </w:numPr>
        <w:jc w:val="both"/>
        <w:rPr>
          <w:sz w:val="22"/>
          <w:szCs w:val="22"/>
        </w:rPr>
      </w:pPr>
      <w:r w:rsidRPr="00121FD6">
        <w:rPr>
          <w:sz w:val="22"/>
          <w:szCs w:val="22"/>
        </w:rPr>
        <w:t>upoważnienie dla powyżej wskazanych osób wynika z następującego (</w:t>
      </w:r>
      <w:proofErr w:type="spellStart"/>
      <w:r w:rsidRPr="00121FD6">
        <w:rPr>
          <w:sz w:val="22"/>
          <w:szCs w:val="22"/>
        </w:rPr>
        <w:t>ych</w:t>
      </w:r>
      <w:proofErr w:type="spellEnd"/>
      <w:r w:rsidRPr="00121FD6">
        <w:rPr>
          <w:sz w:val="22"/>
          <w:szCs w:val="22"/>
        </w:rPr>
        <w:t>) dokumentu(ów)</w:t>
      </w:r>
    </w:p>
    <w:p w14:paraId="476A9EFA" w14:textId="77777777" w:rsidR="0009655C" w:rsidRPr="00121FD6" w:rsidRDefault="0009655C" w:rsidP="0009655C">
      <w:pPr>
        <w:jc w:val="both"/>
        <w:rPr>
          <w:sz w:val="22"/>
          <w:szCs w:val="22"/>
        </w:rPr>
      </w:pPr>
      <w:r w:rsidRPr="00121FD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061AB91" w14:textId="77777777" w:rsidR="0009655C" w:rsidRPr="00121FD6" w:rsidRDefault="0009655C" w:rsidP="0009655C">
      <w:pPr>
        <w:numPr>
          <w:ilvl w:val="0"/>
          <w:numId w:val="1"/>
        </w:numPr>
        <w:jc w:val="both"/>
        <w:rPr>
          <w:sz w:val="22"/>
          <w:szCs w:val="22"/>
        </w:rPr>
      </w:pPr>
      <w:r w:rsidRPr="00121FD6">
        <w:rPr>
          <w:sz w:val="22"/>
          <w:szCs w:val="22"/>
        </w:rPr>
        <w:t>załącznikami do niniejszej oferty są:</w:t>
      </w:r>
    </w:p>
    <w:p w14:paraId="1DFFD636" w14:textId="77777777" w:rsidR="0009655C" w:rsidRPr="00121FD6" w:rsidRDefault="0009655C" w:rsidP="000965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21FD6">
        <w:rPr>
          <w:sz w:val="22"/>
          <w:szCs w:val="22"/>
        </w:rPr>
        <w:t>………………………………………………………………………………………….</w:t>
      </w:r>
    </w:p>
    <w:p w14:paraId="7AC984BE" w14:textId="77777777" w:rsidR="0009655C" w:rsidRPr="00121FD6" w:rsidRDefault="0009655C" w:rsidP="000965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21FD6">
        <w:rPr>
          <w:sz w:val="22"/>
          <w:szCs w:val="22"/>
        </w:rPr>
        <w:t>……………………………………………..……………………………………………</w:t>
      </w:r>
    </w:p>
    <w:p w14:paraId="1FF676E5" w14:textId="77777777" w:rsidR="0009655C" w:rsidRPr="00121FD6" w:rsidRDefault="0009655C" w:rsidP="000965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21FD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7F211A4" w14:textId="08CC4A82" w:rsidR="00FE545C" w:rsidRPr="00121FD6" w:rsidRDefault="0009655C" w:rsidP="00C2117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121FD6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121FD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121FD6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121FD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121FD6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121FD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121FD6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121FD6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21F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8C3B2" w14:textId="77777777" w:rsidR="008113DD" w:rsidRDefault="008113DD">
      <w:r>
        <w:separator/>
      </w:r>
    </w:p>
  </w:endnote>
  <w:endnote w:type="continuationSeparator" w:id="0">
    <w:p w14:paraId="75507430" w14:textId="77777777" w:rsidR="008113DD" w:rsidRDefault="00811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72E20" w14:textId="77777777" w:rsidR="003C4498" w:rsidRDefault="003C44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F93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57794" w14:textId="77777777" w:rsidR="003C4498" w:rsidRDefault="003C4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70947" w14:textId="77777777" w:rsidR="008113DD" w:rsidRDefault="008113DD">
      <w:r>
        <w:separator/>
      </w:r>
    </w:p>
  </w:footnote>
  <w:footnote w:type="continuationSeparator" w:id="0">
    <w:p w14:paraId="6DEEB5C1" w14:textId="77777777" w:rsidR="008113DD" w:rsidRDefault="00811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B8FE4" w14:textId="77777777" w:rsidR="003C4498" w:rsidRDefault="003C4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842B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F505F" w14:textId="77777777" w:rsidR="003C4498" w:rsidRDefault="003C44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AA515A"/>
    <w:multiLevelType w:val="hybridMultilevel"/>
    <w:tmpl w:val="27707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74544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0312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6655569">
    <w:abstractNumId w:val="0"/>
  </w:num>
  <w:num w:numId="4" w16cid:durableId="466971293">
    <w:abstractNumId w:val="3"/>
  </w:num>
  <w:num w:numId="5" w16cid:durableId="16746025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13DD"/>
    <w:rsid w:val="00012286"/>
    <w:rsid w:val="000704FC"/>
    <w:rsid w:val="00071CCC"/>
    <w:rsid w:val="0009655C"/>
    <w:rsid w:val="000B731D"/>
    <w:rsid w:val="000D6134"/>
    <w:rsid w:val="000E09C7"/>
    <w:rsid w:val="000F6589"/>
    <w:rsid w:val="00106636"/>
    <w:rsid w:val="00116EC6"/>
    <w:rsid w:val="00121FD6"/>
    <w:rsid w:val="001801DD"/>
    <w:rsid w:val="001D4612"/>
    <w:rsid w:val="00207E98"/>
    <w:rsid w:val="002723B0"/>
    <w:rsid w:val="00315A4A"/>
    <w:rsid w:val="003C449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24D8"/>
    <w:rsid w:val="007748F0"/>
    <w:rsid w:val="007A4321"/>
    <w:rsid w:val="008113DD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75B8"/>
    <w:rsid w:val="00A83018"/>
    <w:rsid w:val="00A97BF5"/>
    <w:rsid w:val="00B774DC"/>
    <w:rsid w:val="00BD4891"/>
    <w:rsid w:val="00BF17AF"/>
    <w:rsid w:val="00C21171"/>
    <w:rsid w:val="00C969A6"/>
    <w:rsid w:val="00CA7D36"/>
    <w:rsid w:val="00D24208"/>
    <w:rsid w:val="00D60C38"/>
    <w:rsid w:val="00D66893"/>
    <w:rsid w:val="00D87B7B"/>
    <w:rsid w:val="00D90ACB"/>
    <w:rsid w:val="00DC1500"/>
    <w:rsid w:val="00E00905"/>
    <w:rsid w:val="00E31164"/>
    <w:rsid w:val="00E44371"/>
    <w:rsid w:val="00E949B0"/>
    <w:rsid w:val="00EC0BEA"/>
    <w:rsid w:val="00EF2ECF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F8AAD3"/>
  <w15:chartTrackingRefBased/>
  <w15:docId w15:val="{D206F27E-AE46-4DF6-87DE-622608AB9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556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2024-02-09T10:32:00Z</dcterms:created>
  <dcterms:modified xsi:type="dcterms:W3CDTF">2024-02-09T10:32:00Z</dcterms:modified>
</cp:coreProperties>
</file>