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3F8D2" w14:textId="77777777" w:rsidR="0019588E" w:rsidRPr="0019588E" w:rsidRDefault="0019588E" w:rsidP="0019588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9588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0BD66E8" w14:textId="77777777" w:rsidR="0019588E" w:rsidRPr="0019588E" w:rsidRDefault="0019588E" w:rsidP="0019588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19588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D21AB39" w14:textId="77777777" w:rsidR="0019588E" w:rsidRPr="0019588E" w:rsidRDefault="0019588E" w:rsidP="0019588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19588E">
        <w:rPr>
          <w:rFonts w:eastAsia="Times New Roman" w:cs="Calibri"/>
          <w:sz w:val="20"/>
          <w:lang w:eastAsia="pl-PL"/>
        </w:rPr>
        <w:t>Akademia Górniczo-Hutnicza</w:t>
      </w:r>
    </w:p>
    <w:p w14:paraId="4FB2747C" w14:textId="77777777" w:rsidR="0019588E" w:rsidRPr="0019588E" w:rsidRDefault="0019588E" w:rsidP="0019588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19588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C2B9D87" w14:textId="77777777" w:rsidR="0019588E" w:rsidRPr="0019588E" w:rsidRDefault="0019588E" w:rsidP="0019588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19588E">
        <w:rPr>
          <w:rFonts w:eastAsia="Times New Roman" w:cs="Calibri"/>
          <w:sz w:val="20"/>
          <w:lang w:eastAsia="pl-PL"/>
        </w:rPr>
        <w:t xml:space="preserve">Al. Mickiewicza 30, </w:t>
      </w:r>
      <w:r w:rsidRPr="0019588E">
        <w:rPr>
          <w:rFonts w:eastAsia="Times New Roman" w:cs="Calibri"/>
          <w:sz w:val="20"/>
          <w:lang w:eastAsia="pl-PL"/>
        </w:rPr>
        <w:br/>
        <w:t>30-059 Kraków</w:t>
      </w:r>
    </w:p>
    <w:p w14:paraId="00470DC7" w14:textId="77777777" w:rsidR="0019588E" w:rsidRPr="0019588E" w:rsidRDefault="0019588E" w:rsidP="0019588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0E83494" w14:textId="77777777" w:rsidR="0019588E" w:rsidRPr="0019588E" w:rsidRDefault="0019588E" w:rsidP="0019588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19588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35EED4" w14:textId="77777777" w:rsidR="0019588E" w:rsidRPr="0019588E" w:rsidRDefault="0019588E" w:rsidP="0019588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19588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B1813CE" w14:textId="77777777" w:rsidR="0019588E" w:rsidRPr="0019588E" w:rsidRDefault="0019588E" w:rsidP="0019588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19588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19588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19588E">
        <w:rPr>
          <w:rFonts w:eastAsia="Times New Roman" w:cs="Calibri"/>
          <w:i/>
          <w:sz w:val="20"/>
          <w:lang w:eastAsia="pl-PL"/>
        </w:rPr>
        <w:t>)</w:t>
      </w:r>
    </w:p>
    <w:p w14:paraId="45BCA90A" w14:textId="77777777" w:rsidR="0019588E" w:rsidRPr="0019588E" w:rsidRDefault="0019588E" w:rsidP="0019588E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19588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1ADD15A" w14:textId="77777777" w:rsidR="0019588E" w:rsidRPr="0019588E" w:rsidRDefault="0019588E" w:rsidP="0019588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19588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45590A" w14:textId="77777777" w:rsidR="0019588E" w:rsidRPr="0019588E" w:rsidRDefault="0019588E" w:rsidP="0019588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19588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375AB79" w14:textId="77777777" w:rsidR="0019588E" w:rsidRPr="0019588E" w:rsidRDefault="0019588E" w:rsidP="0019588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9588E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4402ECE" w14:textId="77777777" w:rsidR="0019588E" w:rsidRPr="0019588E" w:rsidRDefault="0019588E" w:rsidP="0019588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19588E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D505341" w14:textId="77777777" w:rsidR="0019588E" w:rsidRPr="0019588E" w:rsidRDefault="0019588E" w:rsidP="0019588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19588E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19588E">
        <w:rPr>
          <w:rFonts w:eastAsia="Times New Roman" w:cs="Calibri"/>
          <w:b/>
          <w:lang w:eastAsia="pl-PL"/>
        </w:rPr>
        <w:t>Pzp</w:t>
      </w:r>
      <w:proofErr w:type="spellEnd"/>
      <w:r w:rsidRPr="0019588E">
        <w:rPr>
          <w:rFonts w:eastAsia="Times New Roman" w:cs="Calibri"/>
          <w:b/>
          <w:lang w:eastAsia="pl-PL"/>
        </w:rPr>
        <w:t>)</w:t>
      </w:r>
    </w:p>
    <w:p w14:paraId="2D96A3DB" w14:textId="77777777" w:rsidR="0019588E" w:rsidRPr="0019588E" w:rsidRDefault="0019588E" w:rsidP="0019588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9588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718C7BA" w14:textId="2D7DE9DF" w:rsidR="0019588E" w:rsidRPr="0019588E" w:rsidRDefault="0019588E" w:rsidP="0019588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19588E">
        <w:rPr>
          <w:rFonts w:eastAsia="Times New Roman" w:cs="Calibri"/>
          <w:lang w:eastAsia="pl-PL"/>
        </w:rPr>
        <w:br/>
        <w:t xml:space="preserve">pn. </w:t>
      </w:r>
      <w:r w:rsidR="00DC1E74" w:rsidRPr="00DC1E74">
        <w:rPr>
          <w:rFonts w:eastAsia="Times New Roman" w:cs="Calibri"/>
          <w:b/>
          <w:lang w:eastAsia="pl-PL"/>
        </w:rPr>
        <w:t>dostawa 2 szt. urządzeń wielofunkcyjnych dla WI AGH - DE-dzp.272-56/24</w:t>
      </w:r>
      <w:r w:rsidRPr="0019588E">
        <w:rPr>
          <w:rFonts w:eastAsia="Times New Roman" w:cs="Calibri"/>
          <w:lang w:eastAsia="pl-PL"/>
        </w:rPr>
        <w:t xml:space="preserve">, prowadzonego przez </w:t>
      </w:r>
      <w:r w:rsidRPr="0019588E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19588E">
        <w:rPr>
          <w:rFonts w:eastAsia="Times New Roman" w:cs="Calibri"/>
          <w:i/>
          <w:lang w:eastAsia="pl-PL"/>
        </w:rPr>
        <w:t xml:space="preserve">, </w:t>
      </w:r>
      <w:r w:rsidRPr="0019588E">
        <w:rPr>
          <w:rFonts w:eastAsia="Times New Roman" w:cs="Calibri"/>
          <w:lang w:eastAsia="pl-PL"/>
        </w:rPr>
        <w:t>oświadczam, co następuje:</w:t>
      </w:r>
    </w:p>
    <w:p w14:paraId="5CB2E2C4" w14:textId="77777777" w:rsidR="0019588E" w:rsidRPr="0019588E" w:rsidRDefault="0019588E" w:rsidP="0019588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19588E">
        <w:rPr>
          <w:rFonts w:eastAsia="Times New Roman" w:cs="Calibri"/>
          <w:b/>
          <w:lang w:eastAsia="pl-PL"/>
        </w:rPr>
        <w:t>OŚWIADCZENIA DOTYCZĄCE WYKONAWCY:</w:t>
      </w:r>
    </w:p>
    <w:p w14:paraId="55B25BE2" w14:textId="77777777" w:rsidR="0019588E" w:rsidRPr="0019588E" w:rsidRDefault="0019588E" w:rsidP="0019588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19588E">
        <w:rPr>
          <w:rFonts w:eastAsia="Times New Roman" w:cs="Calibri"/>
          <w:lang w:eastAsia="pl-PL"/>
        </w:rPr>
        <w:t>Pzp</w:t>
      </w:r>
      <w:proofErr w:type="spellEnd"/>
      <w:r w:rsidRPr="0019588E">
        <w:rPr>
          <w:rFonts w:eastAsia="Times New Roman" w:cs="Calibri"/>
          <w:lang w:eastAsia="pl-PL"/>
        </w:rPr>
        <w:t>.</w:t>
      </w:r>
    </w:p>
    <w:p w14:paraId="367BCF69" w14:textId="77777777" w:rsidR="0019588E" w:rsidRPr="0019588E" w:rsidRDefault="0019588E" w:rsidP="0019588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19588E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19588E">
        <w:rPr>
          <w:rFonts w:eastAsia="Times New Roman" w:cs="Calibri"/>
          <w:lang w:eastAsia="pl-PL"/>
        </w:rPr>
        <w:t xml:space="preserve">ustawy </w:t>
      </w:r>
      <w:proofErr w:type="spellStart"/>
      <w:r w:rsidRPr="0019588E">
        <w:rPr>
          <w:rFonts w:eastAsia="Times New Roman" w:cs="Calibri"/>
          <w:lang w:eastAsia="pl-PL"/>
        </w:rPr>
        <w:t>Pzp</w:t>
      </w:r>
      <w:proofErr w:type="spellEnd"/>
      <w:r w:rsidRPr="0019588E">
        <w:rPr>
          <w:rFonts w:eastAsia="Times New Roman" w:cs="Calibri"/>
          <w:lang w:eastAsia="pl-PL"/>
        </w:rPr>
        <w:t>.</w:t>
      </w:r>
    </w:p>
    <w:p w14:paraId="46D0AE9C" w14:textId="77777777" w:rsidR="0019588E" w:rsidRPr="0019588E" w:rsidRDefault="0019588E" w:rsidP="0019588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588E">
        <w:rPr>
          <w:rFonts w:eastAsia="Times New Roman" w:cs="Calibri"/>
          <w:vertAlign w:val="superscript"/>
          <w:lang w:eastAsia="pl-PL"/>
        </w:rPr>
        <w:footnoteReference w:id="1"/>
      </w:r>
      <w:r w:rsidRPr="0019588E">
        <w:rPr>
          <w:rFonts w:eastAsia="Times New Roman" w:cs="Calibri"/>
          <w:lang w:eastAsia="pl-PL"/>
        </w:rPr>
        <w:t xml:space="preserve"> ustawy </w:t>
      </w:r>
      <w:proofErr w:type="spellStart"/>
      <w:r w:rsidRPr="0019588E">
        <w:rPr>
          <w:rFonts w:eastAsia="Times New Roman" w:cs="Calibri"/>
          <w:lang w:eastAsia="pl-PL"/>
        </w:rPr>
        <w:t>Pzp</w:t>
      </w:r>
      <w:proofErr w:type="spellEnd"/>
      <w:r w:rsidRPr="0019588E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588E">
        <w:rPr>
          <w:rFonts w:eastAsia="Times New Roman" w:cs="Calibri"/>
          <w:lang w:eastAsia="pl-PL"/>
        </w:rPr>
        <w:t>Pzp</w:t>
      </w:r>
      <w:proofErr w:type="spellEnd"/>
      <w:r w:rsidRPr="0019588E">
        <w:rPr>
          <w:rFonts w:eastAsia="Times New Roman" w:cs="Calibri"/>
          <w:lang w:eastAsia="pl-PL"/>
        </w:rPr>
        <w:t xml:space="preserve"> podjąłem następujące środki naprawcze</w:t>
      </w:r>
      <w:r w:rsidRPr="0019588E">
        <w:rPr>
          <w:rFonts w:eastAsia="Times New Roman" w:cs="Calibri"/>
          <w:vertAlign w:val="superscript"/>
          <w:lang w:eastAsia="pl-PL"/>
        </w:rPr>
        <w:footnoteReference w:id="2"/>
      </w:r>
      <w:r w:rsidRPr="0019588E">
        <w:rPr>
          <w:rFonts w:eastAsia="Times New Roman" w:cs="Calibri"/>
          <w:lang w:eastAsia="pl-PL"/>
        </w:rPr>
        <w:t>:</w:t>
      </w:r>
      <w:r w:rsidRPr="0019588E">
        <w:rPr>
          <w:rFonts w:eastAsia="Times New Roman" w:cs="Calibri"/>
          <w:vertAlign w:val="superscript"/>
          <w:lang w:eastAsia="pl-PL"/>
        </w:rPr>
        <w:t xml:space="preserve"> </w:t>
      </w:r>
    </w:p>
    <w:p w14:paraId="4EC76ABE" w14:textId="77777777" w:rsidR="0019588E" w:rsidRPr="0019588E" w:rsidRDefault="0019588E" w:rsidP="0019588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356CD38" w14:textId="77777777" w:rsidR="0019588E" w:rsidRPr="0019588E" w:rsidRDefault="0019588E" w:rsidP="0019588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40BC126" w14:textId="77777777" w:rsidR="0019588E" w:rsidRPr="0019588E" w:rsidRDefault="0019588E" w:rsidP="0019588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1FDA68D" w14:textId="77777777" w:rsidR="0019588E" w:rsidRPr="0019588E" w:rsidRDefault="0019588E" w:rsidP="0019588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b/>
          <w:lang w:eastAsia="pl-PL"/>
        </w:rPr>
        <w:t>OŚWIADCZENIE DOTYCZĄCE PODANYCH INFORMACJI:</w:t>
      </w:r>
    </w:p>
    <w:p w14:paraId="4AEB173C" w14:textId="77777777" w:rsidR="0019588E" w:rsidRPr="0019588E" w:rsidRDefault="0019588E" w:rsidP="0019588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588E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19588E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E7327D" w14:textId="77777777" w:rsidR="0019588E" w:rsidRPr="0019588E" w:rsidRDefault="0019588E" w:rsidP="0019588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B88A925" w14:textId="77777777" w:rsidR="0019588E" w:rsidRPr="0019588E" w:rsidRDefault="0019588E" w:rsidP="0019588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19588E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4CDD214" w14:textId="77777777" w:rsidR="0019588E" w:rsidRPr="0019588E" w:rsidRDefault="0019588E" w:rsidP="0019588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19588E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14:paraId="4E9ECC6F" w14:textId="77777777" w:rsidR="005103B9" w:rsidRPr="009475A8" w:rsidRDefault="005103B9" w:rsidP="009475A8"/>
    <w:sectPr w:rsidR="005103B9" w:rsidRPr="009475A8" w:rsidSect="006E45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D3D13" w14:textId="77777777" w:rsidR="006E45BE" w:rsidRDefault="006E45BE" w:rsidP="0038231F">
      <w:pPr>
        <w:spacing w:after="0" w:line="240" w:lineRule="auto"/>
      </w:pPr>
      <w:r>
        <w:separator/>
      </w:r>
    </w:p>
  </w:endnote>
  <w:endnote w:type="continuationSeparator" w:id="0">
    <w:p w14:paraId="5EDAB879" w14:textId="77777777" w:rsidR="006E45BE" w:rsidRDefault="006E45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124C" w14:textId="77777777" w:rsidR="008D7719" w:rsidRDefault="008D7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057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0206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DB23" w14:textId="77777777" w:rsidR="008D7719" w:rsidRDefault="008D7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72879" w14:textId="77777777" w:rsidR="006E45BE" w:rsidRDefault="006E45BE" w:rsidP="0038231F">
      <w:pPr>
        <w:spacing w:after="0" w:line="240" w:lineRule="auto"/>
      </w:pPr>
      <w:r>
        <w:separator/>
      </w:r>
    </w:p>
  </w:footnote>
  <w:footnote w:type="continuationSeparator" w:id="0">
    <w:p w14:paraId="49F16EC5" w14:textId="77777777" w:rsidR="006E45BE" w:rsidRDefault="006E45BE" w:rsidP="0038231F">
      <w:pPr>
        <w:spacing w:after="0" w:line="240" w:lineRule="auto"/>
      </w:pPr>
      <w:r>
        <w:continuationSeparator/>
      </w:r>
    </w:p>
  </w:footnote>
  <w:footnote w:id="1">
    <w:p w14:paraId="6700F060" w14:textId="77777777" w:rsidR="0019588E" w:rsidRDefault="0019588E" w:rsidP="001958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A128C09" w14:textId="77777777" w:rsidR="0019588E" w:rsidRDefault="0019588E" w:rsidP="001958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1660D" w14:textId="77777777" w:rsidR="008D7719" w:rsidRDefault="008D7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4B82C" w14:textId="77777777" w:rsidR="008D7719" w:rsidRDefault="008D7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68B66" w14:textId="77777777" w:rsidR="008D7719" w:rsidRDefault="008D7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946843">
    <w:abstractNumId w:val="7"/>
  </w:num>
  <w:num w:numId="2" w16cid:durableId="1892615526">
    <w:abstractNumId w:val="0"/>
  </w:num>
  <w:num w:numId="3" w16cid:durableId="1300915100">
    <w:abstractNumId w:val="6"/>
  </w:num>
  <w:num w:numId="4" w16cid:durableId="908729285">
    <w:abstractNumId w:val="9"/>
  </w:num>
  <w:num w:numId="5" w16cid:durableId="206642952">
    <w:abstractNumId w:val="8"/>
  </w:num>
  <w:num w:numId="6" w16cid:durableId="780222148">
    <w:abstractNumId w:val="5"/>
  </w:num>
  <w:num w:numId="7" w16cid:durableId="690375033">
    <w:abstractNumId w:val="1"/>
  </w:num>
  <w:num w:numId="8" w16cid:durableId="1657801857">
    <w:abstractNumId w:val="3"/>
  </w:num>
  <w:num w:numId="9" w16cid:durableId="1421292577">
    <w:abstractNumId w:val="2"/>
  </w:num>
  <w:num w:numId="10" w16cid:durableId="629866853">
    <w:abstractNumId w:val="4"/>
  </w:num>
  <w:num w:numId="11" w16cid:durableId="4692457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5B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588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2DF"/>
    <w:rsid w:val="005C39CA"/>
    <w:rsid w:val="005E176A"/>
    <w:rsid w:val="00634311"/>
    <w:rsid w:val="00641874"/>
    <w:rsid w:val="006676AE"/>
    <w:rsid w:val="006A3A1F"/>
    <w:rsid w:val="006A52B6"/>
    <w:rsid w:val="006E45B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D7719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1E74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C2C34"/>
  <w15:chartTrackingRefBased/>
  <w15:docId w15:val="{9F3A7952-B16D-4B1D-B066-643B5E3BE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2024-02-05T09:46:00Z</dcterms:created>
  <dcterms:modified xsi:type="dcterms:W3CDTF">2024-02-05T09:46:00Z</dcterms:modified>
</cp:coreProperties>
</file>