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F838F" w14:textId="77777777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027044" w:rsidRPr="00027044">
        <w:rPr>
          <w:rFonts w:cs="Arial"/>
          <w:b w:val="0"/>
          <w:bCs/>
          <w:sz w:val="24"/>
        </w:rPr>
        <w:t>5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5550F98F" w14:textId="77777777" w:rsidTr="00CA5E56">
        <w:tc>
          <w:tcPr>
            <w:tcW w:w="2800" w:type="dxa"/>
            <w:shd w:val="clear" w:color="auto" w:fill="auto"/>
          </w:tcPr>
          <w:p w14:paraId="0946DBB8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7E67E25B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263A5F5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3E28D3B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A01ABF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7F026817" w14:textId="77777777" w:rsidTr="00CA5E56">
        <w:tc>
          <w:tcPr>
            <w:tcW w:w="2800" w:type="dxa"/>
            <w:shd w:val="clear" w:color="auto" w:fill="auto"/>
          </w:tcPr>
          <w:p w14:paraId="1E82B6CC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17AB6D67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690D239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CDDAB54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1A602B80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7D0BB5DE" w14:textId="77777777" w:rsidTr="00CA5E56">
        <w:tc>
          <w:tcPr>
            <w:tcW w:w="14034" w:type="dxa"/>
            <w:shd w:val="clear" w:color="auto" w:fill="F2F2F2"/>
          </w:tcPr>
          <w:p w14:paraId="76718BC3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454CF391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3178A146" w14:textId="77777777" w:rsidTr="00CA5E56">
        <w:tc>
          <w:tcPr>
            <w:tcW w:w="2268" w:type="dxa"/>
            <w:shd w:val="clear" w:color="auto" w:fill="auto"/>
          </w:tcPr>
          <w:p w14:paraId="3428ED80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212C0997" w14:textId="2604CFED" w:rsidR="00CA5E56" w:rsidRPr="00CA5E56" w:rsidRDefault="00BB284C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284C">
              <w:rPr>
                <w:rFonts w:ascii="Arial" w:hAnsi="Arial" w:cs="Arial"/>
                <w:bCs/>
                <w:sz w:val="24"/>
                <w:szCs w:val="24"/>
              </w:rPr>
              <w:t>Usługi napraw sterylizatorów, myjni, automatów myjąco-dezynfekujących oraz szaf endoskopowych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27044" w:rsidRPr="00CA5E56" w14:paraId="3FFAD7D4" w14:textId="77777777" w:rsidTr="00E81735">
        <w:tc>
          <w:tcPr>
            <w:tcW w:w="2268" w:type="dxa"/>
            <w:shd w:val="clear" w:color="auto" w:fill="auto"/>
          </w:tcPr>
          <w:p w14:paraId="7BCFD5D7" w14:textId="77777777" w:rsidR="00027044" w:rsidRPr="00CA5E56" w:rsidRDefault="00027044" w:rsidP="00E817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6F4B8A05" w14:textId="77777777" w:rsidR="00027044" w:rsidRPr="00CA5E56" w:rsidRDefault="00027044" w:rsidP="00E817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7044">
              <w:rPr>
                <w:rFonts w:ascii="Arial" w:hAnsi="Arial" w:cs="Arial"/>
                <w:bCs/>
                <w:sz w:val="24"/>
                <w:szCs w:val="24"/>
              </w:rPr>
              <w:t>25/2024</w:t>
            </w:r>
          </w:p>
        </w:tc>
      </w:tr>
    </w:tbl>
    <w:p w14:paraId="1536BD28" w14:textId="77777777" w:rsidR="0060654D" w:rsidRPr="00B105F9" w:rsidRDefault="00027044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027044">
        <w:rPr>
          <w:rFonts w:ascii="Arial" w:eastAsia="Calibri" w:hAnsi="Arial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72D175A1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7003528A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A825C03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0610BDE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B510B9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7F36C285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0AE80573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689A9181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CCCF0F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2D45B55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664A6A2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4FD71FB3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59C367BB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225C414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DDFE8B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1EE955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08E3D64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27A0AAC1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234ACCA9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86F64EC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247F927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4D22CC2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4AFFB83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4F4BA020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079A2B7E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2753855E" w14:textId="77777777" w:rsidTr="009160CE">
        <w:tc>
          <w:tcPr>
            <w:tcW w:w="6237" w:type="dxa"/>
            <w:shd w:val="clear" w:color="auto" w:fill="auto"/>
          </w:tcPr>
          <w:p w14:paraId="408327D0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29B2265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14832947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06D33F32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12C26B2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45D56A15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027044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4A30238A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EF4D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CF441" w14:textId="77777777" w:rsidR="00EF4D8F" w:rsidRDefault="00EF4D8F">
      <w:r>
        <w:separator/>
      </w:r>
    </w:p>
  </w:endnote>
  <w:endnote w:type="continuationSeparator" w:id="0">
    <w:p w14:paraId="219154FE" w14:textId="77777777" w:rsidR="00EF4D8F" w:rsidRDefault="00EF4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AC3C2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24BED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2E309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5C8805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EBE1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4FBD0A" w14:textId="77777777" w:rsidR="00821C80" w:rsidRDefault="00821C80">
    <w:pPr>
      <w:pStyle w:val="Stopka"/>
      <w:tabs>
        <w:tab w:val="clear" w:pos="4536"/>
      </w:tabs>
      <w:jc w:val="center"/>
    </w:pPr>
  </w:p>
  <w:p w14:paraId="6114216A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CCD7D" w14:textId="77777777" w:rsidR="00EF4D8F" w:rsidRDefault="00EF4D8F">
      <w:r>
        <w:separator/>
      </w:r>
    </w:p>
  </w:footnote>
  <w:footnote w:type="continuationSeparator" w:id="0">
    <w:p w14:paraId="4514883C" w14:textId="77777777" w:rsidR="00EF4D8F" w:rsidRDefault="00EF4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27631" w14:textId="77777777" w:rsidR="00027044" w:rsidRDefault="000270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DC7B3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027044">
      <w:rPr>
        <w:rFonts w:ascii="Arial" w:hAnsi="Arial" w:cs="Arial"/>
      </w:rPr>
      <w:t>25/2024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AAB9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4D8F"/>
    <w:rsid w:val="00027044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B284C"/>
    <w:rsid w:val="00BF160F"/>
    <w:rsid w:val="00C97A27"/>
    <w:rsid w:val="00CA5E56"/>
    <w:rsid w:val="00D52F5E"/>
    <w:rsid w:val="00E819CF"/>
    <w:rsid w:val="00EF4D8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C475F5"/>
  <w15:chartTrackingRefBased/>
  <w15:docId w15:val="{105C4D52-5BC7-487B-BF98-6497979C0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121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2000-12-12T17:01:00Z</cp:lastPrinted>
  <dcterms:created xsi:type="dcterms:W3CDTF">2024-02-12T11:00:00Z</dcterms:created>
  <dcterms:modified xsi:type="dcterms:W3CDTF">2024-02-12T11:00:00Z</dcterms:modified>
</cp:coreProperties>
</file>