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FFD61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8461C" w:rsidRPr="0048461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96C7AA8" w14:textId="77777777" w:rsidTr="00467CA2">
        <w:tc>
          <w:tcPr>
            <w:tcW w:w="2800" w:type="dxa"/>
            <w:shd w:val="clear" w:color="auto" w:fill="auto"/>
          </w:tcPr>
          <w:p w14:paraId="222833E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B5AF6B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B771E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9926A5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17B0F779" w14:textId="77777777" w:rsidTr="00467CA2">
        <w:tc>
          <w:tcPr>
            <w:tcW w:w="2800" w:type="dxa"/>
            <w:shd w:val="clear" w:color="auto" w:fill="auto"/>
          </w:tcPr>
          <w:p w14:paraId="61AA5C77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FAA2E7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EC5D1B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0B39B1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128AF6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D1DC6D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69ED7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7C6B516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A61E24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8461C" w:rsidRPr="0048461C">
        <w:rPr>
          <w:rFonts w:ascii="Arial" w:hAnsi="Arial" w:cs="Arial"/>
          <w:sz w:val="24"/>
          <w:szCs w:val="24"/>
        </w:rPr>
        <w:t>(</w:t>
      </w:r>
      <w:proofErr w:type="spellStart"/>
      <w:r w:rsidR="0048461C" w:rsidRPr="0048461C">
        <w:rPr>
          <w:rFonts w:ascii="Arial" w:hAnsi="Arial" w:cs="Arial"/>
          <w:sz w:val="24"/>
          <w:szCs w:val="24"/>
        </w:rPr>
        <w:t>t.j</w:t>
      </w:r>
      <w:proofErr w:type="spellEnd"/>
      <w:r w:rsidR="0048461C" w:rsidRPr="0048461C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C763B09" w14:textId="77777777" w:rsidTr="00467CA2">
        <w:tc>
          <w:tcPr>
            <w:tcW w:w="2269" w:type="dxa"/>
            <w:shd w:val="clear" w:color="auto" w:fill="auto"/>
          </w:tcPr>
          <w:p w14:paraId="28326BC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5E5F2E" w14:textId="09913851" w:rsidR="00D520D3" w:rsidRPr="00A2540E" w:rsidRDefault="00CE17A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E17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napraw sterylizatorów, myjni, automatów myjąco-dezynfekujących oraz szaf endoskopowych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8461C" w:rsidRPr="00A2540E" w14:paraId="7BFA69B6" w14:textId="77777777" w:rsidTr="00E81735">
        <w:tc>
          <w:tcPr>
            <w:tcW w:w="2269" w:type="dxa"/>
            <w:shd w:val="clear" w:color="auto" w:fill="auto"/>
          </w:tcPr>
          <w:p w14:paraId="2EC37B26" w14:textId="77777777" w:rsidR="0048461C" w:rsidRPr="00A2540E" w:rsidRDefault="0048461C" w:rsidP="00E817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582118" w14:textId="77777777" w:rsidR="0048461C" w:rsidRPr="00A2540E" w:rsidRDefault="0048461C" w:rsidP="00E817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46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25/2024</w:t>
            </w:r>
          </w:p>
        </w:tc>
      </w:tr>
    </w:tbl>
    <w:p w14:paraId="50B65CB5" w14:textId="77777777" w:rsidR="00DC652A" w:rsidRPr="00053927" w:rsidRDefault="0048461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F0F73A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ED5B19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70A4CD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319D6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77164F3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43A658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F563FD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ADCEE3B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8AC2B77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00C72DC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89F3AB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F9C3B53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79CA58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F865B91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073C6BB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49BD3EA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91DABFE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28284A87" w14:textId="77777777" w:rsidTr="00467CA2">
        <w:tc>
          <w:tcPr>
            <w:tcW w:w="2660" w:type="dxa"/>
            <w:shd w:val="clear" w:color="auto" w:fill="auto"/>
          </w:tcPr>
          <w:p w14:paraId="025C366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9EA12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E99D37A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E52CC8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7D55C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84F6025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8461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CBFE3C7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172A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1A6B1" w14:textId="77777777" w:rsidR="00172A12" w:rsidRDefault="00172A12" w:rsidP="00025386">
      <w:pPr>
        <w:spacing w:after="0" w:line="240" w:lineRule="auto"/>
      </w:pPr>
      <w:r>
        <w:separator/>
      </w:r>
    </w:p>
  </w:endnote>
  <w:endnote w:type="continuationSeparator" w:id="0">
    <w:p w14:paraId="0309F9B0" w14:textId="77777777" w:rsidR="00172A12" w:rsidRDefault="00172A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4344B" w14:textId="77777777" w:rsidR="0048461C" w:rsidRDefault="004846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F1925" w14:textId="77777777" w:rsidR="00025386" w:rsidRDefault="00CE17A0" w:rsidP="00025386">
    <w:pPr>
      <w:pStyle w:val="Stopka"/>
      <w:tabs>
        <w:tab w:val="clear" w:pos="4536"/>
      </w:tabs>
      <w:jc w:val="center"/>
    </w:pPr>
    <w:r>
      <w:rPr>
        <w:noProof/>
      </w:rPr>
      <w:pict w14:anchorId="43B3B4C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2644E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D16DA0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619C5" w14:textId="77777777" w:rsidR="0048461C" w:rsidRDefault="004846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CC432" w14:textId="77777777" w:rsidR="00172A12" w:rsidRDefault="00172A12" w:rsidP="00025386">
      <w:pPr>
        <w:spacing w:after="0" w:line="240" w:lineRule="auto"/>
      </w:pPr>
      <w:r>
        <w:separator/>
      </w:r>
    </w:p>
  </w:footnote>
  <w:footnote w:type="continuationSeparator" w:id="0">
    <w:p w14:paraId="486B4430" w14:textId="77777777" w:rsidR="00172A12" w:rsidRDefault="00172A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D6E07" w14:textId="77777777" w:rsidR="0048461C" w:rsidRDefault="004846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F1FD" w14:textId="77777777" w:rsidR="0048461C" w:rsidRDefault="004846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F5793" w14:textId="77777777" w:rsidR="0048461C" w:rsidRDefault="004846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884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A12"/>
    <w:rsid w:val="00025386"/>
    <w:rsid w:val="000423B9"/>
    <w:rsid w:val="00053927"/>
    <w:rsid w:val="00066C44"/>
    <w:rsid w:val="00071D4C"/>
    <w:rsid w:val="00084786"/>
    <w:rsid w:val="0016158F"/>
    <w:rsid w:val="00172A12"/>
    <w:rsid w:val="001C2314"/>
    <w:rsid w:val="00213980"/>
    <w:rsid w:val="004374F2"/>
    <w:rsid w:val="00460705"/>
    <w:rsid w:val="00467CA2"/>
    <w:rsid w:val="0048461C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E17A0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801BF"/>
  <w15:chartTrackingRefBased/>
  <w15:docId w15:val="{E47D955B-49A5-4FE0-89F3-AA8CDAA76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2024-02-12T10:59:00Z</dcterms:created>
  <dcterms:modified xsi:type="dcterms:W3CDTF">2024-02-12T10:59:00Z</dcterms:modified>
</cp:coreProperties>
</file>