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49FDE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70E41" w:rsidRPr="00070E41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A3259B9" w14:textId="77777777" w:rsidTr="00D62E6E">
        <w:tc>
          <w:tcPr>
            <w:tcW w:w="2800" w:type="dxa"/>
            <w:shd w:val="clear" w:color="auto" w:fill="auto"/>
          </w:tcPr>
          <w:p w14:paraId="77B5BC8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0F29D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C4F4F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F7B6F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7FB58D41" w14:textId="77777777" w:rsidTr="00D62E6E">
        <w:tc>
          <w:tcPr>
            <w:tcW w:w="2800" w:type="dxa"/>
            <w:shd w:val="clear" w:color="auto" w:fill="auto"/>
          </w:tcPr>
          <w:p w14:paraId="58A8F90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6768A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277F7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5241D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F8EBE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0E41" w:rsidRPr="00C14101" w14:paraId="35C2EFBA" w14:textId="77777777" w:rsidTr="00E8173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7DD48E" w14:textId="77777777" w:rsidR="00070E41" w:rsidRPr="00C14101" w:rsidRDefault="00070E41" w:rsidP="00E8173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0501FE1" w14:textId="77777777" w:rsidR="00070E41" w:rsidRPr="00C14101" w:rsidRDefault="00070E41" w:rsidP="00E8173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70E41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070E41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070E41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CE3E1D7" w14:textId="77777777" w:rsidR="00070E41" w:rsidRPr="00C14101" w:rsidRDefault="00070E41" w:rsidP="00E817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D5BCC8C" w14:textId="77777777" w:rsidR="00070E41" w:rsidRPr="00C14101" w:rsidRDefault="00070E41" w:rsidP="00E817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2737662" w14:textId="77777777" w:rsidR="00BC121E" w:rsidRPr="00C14101" w:rsidRDefault="00070E4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507E61D" w14:textId="77777777" w:rsidTr="00D62E6E">
        <w:tc>
          <w:tcPr>
            <w:tcW w:w="2269" w:type="dxa"/>
            <w:shd w:val="clear" w:color="auto" w:fill="auto"/>
          </w:tcPr>
          <w:p w14:paraId="72914FD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B0B476" w14:textId="772245AC" w:rsidR="00D62E6E" w:rsidRPr="00D62E6E" w:rsidRDefault="001F666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66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napraw sterylizatorów, myjni, automatów myjąco-dezynfekujących oraz szaf endoskopowych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0E41" w:rsidRPr="00D62E6E" w14:paraId="2335B14B" w14:textId="77777777" w:rsidTr="00E81735">
        <w:tc>
          <w:tcPr>
            <w:tcW w:w="2269" w:type="dxa"/>
            <w:shd w:val="clear" w:color="auto" w:fill="auto"/>
          </w:tcPr>
          <w:p w14:paraId="2B13B8CF" w14:textId="77777777" w:rsidR="00070E41" w:rsidRPr="00D62E6E" w:rsidRDefault="00070E41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A5A19C" w14:textId="77777777" w:rsidR="00070E41" w:rsidRPr="00D62E6E" w:rsidRDefault="00070E41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E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25/2024</w:t>
            </w:r>
          </w:p>
        </w:tc>
      </w:tr>
    </w:tbl>
    <w:p w14:paraId="5DDF58FF" w14:textId="77777777" w:rsidR="00BC121E" w:rsidRDefault="00070E4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70E41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C6604CE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5EBDA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0D3285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433C9C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FBF020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91BF45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5C0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17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97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AF10F6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3FF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AD7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73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C2919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2A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7C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82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FC0C6E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419C86F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CF321F4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66A4E28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2FFEFF8" w14:textId="77777777" w:rsidTr="00620E37">
        <w:tc>
          <w:tcPr>
            <w:tcW w:w="2660" w:type="dxa"/>
            <w:shd w:val="clear" w:color="auto" w:fill="auto"/>
          </w:tcPr>
          <w:p w14:paraId="3745171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92CC6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AB8747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158EC8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777F3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25932D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70E4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FA5C7B8" w14:textId="77777777" w:rsidR="00106AC7" w:rsidRPr="00BC121E" w:rsidRDefault="00106AC7" w:rsidP="00BC121E"/>
    <w:sectPr w:rsidR="00106AC7" w:rsidRPr="00BC121E" w:rsidSect="00DA178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57787" w14:textId="77777777" w:rsidR="00DA178B" w:rsidRDefault="00DA178B">
      <w:r>
        <w:separator/>
      </w:r>
    </w:p>
  </w:endnote>
  <w:endnote w:type="continuationSeparator" w:id="0">
    <w:p w14:paraId="18A28E88" w14:textId="77777777" w:rsidR="00DA178B" w:rsidRDefault="00DA1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E5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1A62D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5F6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0BA455B" w14:textId="77777777" w:rsidR="009A4CD3" w:rsidRDefault="001F666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C05DBAE">
        <v:line id="_x0000_s1025" style="position:absolute;left:0;text-align:left;z-index:251657728" from="-3.85pt,8.7pt" to="455.15pt,8.7pt"/>
      </w:pict>
    </w:r>
  </w:p>
  <w:p w14:paraId="75038BF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CD207" w14:textId="77777777" w:rsidR="00070E41" w:rsidRDefault="00070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2B676" w14:textId="77777777" w:rsidR="00DA178B" w:rsidRDefault="00DA178B">
      <w:r>
        <w:separator/>
      </w:r>
    </w:p>
  </w:footnote>
  <w:footnote w:type="continuationSeparator" w:id="0">
    <w:p w14:paraId="0156B388" w14:textId="77777777" w:rsidR="00DA178B" w:rsidRDefault="00DA1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5E8FB" w14:textId="77777777" w:rsidR="00070E41" w:rsidRDefault="00070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66FCE" w14:textId="77777777" w:rsidR="00070E41" w:rsidRDefault="00070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5034D" w14:textId="77777777" w:rsidR="00070E41" w:rsidRDefault="00070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1408940">
    <w:abstractNumId w:val="13"/>
  </w:num>
  <w:num w:numId="2" w16cid:durableId="966084470">
    <w:abstractNumId w:val="0"/>
  </w:num>
  <w:num w:numId="3" w16cid:durableId="1176265942">
    <w:abstractNumId w:val="11"/>
  </w:num>
  <w:num w:numId="4" w16cid:durableId="838039708">
    <w:abstractNumId w:val="8"/>
  </w:num>
  <w:num w:numId="5" w16cid:durableId="1434786615">
    <w:abstractNumId w:val="7"/>
  </w:num>
  <w:num w:numId="6" w16cid:durableId="832718407">
    <w:abstractNumId w:val="1"/>
  </w:num>
  <w:num w:numId="7" w16cid:durableId="1196189948">
    <w:abstractNumId w:val="6"/>
  </w:num>
  <w:num w:numId="8" w16cid:durableId="1380014096">
    <w:abstractNumId w:val="3"/>
  </w:num>
  <w:num w:numId="9" w16cid:durableId="917442164">
    <w:abstractNumId w:val="2"/>
  </w:num>
  <w:num w:numId="10" w16cid:durableId="729958793">
    <w:abstractNumId w:val="5"/>
  </w:num>
  <w:num w:numId="11" w16cid:durableId="1315177728">
    <w:abstractNumId w:val="10"/>
  </w:num>
  <w:num w:numId="12" w16cid:durableId="2100634917">
    <w:abstractNumId w:val="4"/>
  </w:num>
  <w:num w:numId="13" w16cid:durableId="1046681488">
    <w:abstractNumId w:val="9"/>
  </w:num>
  <w:num w:numId="14" w16cid:durableId="9223756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78B"/>
    <w:rsid w:val="0000184A"/>
    <w:rsid w:val="00007C1C"/>
    <w:rsid w:val="00012997"/>
    <w:rsid w:val="000621A2"/>
    <w:rsid w:val="00067B62"/>
    <w:rsid w:val="00070E41"/>
    <w:rsid w:val="000719DC"/>
    <w:rsid w:val="00075CEC"/>
    <w:rsid w:val="000E0467"/>
    <w:rsid w:val="00106AC7"/>
    <w:rsid w:val="00111985"/>
    <w:rsid w:val="00147532"/>
    <w:rsid w:val="001614BA"/>
    <w:rsid w:val="001F666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6CF9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A178B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04C4652"/>
  <w15:chartTrackingRefBased/>
  <w15:docId w15:val="{8101191A-A9F4-4129-8A29-DDB630DBB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2024-02-12T11:00:00Z</dcterms:created>
  <dcterms:modified xsi:type="dcterms:W3CDTF">2024-02-12T11:00:00Z</dcterms:modified>
</cp:coreProperties>
</file>