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69698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24B48" w:rsidRPr="00D24B4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3FC3311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D3FD1BD" w14:textId="77777777" w:rsidR="006676AE" w:rsidRPr="0012157F" w:rsidRDefault="00D24B4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24B48">
        <w:rPr>
          <w:rFonts w:ascii="Arial" w:hAnsi="Arial" w:cs="Arial"/>
        </w:rPr>
        <w:t>10 Wojskowy Szpital Kliniczny z Polikliniką Samodzielny Publiczny Zakład Opieki Zdrowotnej</w:t>
      </w:r>
    </w:p>
    <w:p w14:paraId="145E3334" w14:textId="77777777" w:rsidR="006676AE" w:rsidRPr="0012157F" w:rsidRDefault="00D24B4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24B48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D24B48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14:paraId="7CDF08F6" w14:textId="77777777" w:rsidR="00F90CD1" w:rsidRDefault="00D24B4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24B48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D24B48">
        <w:rPr>
          <w:rFonts w:ascii="Arial" w:hAnsi="Arial" w:cs="Arial"/>
        </w:rPr>
        <w:t>Bydgoszcz</w:t>
      </w:r>
    </w:p>
    <w:p w14:paraId="1367B29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C3C0495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5888FE8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D635B59" w14:textId="77777777" w:rsidTr="0018769E">
        <w:tc>
          <w:tcPr>
            <w:tcW w:w="2800" w:type="dxa"/>
            <w:shd w:val="clear" w:color="auto" w:fill="auto"/>
          </w:tcPr>
          <w:p w14:paraId="1305B7F0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D6E210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4F5847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E6FC21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6AFE8D13" w14:textId="77777777" w:rsidTr="0018769E">
        <w:tc>
          <w:tcPr>
            <w:tcW w:w="2800" w:type="dxa"/>
            <w:shd w:val="clear" w:color="auto" w:fill="auto"/>
          </w:tcPr>
          <w:p w14:paraId="17B44B9D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AC5774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47D2C2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134302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276FA94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4B48" w:rsidRPr="0012157F" w14:paraId="25234F4B" w14:textId="77777777" w:rsidTr="00E81735">
        <w:tc>
          <w:tcPr>
            <w:tcW w:w="9104" w:type="dxa"/>
            <w:shd w:val="clear" w:color="auto" w:fill="D9D9D9"/>
          </w:tcPr>
          <w:p w14:paraId="6977D029" w14:textId="77777777" w:rsidR="00D24B48" w:rsidRPr="0012157F" w:rsidRDefault="00D24B48" w:rsidP="00E8173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479B147" w14:textId="77777777" w:rsidR="00D24B48" w:rsidRPr="0012157F" w:rsidRDefault="00D24B48" w:rsidP="00E8173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24B4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24B4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24B4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B92B85A" w14:textId="77777777" w:rsidR="00D24B48" w:rsidRPr="00612283" w:rsidRDefault="00D24B48" w:rsidP="00E8173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6B71A15" w14:textId="77777777" w:rsidR="00D24B48" w:rsidRPr="00612283" w:rsidRDefault="00D24B48" w:rsidP="00E8173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97052C0" w14:textId="77777777" w:rsidR="00D24B48" w:rsidRPr="0012157F" w:rsidRDefault="00D24B48" w:rsidP="00E8173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6A5A4EB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191F975" w14:textId="77777777" w:rsidTr="0018769E">
        <w:tc>
          <w:tcPr>
            <w:tcW w:w="2269" w:type="dxa"/>
            <w:shd w:val="clear" w:color="auto" w:fill="auto"/>
          </w:tcPr>
          <w:p w14:paraId="2BB4BFD0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2F4C61" w14:textId="47F4A0BB" w:rsidR="002578E4" w:rsidRPr="00A2540E" w:rsidRDefault="006A748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74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napraw sterylizatorów, myjni, automatów myjąco-dezynfekujących oraz szaf endoskopowych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24B48" w:rsidRPr="00A2540E" w14:paraId="636F57C8" w14:textId="77777777" w:rsidTr="00E81735">
        <w:tc>
          <w:tcPr>
            <w:tcW w:w="2269" w:type="dxa"/>
            <w:shd w:val="clear" w:color="auto" w:fill="auto"/>
          </w:tcPr>
          <w:p w14:paraId="181BDDA4" w14:textId="77777777" w:rsidR="00D24B48" w:rsidRPr="00A2540E" w:rsidRDefault="00D24B48" w:rsidP="00E817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1291C8" w14:textId="77777777" w:rsidR="00D24B48" w:rsidRPr="00A2540E" w:rsidRDefault="00D24B48" w:rsidP="00E817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4B4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25/2024</w:t>
            </w:r>
          </w:p>
        </w:tc>
      </w:tr>
    </w:tbl>
    <w:p w14:paraId="4187815A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67A3E2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24B48" w:rsidRPr="00D24B48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F18E4E9" w14:textId="77777777" w:rsidTr="00650D6C">
        <w:tc>
          <w:tcPr>
            <w:tcW w:w="9104" w:type="dxa"/>
            <w:shd w:val="clear" w:color="auto" w:fill="D9D9D9"/>
          </w:tcPr>
          <w:p w14:paraId="1AB00E1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912C21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FABF718" w14:textId="77777777" w:rsidR="00D24B48" w:rsidRPr="00992BD8" w:rsidRDefault="00D24B48" w:rsidP="00D24B48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333234C" w14:textId="77777777" w:rsidR="002426FF" w:rsidRPr="00A44833" w:rsidRDefault="00D24B48" w:rsidP="00D24B4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BDDCA57" w14:textId="77777777" w:rsidR="00D24B48" w:rsidRPr="0012157F" w:rsidRDefault="00D24B48" w:rsidP="00D24B4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6A83A21" w14:textId="77777777" w:rsidR="00D24B48" w:rsidRPr="0012157F" w:rsidRDefault="00D24B48" w:rsidP="00D24B4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2ECAEB9E" w14:textId="77777777" w:rsidR="00D24B48" w:rsidRPr="0012157F" w:rsidRDefault="00D24B48" w:rsidP="00D24B4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9BDC7F8" w14:textId="77777777" w:rsidR="00D24B48" w:rsidRPr="00A44833" w:rsidRDefault="00D24B48" w:rsidP="00D24B4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0AD3814" w14:textId="77777777" w:rsidR="00D24B48" w:rsidRPr="0012157F" w:rsidRDefault="00D24B48" w:rsidP="00D24B4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04D3FF1" w14:textId="77777777" w:rsidR="00D24B48" w:rsidRPr="0012157F" w:rsidRDefault="00D24B48" w:rsidP="00D24B48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E9AD0E0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44BF06C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0535148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1761D5CE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F53FE7B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45670D4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880B2F3" w14:textId="77777777" w:rsidTr="00CD4DD1">
        <w:tc>
          <w:tcPr>
            <w:tcW w:w="9104" w:type="dxa"/>
            <w:shd w:val="clear" w:color="auto" w:fill="D9D9D9"/>
          </w:tcPr>
          <w:p w14:paraId="3333779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C5E0A37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58DCE3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AB61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7C56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4B48" w:rsidRPr="0012157F" w14:paraId="672A4AD8" w14:textId="77777777" w:rsidTr="00E817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D42A4" w14:textId="77777777" w:rsidR="00D24B48" w:rsidRPr="0012157F" w:rsidRDefault="00D24B48" w:rsidP="00E8173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B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5090" w14:textId="77777777" w:rsidR="00D24B48" w:rsidRPr="0012157F" w:rsidRDefault="00D24B48" w:rsidP="00E8173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4B4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9B98CFC" w14:textId="77777777" w:rsidR="00D24B48" w:rsidRPr="00D24B48" w:rsidRDefault="00D24B48" w:rsidP="00E8173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B4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E62963C" w14:textId="77777777" w:rsidR="00D24B48" w:rsidRPr="0012157F" w:rsidRDefault="00D24B48" w:rsidP="00E8173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B48">
              <w:rPr>
                <w:rFonts w:ascii="Arial" w:hAnsi="Arial" w:cs="Arial"/>
                <w:sz w:val="24"/>
                <w:szCs w:val="24"/>
              </w:rPr>
              <w:t xml:space="preserve">Wykaz min. 2 usług odpowiadających przedmiotowi zamówienia, tj.  naprawy sprzętu medycznego wraz z dokumentami wskazanymi w pkt. 9.2 </w:t>
            </w:r>
            <w:proofErr w:type="spellStart"/>
            <w:r w:rsidRPr="00D24B48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D24B48">
              <w:rPr>
                <w:rFonts w:ascii="Arial" w:hAnsi="Arial" w:cs="Arial"/>
                <w:sz w:val="24"/>
                <w:szCs w:val="24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D24B48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D24B48">
              <w:rPr>
                <w:rFonts w:ascii="Arial" w:hAnsi="Arial" w:cs="Arial"/>
                <w:sz w:val="24"/>
                <w:szCs w:val="24"/>
              </w:rPr>
              <w:t xml:space="preserve"> 1 tabela l.p. 2 SWZ.</w:t>
            </w:r>
          </w:p>
        </w:tc>
      </w:tr>
    </w:tbl>
    <w:p w14:paraId="5C863282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34C909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B54229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5BFA8A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4B54E61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4A8CBF12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48AFB9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2E2B8D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ED9893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A71C18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91AE509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77E91E6" w14:textId="77777777" w:rsidTr="00CD4DD1">
        <w:tc>
          <w:tcPr>
            <w:tcW w:w="9104" w:type="dxa"/>
            <w:shd w:val="clear" w:color="auto" w:fill="D9D9D9"/>
          </w:tcPr>
          <w:p w14:paraId="57D1678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DAFD9D4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3F500AE" w14:textId="77777777" w:rsidTr="00847232">
        <w:tc>
          <w:tcPr>
            <w:tcW w:w="9104" w:type="dxa"/>
            <w:shd w:val="clear" w:color="auto" w:fill="D9D9D9"/>
          </w:tcPr>
          <w:p w14:paraId="0E44797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927F85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D6FEA05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9717A5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16E274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9E4BA7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6D11BA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1E9BA7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46222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99B6E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10B33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5BFF50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028A627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DC7B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14A11" w14:textId="77777777" w:rsidR="00DC7B86" w:rsidRDefault="00DC7B86" w:rsidP="0038231F">
      <w:pPr>
        <w:spacing w:after="0" w:line="240" w:lineRule="auto"/>
      </w:pPr>
      <w:r>
        <w:separator/>
      </w:r>
    </w:p>
  </w:endnote>
  <w:endnote w:type="continuationSeparator" w:id="0">
    <w:p w14:paraId="7D584232" w14:textId="77777777" w:rsidR="00DC7B86" w:rsidRDefault="00DC7B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997E0" w14:textId="77777777" w:rsidR="00D24B48" w:rsidRDefault="00D24B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E14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A528D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AE2AC" w14:textId="77777777" w:rsidR="00D24B48" w:rsidRDefault="00D24B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3B072" w14:textId="77777777" w:rsidR="00DC7B86" w:rsidRDefault="00DC7B86" w:rsidP="0038231F">
      <w:pPr>
        <w:spacing w:after="0" w:line="240" w:lineRule="auto"/>
      </w:pPr>
      <w:r>
        <w:separator/>
      </w:r>
    </w:p>
  </w:footnote>
  <w:footnote w:type="continuationSeparator" w:id="0">
    <w:p w14:paraId="37DE8D2B" w14:textId="77777777" w:rsidR="00DC7B86" w:rsidRDefault="00DC7B86" w:rsidP="0038231F">
      <w:pPr>
        <w:spacing w:after="0" w:line="240" w:lineRule="auto"/>
      </w:pPr>
      <w:r>
        <w:continuationSeparator/>
      </w:r>
    </w:p>
  </w:footnote>
  <w:footnote w:id="1">
    <w:p w14:paraId="60437E8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858F32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77411C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ADAE28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AD0E0" w14:textId="77777777" w:rsidR="00D24B48" w:rsidRDefault="00D24B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A6B32" w14:textId="77777777" w:rsidR="00D24B48" w:rsidRDefault="00D24B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CE7CD" w14:textId="77777777" w:rsidR="00D24B48" w:rsidRDefault="00D24B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715538">
    <w:abstractNumId w:val="11"/>
  </w:num>
  <w:num w:numId="2" w16cid:durableId="1263562787">
    <w:abstractNumId w:val="0"/>
  </w:num>
  <w:num w:numId="3" w16cid:durableId="834608638">
    <w:abstractNumId w:val="10"/>
  </w:num>
  <w:num w:numId="4" w16cid:durableId="1625312786">
    <w:abstractNumId w:val="13"/>
  </w:num>
  <w:num w:numId="5" w16cid:durableId="1438713116">
    <w:abstractNumId w:val="12"/>
  </w:num>
  <w:num w:numId="6" w16cid:durableId="799032115">
    <w:abstractNumId w:val="9"/>
  </w:num>
  <w:num w:numId="7" w16cid:durableId="1159274064">
    <w:abstractNumId w:val="1"/>
  </w:num>
  <w:num w:numId="8" w16cid:durableId="165940844">
    <w:abstractNumId w:val="6"/>
  </w:num>
  <w:num w:numId="9" w16cid:durableId="1745686701">
    <w:abstractNumId w:val="4"/>
  </w:num>
  <w:num w:numId="10" w16cid:durableId="8728524">
    <w:abstractNumId w:val="7"/>
  </w:num>
  <w:num w:numId="11" w16cid:durableId="1323269378">
    <w:abstractNumId w:val="5"/>
  </w:num>
  <w:num w:numId="12" w16cid:durableId="464005817">
    <w:abstractNumId w:val="8"/>
  </w:num>
  <w:num w:numId="13" w16cid:durableId="1178157026">
    <w:abstractNumId w:val="3"/>
  </w:num>
  <w:num w:numId="14" w16cid:durableId="2032604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7B8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A7481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4B48"/>
    <w:rsid w:val="00D2702A"/>
    <w:rsid w:val="00D27F63"/>
    <w:rsid w:val="00D34D9A"/>
    <w:rsid w:val="00D409DE"/>
    <w:rsid w:val="00D42C9B"/>
    <w:rsid w:val="00D531D5"/>
    <w:rsid w:val="00D7532C"/>
    <w:rsid w:val="00DA6EC7"/>
    <w:rsid w:val="00DC7B86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5F329C"/>
  <w15:docId w15:val="{474F82CD-65FF-461D-B578-CA264ED0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901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2024-02-12T10:59:00Z</dcterms:created>
  <dcterms:modified xsi:type="dcterms:W3CDTF">2024-02-12T10:59:00Z</dcterms:modified>
</cp:coreProperties>
</file>