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35EF3" w14:textId="287121AE" w:rsidR="00EB1359" w:rsidRPr="003261E7" w:rsidRDefault="00181B69" w:rsidP="00EB1359">
      <w:pPr>
        <w:spacing w:after="240"/>
        <w:jc w:val="right"/>
        <w:rPr>
          <w:sz w:val="22"/>
          <w:szCs w:val="22"/>
        </w:rPr>
      </w:pPr>
      <w:r w:rsidRPr="00181B6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14246">
        <w:rPr>
          <w:sz w:val="22"/>
          <w:szCs w:val="22"/>
        </w:rPr>
        <w:t>12.02.2024r.</w:t>
      </w:r>
    </w:p>
    <w:p w14:paraId="099E7EA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06D6F23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14D5A7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F9495B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241864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6C9D72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84F6F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A7538C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E10C5E6" w14:textId="6513446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461D7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1B69" w:rsidRPr="003261E7" w14:paraId="60A00C9E" w14:textId="77777777" w:rsidTr="00B55DDA">
        <w:trPr>
          <w:trHeight w:val="638"/>
        </w:trPr>
        <w:tc>
          <w:tcPr>
            <w:tcW w:w="959" w:type="dxa"/>
            <w:shd w:val="clear" w:color="auto" w:fill="auto"/>
          </w:tcPr>
          <w:p w14:paraId="2484CF97" w14:textId="77777777" w:rsidR="00181B69" w:rsidRPr="003261E7" w:rsidRDefault="00181B69" w:rsidP="00B5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1C8ED4" w14:textId="56290DB0" w:rsidR="00181B69" w:rsidRPr="003261E7" w:rsidRDefault="00181B69" w:rsidP="00B5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="007461D7">
              <w:rPr>
                <w:sz w:val="22"/>
                <w:szCs w:val="22"/>
              </w:rPr>
              <w:t xml:space="preserve"> </w:t>
            </w:r>
            <w:r w:rsidRPr="00181B69">
              <w:rPr>
                <w:sz w:val="22"/>
                <w:szCs w:val="22"/>
              </w:rPr>
              <w:t>podstawowy</w:t>
            </w:r>
            <w:r w:rsidR="007461D7">
              <w:rPr>
                <w:sz w:val="22"/>
                <w:szCs w:val="22"/>
              </w:rPr>
              <w:t>m</w:t>
            </w:r>
            <w:r w:rsidRPr="00181B69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7461D7">
              <w:rPr>
                <w:bCs/>
                <w:sz w:val="22"/>
                <w:szCs w:val="22"/>
              </w:rPr>
              <w:t>„</w:t>
            </w:r>
            <w:r w:rsidRPr="00181B69">
              <w:rPr>
                <w:b/>
                <w:bCs/>
                <w:sz w:val="22"/>
                <w:szCs w:val="22"/>
              </w:rPr>
              <w:t>Zakup i dostawa materiałów do utrzymania czystości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81B69">
              <w:rPr>
                <w:b/>
                <w:sz w:val="22"/>
                <w:szCs w:val="22"/>
              </w:rPr>
              <w:t>ZP/56/2023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710ECA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F549C8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C061EF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1DFCD58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9A9C0B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5EF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0EB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4025CA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81B69" w:rsidRPr="00EB1359" w14:paraId="5A6B1DAC" w14:textId="77777777" w:rsidTr="00B55DD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4050" w14:textId="77777777" w:rsidR="00181B69" w:rsidRPr="00710915" w:rsidRDefault="00181B69" w:rsidP="00B55D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81B6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255D" w14:textId="77777777" w:rsidR="00181B69" w:rsidRPr="00EB1359" w:rsidRDefault="00181B69" w:rsidP="00B55D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1B69">
              <w:rPr>
                <w:b/>
                <w:sz w:val="22"/>
                <w:szCs w:val="22"/>
              </w:rPr>
              <w:t>Pakiet nr 2 - Mydło w zamkniętym systemie dozowania</w:t>
            </w:r>
          </w:p>
          <w:p w14:paraId="0CC134A2" w14:textId="77777777" w:rsidR="00181B69" w:rsidRDefault="00181B69" w:rsidP="00B55D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B0CE824" w14:textId="77777777" w:rsidR="00181B69" w:rsidRDefault="00181B69" w:rsidP="00B55D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81B6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9329D3E" w14:textId="37CE376C" w:rsidR="00181B69" w:rsidRDefault="00181B69" w:rsidP="00B55D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7461D7">
              <w:rPr>
                <w:sz w:val="22"/>
                <w:szCs w:val="22"/>
              </w:rPr>
              <w:t xml:space="preserve"> nie złożono żadnej oferty </w:t>
            </w:r>
          </w:p>
          <w:p w14:paraId="55C75094" w14:textId="77777777" w:rsidR="00181B69" w:rsidRPr="00EB1359" w:rsidRDefault="00181B69" w:rsidP="00B55DD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A5E3C8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EF100" w14:textId="77777777" w:rsidR="00181B69" w:rsidRDefault="00181B69" w:rsidP="00181B69">
      <w:r>
        <w:separator/>
      </w:r>
    </w:p>
  </w:endnote>
  <w:endnote w:type="continuationSeparator" w:id="0">
    <w:p w14:paraId="31C5252C" w14:textId="77777777" w:rsidR="00181B69" w:rsidRDefault="00181B69" w:rsidP="00181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2E3D" w14:textId="77777777" w:rsidR="00181B69" w:rsidRDefault="00181B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61BB3" w14:textId="77777777" w:rsidR="00181B69" w:rsidRDefault="00181B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C283" w14:textId="77777777" w:rsidR="00181B69" w:rsidRDefault="00181B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C697A" w14:textId="77777777" w:rsidR="00181B69" w:rsidRDefault="00181B69" w:rsidP="00181B69">
      <w:r>
        <w:separator/>
      </w:r>
    </w:p>
  </w:footnote>
  <w:footnote w:type="continuationSeparator" w:id="0">
    <w:p w14:paraId="64EE8499" w14:textId="77777777" w:rsidR="00181B69" w:rsidRDefault="00181B69" w:rsidP="00181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3EA2" w14:textId="77777777" w:rsidR="00181B69" w:rsidRDefault="00181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031C2" w14:textId="77777777" w:rsidR="00181B69" w:rsidRDefault="00181B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1A3FE" w14:textId="77777777" w:rsidR="00181B69" w:rsidRDefault="00181B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9DA"/>
    <w:rsid w:val="00010B31"/>
    <w:rsid w:val="00104963"/>
    <w:rsid w:val="00150F65"/>
    <w:rsid w:val="00181B69"/>
    <w:rsid w:val="007461D7"/>
    <w:rsid w:val="00775DAE"/>
    <w:rsid w:val="00823326"/>
    <w:rsid w:val="00856A3E"/>
    <w:rsid w:val="00894412"/>
    <w:rsid w:val="009462DF"/>
    <w:rsid w:val="009500EB"/>
    <w:rsid w:val="009579DA"/>
    <w:rsid w:val="00993EFC"/>
    <w:rsid w:val="00AB3E72"/>
    <w:rsid w:val="00AC1A4B"/>
    <w:rsid w:val="00D41670"/>
    <w:rsid w:val="00D44D12"/>
    <w:rsid w:val="00E403D2"/>
    <w:rsid w:val="00E742E3"/>
    <w:rsid w:val="00EB1359"/>
    <w:rsid w:val="00F1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87C12"/>
  <w15:chartTrackingRefBased/>
  <w15:docId w15:val="{D4E35142-FAD6-45D7-86AA-E8FA8200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181B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81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dcterms:created xsi:type="dcterms:W3CDTF">2024-02-09T07:55:00Z</dcterms:created>
  <dcterms:modified xsi:type="dcterms:W3CDTF">2024-02-12T11:40:00Z</dcterms:modified>
</cp:coreProperties>
</file>