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3EBA4" w14:textId="0E43AB16" w:rsidR="00FB7F50" w:rsidRPr="002245BE" w:rsidRDefault="0053104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3104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71753C">
        <w:rPr>
          <w:sz w:val="22"/>
          <w:szCs w:val="22"/>
        </w:rPr>
        <w:t>12.02.2024r.</w:t>
      </w:r>
    </w:p>
    <w:p w14:paraId="2BC3C0F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FCE2A55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733AC29C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3048E2AB" w14:textId="77777777" w:rsidR="002032C0" w:rsidRPr="002032C0" w:rsidRDefault="002032C0" w:rsidP="002032C0">
      <w:r w:rsidRPr="002032C0">
        <w:t>ul. Prądnicka 35-37</w:t>
      </w:r>
    </w:p>
    <w:p w14:paraId="772C87AB" w14:textId="77777777" w:rsidR="002032C0" w:rsidRPr="002032C0" w:rsidRDefault="002032C0" w:rsidP="002032C0">
      <w:r w:rsidRPr="002032C0">
        <w:t>31-202 Kraków</w:t>
      </w:r>
    </w:p>
    <w:p w14:paraId="025DAB41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E7F811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31045" w:rsidRPr="00607F9B" w14:paraId="1E05D3CC" w14:textId="77777777" w:rsidTr="00B55DDA">
        <w:trPr>
          <w:trHeight w:val="638"/>
        </w:trPr>
        <w:tc>
          <w:tcPr>
            <w:tcW w:w="959" w:type="dxa"/>
            <w:shd w:val="clear" w:color="auto" w:fill="auto"/>
          </w:tcPr>
          <w:p w14:paraId="5C88ADE5" w14:textId="77777777" w:rsidR="00531045" w:rsidRPr="00607F9B" w:rsidRDefault="00531045" w:rsidP="00B55D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8406CF" w14:textId="5C42D346" w:rsidR="00531045" w:rsidRPr="00607F9B" w:rsidRDefault="00531045" w:rsidP="00B55D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1045">
              <w:rPr>
                <w:sz w:val="22"/>
                <w:szCs w:val="22"/>
              </w:rPr>
              <w:t>podstawowy</w:t>
            </w:r>
            <w:r w:rsidR="00B81B1A">
              <w:rPr>
                <w:sz w:val="22"/>
                <w:szCs w:val="22"/>
              </w:rPr>
              <w:t>m</w:t>
            </w:r>
            <w:r w:rsidRPr="00531045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1045">
              <w:rPr>
                <w:b/>
                <w:bCs/>
                <w:sz w:val="22"/>
                <w:szCs w:val="22"/>
              </w:rPr>
              <w:t>Zakup i dostawa materiałów do utrzymania czystości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1045">
              <w:rPr>
                <w:b/>
                <w:sz w:val="22"/>
                <w:szCs w:val="22"/>
              </w:rPr>
              <w:t>ZP/56/2023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09AED1C" w14:textId="77777777" w:rsidR="008642B3" w:rsidRDefault="0053104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="00C65E53"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531045" w14:paraId="7F94C6BC" w14:textId="77777777" w:rsidTr="00B55DDA">
        <w:trPr>
          <w:cantSplit/>
        </w:trPr>
        <w:tc>
          <w:tcPr>
            <w:tcW w:w="9072" w:type="dxa"/>
          </w:tcPr>
          <w:p w14:paraId="32873E43" w14:textId="77777777" w:rsidR="00531045" w:rsidRPr="00D26ED6" w:rsidRDefault="00531045" w:rsidP="00B55DD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1045">
              <w:rPr>
                <w:b/>
                <w:sz w:val="22"/>
                <w:szCs w:val="22"/>
              </w:rPr>
              <w:t>OSS sp. z o.o.</w:t>
            </w:r>
          </w:p>
          <w:p w14:paraId="096C6A2F" w14:textId="7FBB1E08" w:rsidR="00531045" w:rsidRPr="009F0E5C" w:rsidRDefault="00B81B1A" w:rsidP="00B55DD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31045" w:rsidRPr="00531045">
              <w:rPr>
                <w:bCs/>
                <w:sz w:val="22"/>
                <w:szCs w:val="22"/>
              </w:rPr>
              <w:t>Siennicka</w:t>
            </w:r>
            <w:r w:rsidR="00531045" w:rsidRPr="009F0E5C">
              <w:rPr>
                <w:bCs/>
                <w:sz w:val="22"/>
                <w:szCs w:val="22"/>
              </w:rPr>
              <w:t xml:space="preserve"> </w:t>
            </w:r>
            <w:r w:rsidR="00531045" w:rsidRPr="00531045">
              <w:rPr>
                <w:bCs/>
                <w:sz w:val="22"/>
                <w:szCs w:val="22"/>
              </w:rPr>
              <w:t>25</w:t>
            </w:r>
            <w:r w:rsidR="00531045">
              <w:rPr>
                <w:bCs/>
                <w:sz w:val="22"/>
                <w:szCs w:val="22"/>
              </w:rPr>
              <w:t xml:space="preserve"> </w:t>
            </w:r>
          </w:p>
          <w:p w14:paraId="1F323863" w14:textId="07DC956D" w:rsidR="00531045" w:rsidRDefault="00531045" w:rsidP="00B55DDA">
            <w:pPr>
              <w:jc w:val="both"/>
              <w:rPr>
                <w:bCs/>
                <w:sz w:val="22"/>
                <w:szCs w:val="22"/>
              </w:rPr>
            </w:pPr>
            <w:r w:rsidRPr="00531045">
              <w:rPr>
                <w:bCs/>
                <w:sz w:val="22"/>
                <w:szCs w:val="22"/>
              </w:rPr>
              <w:t>80-758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1045">
              <w:rPr>
                <w:bCs/>
                <w:sz w:val="22"/>
                <w:szCs w:val="22"/>
              </w:rPr>
              <w:t>Gdańsk</w:t>
            </w:r>
          </w:p>
          <w:p w14:paraId="345D2D99" w14:textId="77777777" w:rsidR="00B81B1A" w:rsidRPr="009F0E5C" w:rsidRDefault="00B81B1A" w:rsidP="00B55DDA">
            <w:pPr>
              <w:jc w:val="both"/>
              <w:rPr>
                <w:bCs/>
                <w:sz w:val="22"/>
                <w:szCs w:val="22"/>
              </w:rPr>
            </w:pPr>
          </w:p>
          <w:p w14:paraId="64293E7F" w14:textId="1CB1CF21" w:rsidR="00531045" w:rsidRPr="00211A34" w:rsidRDefault="00531045" w:rsidP="00B55DD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1045">
              <w:rPr>
                <w:sz w:val="22"/>
                <w:szCs w:val="22"/>
              </w:rPr>
              <w:t>Pakiet nr 1 - Mydło w systemie zamkniętym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D4F8041" w14:textId="77777777" w:rsidR="00531045" w:rsidRPr="00D26ED6" w:rsidRDefault="00531045" w:rsidP="00B55DD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F80998" w14:textId="5B749D93" w:rsidR="00531045" w:rsidRDefault="00531045" w:rsidP="00B55DD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31045">
              <w:t xml:space="preserve">Jedyna złożona oferta, </w:t>
            </w:r>
            <w:r w:rsidR="00B81B1A" w:rsidRPr="00531045">
              <w:t>spełniająca</w:t>
            </w:r>
            <w:r w:rsidRPr="00531045">
              <w:t xml:space="preserve"> wymogi Zamawiającego.</w:t>
            </w:r>
          </w:p>
        </w:tc>
      </w:tr>
      <w:tr w:rsidR="00531045" w14:paraId="5153E45D" w14:textId="77777777" w:rsidTr="00B55DDA">
        <w:trPr>
          <w:cantSplit/>
        </w:trPr>
        <w:tc>
          <w:tcPr>
            <w:tcW w:w="9072" w:type="dxa"/>
          </w:tcPr>
          <w:p w14:paraId="0999152F" w14:textId="21ED197A" w:rsidR="00531045" w:rsidRPr="00D26ED6" w:rsidRDefault="00531045" w:rsidP="00B55DD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1045">
              <w:rPr>
                <w:b/>
                <w:sz w:val="22"/>
                <w:szCs w:val="22"/>
              </w:rPr>
              <w:t>MERIDA Spólka z o.o.</w:t>
            </w:r>
          </w:p>
          <w:p w14:paraId="50CE5B5A" w14:textId="70A27393" w:rsidR="00531045" w:rsidRPr="009F0E5C" w:rsidRDefault="00B81B1A" w:rsidP="00B55DD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31045" w:rsidRPr="00531045">
              <w:rPr>
                <w:bCs/>
                <w:sz w:val="22"/>
                <w:szCs w:val="22"/>
              </w:rPr>
              <w:t>Karkonoska</w:t>
            </w:r>
            <w:r w:rsidR="00531045" w:rsidRPr="009F0E5C">
              <w:rPr>
                <w:bCs/>
                <w:sz w:val="22"/>
                <w:szCs w:val="22"/>
              </w:rPr>
              <w:t xml:space="preserve"> </w:t>
            </w:r>
            <w:r w:rsidR="00531045" w:rsidRPr="00531045">
              <w:rPr>
                <w:bCs/>
                <w:sz w:val="22"/>
                <w:szCs w:val="22"/>
              </w:rPr>
              <w:t>59</w:t>
            </w:r>
            <w:r w:rsidR="00531045">
              <w:rPr>
                <w:bCs/>
                <w:sz w:val="22"/>
                <w:szCs w:val="22"/>
              </w:rPr>
              <w:t xml:space="preserve"> </w:t>
            </w:r>
          </w:p>
          <w:p w14:paraId="17937D24" w14:textId="51169333" w:rsidR="00531045" w:rsidRDefault="00531045" w:rsidP="00B55DDA">
            <w:pPr>
              <w:jc w:val="both"/>
              <w:rPr>
                <w:bCs/>
                <w:sz w:val="22"/>
                <w:szCs w:val="22"/>
              </w:rPr>
            </w:pPr>
            <w:r w:rsidRPr="00531045">
              <w:rPr>
                <w:bCs/>
                <w:sz w:val="22"/>
                <w:szCs w:val="22"/>
              </w:rPr>
              <w:t>53-015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1045">
              <w:rPr>
                <w:bCs/>
                <w:sz w:val="22"/>
                <w:szCs w:val="22"/>
              </w:rPr>
              <w:t>Wrocław</w:t>
            </w:r>
          </w:p>
          <w:p w14:paraId="6A19E4FD" w14:textId="77777777" w:rsidR="00B81B1A" w:rsidRPr="009F0E5C" w:rsidRDefault="00B81B1A" w:rsidP="00B55DDA">
            <w:pPr>
              <w:jc w:val="both"/>
              <w:rPr>
                <w:bCs/>
                <w:sz w:val="22"/>
                <w:szCs w:val="22"/>
              </w:rPr>
            </w:pPr>
          </w:p>
          <w:p w14:paraId="4960B600" w14:textId="2338B222" w:rsidR="00531045" w:rsidRPr="00211A34" w:rsidRDefault="00531045" w:rsidP="00B55DD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1045">
              <w:rPr>
                <w:sz w:val="22"/>
                <w:szCs w:val="22"/>
              </w:rPr>
              <w:t>Pakiet nr 3 - Czyściwo celulozowe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E32EF26" w14:textId="77777777" w:rsidR="00531045" w:rsidRPr="00D26ED6" w:rsidRDefault="00531045" w:rsidP="00B55DD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30D53C8" w14:textId="2DD6BBBD" w:rsidR="00531045" w:rsidRDefault="00531045" w:rsidP="00B55DD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31045">
              <w:t xml:space="preserve">Jedyna złożona oferta, </w:t>
            </w:r>
            <w:r w:rsidR="00B81B1A" w:rsidRPr="00531045">
              <w:t>spełniająca</w:t>
            </w:r>
            <w:r w:rsidRPr="00531045">
              <w:t xml:space="preserve"> wymogi Zamawiającego.</w:t>
            </w:r>
          </w:p>
        </w:tc>
      </w:tr>
    </w:tbl>
    <w:p w14:paraId="1A6CB348" w14:textId="77777777" w:rsidR="003A0AFC" w:rsidRPr="00756CDA" w:rsidRDefault="00531045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4553C366" w14:textId="77777777" w:rsidTr="00B81B1A">
        <w:tc>
          <w:tcPr>
            <w:tcW w:w="2169" w:type="dxa"/>
            <w:shd w:val="clear" w:color="auto" w:fill="F3F3F3"/>
            <w:vAlign w:val="center"/>
          </w:tcPr>
          <w:p w14:paraId="57268F6C" w14:textId="77777777" w:rsidR="00211A34" w:rsidRDefault="00211A34" w:rsidP="00B81B1A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7D58F9E6" w14:textId="77777777" w:rsidR="0057114B" w:rsidRPr="00211A34" w:rsidRDefault="0057114B" w:rsidP="00B81B1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  <w:vAlign w:val="center"/>
          </w:tcPr>
          <w:p w14:paraId="5977DA53" w14:textId="77777777" w:rsidR="00211A34" w:rsidRPr="00211A34" w:rsidRDefault="00211A34" w:rsidP="00B81B1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  <w:vAlign w:val="center"/>
          </w:tcPr>
          <w:p w14:paraId="65FF8009" w14:textId="77777777" w:rsidR="00211A34" w:rsidRPr="00211A34" w:rsidRDefault="00211A34" w:rsidP="00B81B1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  <w:vAlign w:val="center"/>
          </w:tcPr>
          <w:p w14:paraId="15DFC9F7" w14:textId="77777777" w:rsidR="00211A34" w:rsidRPr="00211A34" w:rsidRDefault="00211A34" w:rsidP="00B81B1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531045" w:rsidRPr="00834EF4" w14:paraId="0C8D1B23" w14:textId="77777777" w:rsidTr="00B81B1A">
        <w:tc>
          <w:tcPr>
            <w:tcW w:w="2169" w:type="dxa"/>
            <w:shd w:val="clear" w:color="auto" w:fill="auto"/>
            <w:vAlign w:val="center"/>
          </w:tcPr>
          <w:p w14:paraId="397C0283" w14:textId="77777777" w:rsidR="00531045" w:rsidRPr="00211A34" w:rsidRDefault="00531045" w:rsidP="00B81B1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53104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1045">
              <w:rPr>
                <w:sz w:val="20"/>
                <w:szCs w:val="20"/>
              </w:rPr>
              <w:t>Pakiet nr 1 - Mydło w systemie zamkniętym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657928FD" w14:textId="77777777" w:rsidR="00531045" w:rsidRPr="00211A34" w:rsidRDefault="00531045" w:rsidP="00B81B1A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 w:rsidRPr="00531045">
              <w:rPr>
                <w:b/>
                <w:bCs/>
                <w:sz w:val="20"/>
                <w:szCs w:val="20"/>
              </w:rPr>
              <w:t>OSS sp. z o.o.</w:t>
            </w:r>
          </w:p>
          <w:p w14:paraId="74266419" w14:textId="77777777" w:rsidR="00531045" w:rsidRPr="00211A34" w:rsidRDefault="00531045" w:rsidP="00B81B1A">
            <w:pPr>
              <w:jc w:val="center"/>
              <w:rPr>
                <w:sz w:val="20"/>
                <w:szCs w:val="20"/>
              </w:rPr>
            </w:pPr>
            <w:r w:rsidRPr="00531045">
              <w:rPr>
                <w:sz w:val="20"/>
                <w:szCs w:val="20"/>
              </w:rPr>
              <w:t>Siennicka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045">
              <w:rPr>
                <w:sz w:val="20"/>
                <w:szCs w:val="20"/>
              </w:rPr>
              <w:t>25</w:t>
            </w:r>
          </w:p>
          <w:p w14:paraId="7FDB0C63" w14:textId="77777777" w:rsidR="00531045" w:rsidRPr="00211A34" w:rsidRDefault="00531045" w:rsidP="00B81B1A">
            <w:pPr>
              <w:spacing w:after="40"/>
              <w:jc w:val="center"/>
              <w:rPr>
                <w:color w:val="000000"/>
                <w:sz w:val="20"/>
                <w:szCs w:val="20"/>
              </w:rPr>
            </w:pPr>
            <w:r w:rsidRPr="00531045">
              <w:rPr>
                <w:sz w:val="20"/>
                <w:szCs w:val="20"/>
              </w:rPr>
              <w:t>80-758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045">
              <w:rPr>
                <w:sz w:val="20"/>
                <w:szCs w:val="20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77352B" w14:textId="77777777" w:rsidR="00531045" w:rsidRPr="00211A34" w:rsidRDefault="00531045" w:rsidP="00B81B1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53104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3F6832" w14:textId="75AB067E" w:rsidR="00531045" w:rsidRPr="00211A34" w:rsidRDefault="00531045" w:rsidP="00B81B1A">
            <w:pPr>
              <w:jc w:val="center"/>
              <w:rPr>
                <w:color w:val="000000"/>
                <w:sz w:val="20"/>
                <w:szCs w:val="20"/>
              </w:rPr>
            </w:pPr>
            <w:r w:rsidRPr="00531045">
              <w:rPr>
                <w:sz w:val="20"/>
                <w:szCs w:val="20"/>
              </w:rPr>
              <w:t>600,00</w:t>
            </w:r>
          </w:p>
        </w:tc>
      </w:tr>
      <w:tr w:rsidR="00531045" w:rsidRPr="00834EF4" w14:paraId="65760844" w14:textId="77777777" w:rsidTr="00B81B1A">
        <w:tc>
          <w:tcPr>
            <w:tcW w:w="2169" w:type="dxa"/>
            <w:shd w:val="clear" w:color="auto" w:fill="auto"/>
            <w:vAlign w:val="center"/>
          </w:tcPr>
          <w:p w14:paraId="1C56C072" w14:textId="77777777" w:rsidR="00531045" w:rsidRPr="00211A34" w:rsidRDefault="00531045" w:rsidP="00B81B1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53104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1045">
              <w:rPr>
                <w:sz w:val="20"/>
                <w:szCs w:val="20"/>
              </w:rPr>
              <w:t>Pakiet nr 3 - Czyściwo celulozowe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472187C4" w14:textId="77777777" w:rsidR="00531045" w:rsidRPr="00211A34" w:rsidRDefault="00531045" w:rsidP="00B81B1A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 w:rsidRPr="00531045">
              <w:rPr>
                <w:b/>
                <w:bCs/>
                <w:sz w:val="20"/>
                <w:szCs w:val="20"/>
              </w:rPr>
              <w:t>MERIDA Spólka z o.o.</w:t>
            </w:r>
          </w:p>
          <w:p w14:paraId="6C624670" w14:textId="77777777" w:rsidR="00531045" w:rsidRPr="00211A34" w:rsidRDefault="00531045" w:rsidP="00B81B1A">
            <w:pPr>
              <w:jc w:val="center"/>
              <w:rPr>
                <w:sz w:val="20"/>
                <w:szCs w:val="20"/>
              </w:rPr>
            </w:pPr>
            <w:r w:rsidRPr="00531045">
              <w:rPr>
                <w:sz w:val="20"/>
                <w:szCs w:val="20"/>
              </w:rPr>
              <w:t>Karkonoska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045">
              <w:rPr>
                <w:sz w:val="20"/>
                <w:szCs w:val="20"/>
              </w:rPr>
              <w:t>59</w:t>
            </w:r>
          </w:p>
          <w:p w14:paraId="11352788" w14:textId="77777777" w:rsidR="00531045" w:rsidRPr="00211A34" w:rsidRDefault="00531045" w:rsidP="00B81B1A">
            <w:pPr>
              <w:spacing w:after="40"/>
              <w:jc w:val="center"/>
              <w:rPr>
                <w:color w:val="000000"/>
                <w:sz w:val="20"/>
                <w:szCs w:val="20"/>
              </w:rPr>
            </w:pPr>
            <w:r w:rsidRPr="00531045">
              <w:rPr>
                <w:sz w:val="20"/>
                <w:szCs w:val="20"/>
              </w:rPr>
              <w:t>53-015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045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3A5529" w14:textId="77777777" w:rsidR="00531045" w:rsidRPr="00211A34" w:rsidRDefault="00531045" w:rsidP="00B81B1A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53104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E1EE0C" w14:textId="3D250DA7" w:rsidR="00531045" w:rsidRPr="00211A34" w:rsidRDefault="00531045" w:rsidP="00B81B1A">
            <w:pPr>
              <w:jc w:val="center"/>
              <w:rPr>
                <w:color w:val="000000"/>
                <w:sz w:val="20"/>
                <w:szCs w:val="20"/>
              </w:rPr>
            </w:pPr>
            <w:r w:rsidRPr="00531045">
              <w:rPr>
                <w:sz w:val="20"/>
                <w:szCs w:val="20"/>
              </w:rPr>
              <w:t>600,00</w:t>
            </w:r>
          </w:p>
        </w:tc>
      </w:tr>
    </w:tbl>
    <w:p w14:paraId="7C280499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4EFBC" w14:textId="77777777" w:rsidR="00E95845" w:rsidRDefault="00E95845">
      <w:r>
        <w:separator/>
      </w:r>
    </w:p>
  </w:endnote>
  <w:endnote w:type="continuationSeparator" w:id="0">
    <w:p w14:paraId="0FEFB9E1" w14:textId="77777777" w:rsidR="00E95845" w:rsidRDefault="00E95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438B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5E5D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690951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3B4A7F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423D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8722C" w14:textId="77777777" w:rsidR="00E95845" w:rsidRDefault="00E95845">
      <w:r>
        <w:separator/>
      </w:r>
    </w:p>
  </w:footnote>
  <w:footnote w:type="continuationSeparator" w:id="0">
    <w:p w14:paraId="32FC5EAE" w14:textId="77777777" w:rsidR="00E95845" w:rsidRDefault="00E95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6B35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DD0F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E7D6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5845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1045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1753C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81B1A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9584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87625E"/>
  <w15:chartTrackingRefBased/>
  <w15:docId w15:val="{301237CE-D456-4DB3-A20C-EF11E8423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cp:lastPrinted>1899-12-31T23:00:00Z</cp:lastPrinted>
  <dcterms:created xsi:type="dcterms:W3CDTF">2024-02-09T08:06:00Z</dcterms:created>
  <dcterms:modified xsi:type="dcterms:W3CDTF">2024-02-12T11:40:00Z</dcterms:modified>
</cp:coreProperties>
</file>