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F774E" w14:textId="7FB0CF06" w:rsidR="00EB1359" w:rsidRPr="003261E7" w:rsidRDefault="000D2E67" w:rsidP="00EB1359">
      <w:pPr>
        <w:spacing w:after="240"/>
        <w:jc w:val="right"/>
        <w:rPr>
          <w:sz w:val="22"/>
          <w:szCs w:val="22"/>
        </w:rPr>
      </w:pPr>
      <w:r w:rsidRPr="000D2E67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1F0571">
        <w:rPr>
          <w:sz w:val="22"/>
          <w:szCs w:val="22"/>
        </w:rPr>
        <w:t>12.02.2024 r.</w:t>
      </w:r>
    </w:p>
    <w:p w14:paraId="0420E7F2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D6EE515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2576359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D8B059B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962CE99" w14:textId="56C01A36" w:rsidR="00775DAE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2BA6A94" w14:textId="77777777" w:rsidR="00A83025" w:rsidRPr="00AF5E2C" w:rsidRDefault="00A83025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E9C7B6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437049E" w14:textId="649764E3" w:rsidR="00EB135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F06505A" w14:textId="77777777" w:rsidR="00A83025" w:rsidRPr="003261E7" w:rsidRDefault="00A83025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14:paraId="2DB91850" w14:textId="77777777" w:rsidR="00EB1359" w:rsidRPr="003261E7" w:rsidRDefault="00EB1359" w:rsidP="00A83025">
      <w:pPr>
        <w:keepNext/>
        <w:spacing w:after="12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7712094" w14:textId="77777777" w:rsidR="00A83025" w:rsidRDefault="00775DAE" w:rsidP="00A83025">
      <w:pPr>
        <w:spacing w:after="12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</w:p>
    <w:p w14:paraId="30E672A8" w14:textId="7ECE98BC" w:rsidR="00EB1359" w:rsidRDefault="00A83025" w:rsidP="00A83025">
      <w:pPr>
        <w:spacing w:after="120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1, 3, 8, 18, 19, 20, 21, 22, 24, 27, 30, 34</w:t>
      </w:r>
    </w:p>
    <w:p w14:paraId="56C66D1D" w14:textId="77777777" w:rsidR="00A83025" w:rsidRPr="003261E7" w:rsidRDefault="00A83025" w:rsidP="00A83025">
      <w:pPr>
        <w:spacing w:after="120"/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D2E67" w:rsidRPr="003261E7" w14:paraId="2B5561AC" w14:textId="77777777" w:rsidTr="000065CA">
        <w:trPr>
          <w:trHeight w:val="638"/>
        </w:trPr>
        <w:tc>
          <w:tcPr>
            <w:tcW w:w="959" w:type="dxa"/>
            <w:shd w:val="clear" w:color="auto" w:fill="auto"/>
          </w:tcPr>
          <w:p w14:paraId="13C95659" w14:textId="77777777" w:rsidR="000D2E67" w:rsidRPr="003261E7" w:rsidRDefault="000D2E67" w:rsidP="000065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025A77" w14:textId="47099C5B" w:rsidR="000D2E67" w:rsidRPr="003261E7" w:rsidRDefault="000D2E67" w:rsidP="000065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D2E67">
              <w:rPr>
                <w:sz w:val="22"/>
                <w:szCs w:val="22"/>
              </w:rPr>
              <w:t>przetarg</w:t>
            </w:r>
            <w:r w:rsidR="00A83025">
              <w:rPr>
                <w:sz w:val="22"/>
                <w:szCs w:val="22"/>
              </w:rPr>
              <w:t>u</w:t>
            </w:r>
            <w:r w:rsidRPr="000D2E67">
              <w:rPr>
                <w:sz w:val="22"/>
                <w:szCs w:val="22"/>
              </w:rPr>
              <w:t xml:space="preserve"> nieograniczon</w:t>
            </w:r>
            <w:r w:rsidR="00A83025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D2E67">
              <w:rPr>
                <w:b/>
                <w:bCs/>
                <w:sz w:val="22"/>
                <w:szCs w:val="22"/>
              </w:rPr>
              <w:t>Zakup i dostawa wyrobów medycznych IV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D2E67">
              <w:rPr>
                <w:b/>
                <w:sz w:val="22"/>
                <w:szCs w:val="22"/>
              </w:rPr>
              <w:t>ZP/44/2023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590C02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D295D2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6E6B293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6B5D8758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55CE2C7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21E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2463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468D91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0D2E67" w:rsidRPr="00EB1359" w14:paraId="166361A9" w14:textId="77777777" w:rsidTr="000065C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D891" w14:textId="77777777" w:rsidR="000D2E67" w:rsidRPr="00710915" w:rsidRDefault="000D2E67" w:rsidP="000065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D2E67"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F835" w14:textId="77777777" w:rsidR="000D2E67" w:rsidRPr="00EB1359" w:rsidRDefault="000D2E67" w:rsidP="000065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2E67">
              <w:rPr>
                <w:b/>
                <w:sz w:val="22"/>
                <w:szCs w:val="22"/>
              </w:rPr>
              <w:t>Pakiet 21 - Prowadnice do intubacji</w:t>
            </w:r>
          </w:p>
          <w:p w14:paraId="6BD2F8AC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79ABC39" w14:textId="1939CC31" w:rsidR="000D2E67" w:rsidRDefault="00A83025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ustawy Pzp - </w:t>
            </w:r>
            <w:r w:rsidR="000D2E67" w:rsidRPr="000D2E6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3A1EF3B" w14:textId="6DFF42E9" w:rsidR="000D2E67" w:rsidRPr="00EB1359" w:rsidRDefault="000D2E67" w:rsidP="00A8302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A83025">
              <w:rPr>
                <w:sz w:val="22"/>
                <w:szCs w:val="22"/>
              </w:rPr>
              <w:t xml:space="preserve"> </w:t>
            </w:r>
            <w:r w:rsidRPr="000D2E67">
              <w:rPr>
                <w:sz w:val="22"/>
                <w:szCs w:val="22"/>
              </w:rPr>
              <w:t>Brak ofert w pakiecie</w:t>
            </w:r>
          </w:p>
        </w:tc>
      </w:tr>
      <w:tr w:rsidR="000D2E67" w:rsidRPr="00EB1359" w14:paraId="528EB63F" w14:textId="77777777" w:rsidTr="000065C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3ED9" w14:textId="77777777" w:rsidR="000D2E67" w:rsidRPr="00710915" w:rsidRDefault="000D2E67" w:rsidP="000065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D2E67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FC59" w14:textId="77777777" w:rsidR="000D2E67" w:rsidRPr="00EB1359" w:rsidRDefault="000D2E67" w:rsidP="000065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2E67">
              <w:rPr>
                <w:b/>
                <w:sz w:val="22"/>
                <w:szCs w:val="22"/>
              </w:rPr>
              <w:t>Pakiet 27 - Worki do drenażu typu Bile-Bag</w:t>
            </w:r>
          </w:p>
          <w:p w14:paraId="5F6EC35D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749A951" w14:textId="1BCD4023" w:rsidR="000D2E67" w:rsidRDefault="00A83025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ustawy Pzp - </w:t>
            </w:r>
            <w:r w:rsidR="000D2E67" w:rsidRPr="000D2E6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981C5D2" w14:textId="23CA34CC" w:rsidR="000D2E67" w:rsidRPr="00EB1359" w:rsidRDefault="000D2E67" w:rsidP="00A8302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A83025">
              <w:rPr>
                <w:sz w:val="22"/>
                <w:szCs w:val="22"/>
              </w:rPr>
              <w:t xml:space="preserve"> </w:t>
            </w:r>
            <w:r w:rsidRPr="000D2E67">
              <w:rPr>
                <w:sz w:val="22"/>
                <w:szCs w:val="22"/>
              </w:rPr>
              <w:t>Brak ofert w pakiecie.</w:t>
            </w:r>
          </w:p>
        </w:tc>
      </w:tr>
      <w:tr w:rsidR="000D2E67" w:rsidRPr="00EB1359" w14:paraId="6F92612C" w14:textId="77777777" w:rsidTr="000065C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6820" w14:textId="77777777" w:rsidR="000D2E67" w:rsidRPr="00710915" w:rsidRDefault="000D2E67" w:rsidP="000065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D2E67"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7A47" w14:textId="77777777" w:rsidR="000D2E67" w:rsidRPr="00EB1359" w:rsidRDefault="000D2E67" w:rsidP="000065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2E67">
              <w:rPr>
                <w:b/>
                <w:sz w:val="22"/>
                <w:szCs w:val="22"/>
              </w:rPr>
              <w:t>Pakiet 34 - Żel sterylny do USG w saszetkach</w:t>
            </w:r>
          </w:p>
          <w:p w14:paraId="1D0CC9CA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EA6159D" w14:textId="2C22374A" w:rsidR="000D2E67" w:rsidRDefault="00A83025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ustawy Pzp - </w:t>
            </w:r>
            <w:r w:rsidR="000D2E67" w:rsidRPr="000D2E6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497E99A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2E969F3" w14:textId="77777777" w:rsidR="000D2E67" w:rsidRPr="00EB1359" w:rsidRDefault="000D2E67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D2E67">
              <w:rPr>
                <w:sz w:val="22"/>
                <w:szCs w:val="22"/>
              </w:rPr>
              <w:t>Brak ofert w pakiecie.</w:t>
            </w:r>
          </w:p>
        </w:tc>
      </w:tr>
      <w:tr w:rsidR="000D2E67" w:rsidRPr="00EB1359" w14:paraId="77E57504" w14:textId="77777777" w:rsidTr="000065C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C347" w14:textId="77777777" w:rsidR="000D2E67" w:rsidRPr="00710915" w:rsidRDefault="000D2E67" w:rsidP="000065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D2E67">
              <w:rPr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6304" w14:textId="77777777" w:rsidR="000D2E67" w:rsidRPr="00EB1359" w:rsidRDefault="000D2E67" w:rsidP="000065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2E67">
              <w:rPr>
                <w:b/>
                <w:sz w:val="22"/>
                <w:szCs w:val="22"/>
              </w:rPr>
              <w:t>Pakiet 1 - Akcesoria do aparatów elektrochirurgicznych EMED Spectrum Atom</w:t>
            </w:r>
          </w:p>
          <w:p w14:paraId="144983B2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34E0513" w14:textId="562BC316" w:rsidR="000D2E67" w:rsidRDefault="00A83025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2 ustawy Pzp - </w:t>
            </w:r>
            <w:r w:rsidR="000D2E67" w:rsidRPr="000D2E67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432599B2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4861BCE" w14:textId="77777777" w:rsidR="000D2E67" w:rsidRPr="00EB1359" w:rsidRDefault="000D2E67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D2E67">
              <w:rPr>
                <w:sz w:val="22"/>
                <w:szCs w:val="22"/>
              </w:rPr>
              <w:t>Jedyna złożona oferta podlega odrzuceniu</w:t>
            </w:r>
          </w:p>
        </w:tc>
      </w:tr>
      <w:tr w:rsidR="000D2E67" w:rsidRPr="00EB1359" w14:paraId="5649C2A6" w14:textId="77777777" w:rsidTr="000065C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09B9" w14:textId="77777777" w:rsidR="000D2E67" w:rsidRPr="00710915" w:rsidRDefault="000D2E67" w:rsidP="000065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D2E67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CE01" w14:textId="77777777" w:rsidR="000D2E67" w:rsidRPr="00EB1359" w:rsidRDefault="000D2E67" w:rsidP="000065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2E67">
              <w:rPr>
                <w:b/>
                <w:sz w:val="22"/>
                <w:szCs w:val="22"/>
              </w:rPr>
              <w:t>Pakiet 19 - Pojemniki na materiał chirurgiczny</w:t>
            </w:r>
          </w:p>
          <w:p w14:paraId="3A07E75D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C439CF2" w14:textId="72704B41" w:rsidR="000D2E67" w:rsidRDefault="00A83025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2 ustawy Pzp - </w:t>
            </w:r>
            <w:r w:rsidR="000D2E67" w:rsidRPr="000D2E67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28E8D8AA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7CCC90E" w14:textId="77777777" w:rsidR="000D2E67" w:rsidRPr="00EB1359" w:rsidRDefault="000D2E67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D2E67">
              <w:rPr>
                <w:sz w:val="22"/>
                <w:szCs w:val="22"/>
              </w:rPr>
              <w:t>Jedyna złożona oferta podlega odrzuceniu</w:t>
            </w:r>
          </w:p>
        </w:tc>
      </w:tr>
      <w:tr w:rsidR="000D2E67" w:rsidRPr="00EB1359" w14:paraId="347A6286" w14:textId="77777777" w:rsidTr="000065C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4CB8" w14:textId="77777777" w:rsidR="000D2E67" w:rsidRPr="00710915" w:rsidRDefault="000D2E67" w:rsidP="000065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D2E67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16B3" w14:textId="77777777" w:rsidR="000D2E67" w:rsidRPr="00EB1359" w:rsidRDefault="000D2E67" w:rsidP="000065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2E67">
              <w:rPr>
                <w:b/>
                <w:sz w:val="22"/>
                <w:szCs w:val="22"/>
              </w:rPr>
              <w:t>Pakiet 30 - Zestaw do cewnikowania żył centralnych cewnikiem dwu- i trzykanałowym</w:t>
            </w:r>
          </w:p>
          <w:p w14:paraId="1AB47B11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8E1EAD5" w14:textId="59040129" w:rsidR="000D2E67" w:rsidRDefault="00A83025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ustawy Pzp - </w:t>
            </w:r>
            <w:r w:rsidR="000D2E67" w:rsidRPr="000D2E67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2DFAB4F0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5FC2093" w14:textId="77777777" w:rsidR="000D2E67" w:rsidRPr="00EB1359" w:rsidRDefault="000D2E67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D2E67">
              <w:rPr>
                <w:sz w:val="22"/>
                <w:szCs w:val="22"/>
              </w:rPr>
              <w:t>Jedyna złożona oferta podlega odrzuceniu</w:t>
            </w:r>
          </w:p>
        </w:tc>
      </w:tr>
      <w:tr w:rsidR="000D2E67" w:rsidRPr="00EB1359" w14:paraId="0A34F375" w14:textId="77777777" w:rsidTr="000065C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6E38" w14:textId="77777777" w:rsidR="000D2E67" w:rsidRPr="00710915" w:rsidRDefault="000D2E67" w:rsidP="000065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D2E67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3563" w14:textId="77777777" w:rsidR="000D2E67" w:rsidRPr="00EB1359" w:rsidRDefault="000D2E67" w:rsidP="000065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2E67">
              <w:rPr>
                <w:b/>
                <w:sz w:val="22"/>
                <w:szCs w:val="22"/>
              </w:rPr>
              <w:t>Pakiet 3 - Cewnik do kaniulacji żył centralnych celem czasowej elektrostymulacji</w:t>
            </w:r>
          </w:p>
          <w:p w14:paraId="376BBEAD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B7ED708" w14:textId="0A980956" w:rsidR="000D2E67" w:rsidRDefault="00A83025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3 ustawy Pzp - </w:t>
            </w:r>
            <w:r w:rsidR="000D2E67" w:rsidRPr="000D2E67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0C0C12C5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638C045" w14:textId="77777777" w:rsidR="000D2E67" w:rsidRPr="00EB1359" w:rsidRDefault="000D2E67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D2E67">
              <w:rPr>
                <w:sz w:val="22"/>
                <w:szCs w:val="22"/>
              </w:rPr>
              <w:t>Cena lub koszt oferty przewyższa kwotę, którą zamawiający zamierza przeznaczyć na sfinansowanie zamówienia</w:t>
            </w:r>
          </w:p>
        </w:tc>
      </w:tr>
      <w:tr w:rsidR="000D2E67" w:rsidRPr="00EB1359" w14:paraId="1AB47FE6" w14:textId="77777777" w:rsidTr="000065C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818F" w14:textId="77777777" w:rsidR="000D2E67" w:rsidRPr="00710915" w:rsidRDefault="000D2E67" w:rsidP="000065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D2E67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0B50" w14:textId="77777777" w:rsidR="000D2E67" w:rsidRPr="00EB1359" w:rsidRDefault="000D2E67" w:rsidP="000065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2E67">
              <w:rPr>
                <w:b/>
                <w:sz w:val="22"/>
                <w:szCs w:val="22"/>
              </w:rPr>
              <w:t>Pakiet 8 - Filtr oddechowy mechaniczny</w:t>
            </w:r>
          </w:p>
          <w:p w14:paraId="44C5D707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4D6EEA6" w14:textId="2A4F5486" w:rsidR="000D2E67" w:rsidRDefault="00A83025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3 ustawy Pzp - </w:t>
            </w:r>
            <w:r w:rsidR="000D2E67" w:rsidRPr="000D2E67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748E3E9A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0049428" w14:textId="77777777" w:rsidR="000D2E67" w:rsidRPr="00EB1359" w:rsidRDefault="000D2E67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D2E67">
              <w:rPr>
                <w:sz w:val="22"/>
                <w:szCs w:val="22"/>
              </w:rPr>
              <w:t>Cena lub koszt oferty przewyższa kwotę, którą zamawiający zamierza przeznaczyć na sfinansowanie zamówienia</w:t>
            </w:r>
          </w:p>
        </w:tc>
      </w:tr>
      <w:tr w:rsidR="000D2E67" w:rsidRPr="00EB1359" w14:paraId="423DA36B" w14:textId="77777777" w:rsidTr="000065C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6B54" w14:textId="77777777" w:rsidR="000D2E67" w:rsidRPr="00710915" w:rsidRDefault="000D2E67" w:rsidP="000065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D2E67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4802" w14:textId="77777777" w:rsidR="000D2E67" w:rsidRPr="00EB1359" w:rsidRDefault="000D2E67" w:rsidP="000065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2E67">
              <w:rPr>
                <w:b/>
                <w:sz w:val="22"/>
                <w:szCs w:val="22"/>
              </w:rPr>
              <w:t>Pakiet 18 - Pojemnik na kał – posiew</w:t>
            </w:r>
          </w:p>
          <w:p w14:paraId="66E47467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5528109" w14:textId="406A573F" w:rsidR="000D2E67" w:rsidRDefault="00A83025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3 ustawy Pzp - </w:t>
            </w:r>
            <w:r w:rsidR="000D2E67" w:rsidRPr="000D2E67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292D2C82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51142D4" w14:textId="77777777" w:rsidR="000D2E67" w:rsidRPr="00EB1359" w:rsidRDefault="000D2E67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D2E67">
              <w:rPr>
                <w:sz w:val="22"/>
                <w:szCs w:val="22"/>
              </w:rPr>
              <w:t>Cena lub koszt oferty przewyższa kwotę, którą zamawiający zamierza przeznaczyć na sfinansowanie zamówienia</w:t>
            </w:r>
          </w:p>
        </w:tc>
      </w:tr>
      <w:tr w:rsidR="000D2E67" w:rsidRPr="00EB1359" w14:paraId="234B8A88" w14:textId="77777777" w:rsidTr="000065C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28FF" w14:textId="77777777" w:rsidR="000D2E67" w:rsidRPr="00710915" w:rsidRDefault="000D2E67" w:rsidP="000065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D2E67">
              <w:rPr>
                <w:b/>
                <w:bCs/>
                <w:sz w:val="22"/>
                <w:szCs w:val="22"/>
              </w:rPr>
              <w:lastRenderedPageBreak/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9268" w14:textId="77777777" w:rsidR="000D2E67" w:rsidRPr="00EB1359" w:rsidRDefault="000D2E67" w:rsidP="000065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2E67">
              <w:rPr>
                <w:b/>
                <w:sz w:val="22"/>
                <w:szCs w:val="22"/>
              </w:rPr>
              <w:t>Pakiet 20 - Pojemniki plastikowe na mocz</w:t>
            </w:r>
          </w:p>
          <w:p w14:paraId="52557C77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494D585" w14:textId="4AA1D910" w:rsidR="000D2E67" w:rsidRDefault="00A83025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3 ustawy Pzp - </w:t>
            </w:r>
            <w:r w:rsidR="000D2E67" w:rsidRPr="000D2E67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4CD0258F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83DBB69" w14:textId="77777777" w:rsidR="000D2E67" w:rsidRPr="00EB1359" w:rsidRDefault="000D2E67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D2E67">
              <w:rPr>
                <w:sz w:val="22"/>
                <w:szCs w:val="22"/>
              </w:rPr>
              <w:t>Cena lub koszt oferty przewyższa kwotę, którą zamawiający zamierza przeznaczyć na sfinansowanie zamówienia</w:t>
            </w:r>
          </w:p>
        </w:tc>
      </w:tr>
      <w:tr w:rsidR="000D2E67" w:rsidRPr="00EB1359" w14:paraId="19B3D664" w14:textId="77777777" w:rsidTr="000065C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E3FA7" w14:textId="77777777" w:rsidR="000D2E67" w:rsidRPr="00710915" w:rsidRDefault="000D2E67" w:rsidP="000065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D2E67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9EA4" w14:textId="77777777" w:rsidR="000D2E67" w:rsidRPr="00EB1359" w:rsidRDefault="000D2E67" w:rsidP="000065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2E67">
              <w:rPr>
                <w:b/>
                <w:sz w:val="22"/>
                <w:szCs w:val="22"/>
              </w:rPr>
              <w:t>Pakiet 22 - Przyrząd laparoskopowy do zabiegów urologicznych</w:t>
            </w:r>
          </w:p>
          <w:p w14:paraId="664EE386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B7B85BC" w14:textId="3E111819" w:rsidR="000D2E67" w:rsidRDefault="00A83025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3 ustawy Pzp - </w:t>
            </w:r>
            <w:r w:rsidR="000D2E67" w:rsidRPr="000D2E67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4CC67961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52B5048" w14:textId="77777777" w:rsidR="000D2E67" w:rsidRPr="00EB1359" w:rsidRDefault="000D2E67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D2E67">
              <w:rPr>
                <w:sz w:val="22"/>
                <w:szCs w:val="22"/>
              </w:rPr>
              <w:t>Cena lub koszt oferty przewyższa kwotę, którą zamawiający zamierza przeznaczyć na sfinansowanie zamówienia</w:t>
            </w:r>
          </w:p>
        </w:tc>
      </w:tr>
      <w:tr w:rsidR="000D2E67" w:rsidRPr="00EB1359" w14:paraId="4BFE2E56" w14:textId="77777777" w:rsidTr="000065C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741A" w14:textId="77777777" w:rsidR="000D2E67" w:rsidRPr="00710915" w:rsidRDefault="000D2E67" w:rsidP="000065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D2E67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BEA5" w14:textId="77777777" w:rsidR="000D2E67" w:rsidRPr="00EB1359" w:rsidRDefault="000D2E67" w:rsidP="000065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2E67">
              <w:rPr>
                <w:b/>
                <w:sz w:val="22"/>
                <w:szCs w:val="22"/>
              </w:rPr>
              <w:t>Pakiet 24 - Smoczki do butelek z mlekiem modyfikowanym</w:t>
            </w:r>
          </w:p>
          <w:p w14:paraId="50DC986E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9D0A1A8" w14:textId="30D65664" w:rsidR="000D2E67" w:rsidRDefault="00A83025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3 ustawy Pzp - </w:t>
            </w:r>
            <w:r w:rsidR="000D2E67" w:rsidRPr="000D2E67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13D680E0" w14:textId="77777777" w:rsidR="000D2E67" w:rsidRDefault="000D2E67" w:rsidP="000065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71AD8DC" w14:textId="77777777" w:rsidR="000D2E67" w:rsidRPr="00EB1359" w:rsidRDefault="000D2E67" w:rsidP="000065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D2E67">
              <w:rPr>
                <w:sz w:val="22"/>
                <w:szCs w:val="22"/>
              </w:rPr>
              <w:t>Cena lub koszt oferty przewyższa kwotę, którą zamawiający zamierza przeznaczyć na sfinansowanie zamówienia</w:t>
            </w:r>
          </w:p>
        </w:tc>
      </w:tr>
    </w:tbl>
    <w:p w14:paraId="71447ED8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3775E" w14:textId="77777777" w:rsidR="000D2E67" w:rsidRDefault="000D2E67" w:rsidP="000D2E67">
      <w:r>
        <w:separator/>
      </w:r>
    </w:p>
  </w:endnote>
  <w:endnote w:type="continuationSeparator" w:id="0">
    <w:p w14:paraId="0961BE4E" w14:textId="77777777" w:rsidR="000D2E67" w:rsidRDefault="000D2E67" w:rsidP="000D2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CE19E" w14:textId="77777777" w:rsidR="000D2E67" w:rsidRDefault="000D2E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A75EF" w14:textId="77777777" w:rsidR="000D2E67" w:rsidRDefault="000D2E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ECE62" w14:textId="77777777" w:rsidR="000D2E67" w:rsidRDefault="000D2E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7312D" w14:textId="77777777" w:rsidR="000D2E67" w:rsidRDefault="000D2E67" w:rsidP="000D2E67">
      <w:r>
        <w:separator/>
      </w:r>
    </w:p>
  </w:footnote>
  <w:footnote w:type="continuationSeparator" w:id="0">
    <w:p w14:paraId="6DE4F46C" w14:textId="77777777" w:rsidR="000D2E67" w:rsidRDefault="000D2E67" w:rsidP="000D2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2773E" w14:textId="77777777" w:rsidR="000D2E67" w:rsidRDefault="000D2E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66DE6" w14:textId="77777777" w:rsidR="000D2E67" w:rsidRDefault="000D2E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663A6" w14:textId="77777777" w:rsidR="000D2E67" w:rsidRDefault="000D2E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0F0A"/>
    <w:rsid w:val="00010B31"/>
    <w:rsid w:val="000D2E67"/>
    <w:rsid w:val="00104963"/>
    <w:rsid w:val="00150F65"/>
    <w:rsid w:val="001F0571"/>
    <w:rsid w:val="00420F0A"/>
    <w:rsid w:val="00775DAE"/>
    <w:rsid w:val="00823326"/>
    <w:rsid w:val="00856A3E"/>
    <w:rsid w:val="00894412"/>
    <w:rsid w:val="009462DF"/>
    <w:rsid w:val="009500EB"/>
    <w:rsid w:val="00993EFC"/>
    <w:rsid w:val="00A83025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A66037"/>
  <w15:chartTrackingRefBased/>
  <w15:docId w15:val="{028F8559-EEDE-427F-8CCB-85EB5DE94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0D2E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2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641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dcterms:created xsi:type="dcterms:W3CDTF">2024-02-05T09:48:00Z</dcterms:created>
  <dcterms:modified xsi:type="dcterms:W3CDTF">2024-02-12T11:10:00Z</dcterms:modified>
</cp:coreProperties>
</file>