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22A65" w14:textId="51A0E0FE" w:rsidR="00FB7F50" w:rsidRPr="002245BE" w:rsidRDefault="00805AD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05AD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1171A">
        <w:rPr>
          <w:sz w:val="22"/>
          <w:szCs w:val="22"/>
        </w:rPr>
        <w:t>12.02.2024 r.</w:t>
      </w:r>
    </w:p>
    <w:p w14:paraId="076143A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96C3049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6852E39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E4B020C" w14:textId="77777777" w:rsidR="002032C0" w:rsidRPr="002032C0" w:rsidRDefault="002032C0" w:rsidP="002032C0">
      <w:r w:rsidRPr="002032C0">
        <w:t>ul. Prądnicka 35-37</w:t>
      </w:r>
    </w:p>
    <w:p w14:paraId="5E9A48D2" w14:textId="77777777" w:rsidR="002032C0" w:rsidRPr="002032C0" w:rsidRDefault="002032C0" w:rsidP="002032C0">
      <w:r w:rsidRPr="002032C0">
        <w:t>31-202 Kraków</w:t>
      </w:r>
    </w:p>
    <w:p w14:paraId="5FE87E8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54BAE0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05ADF" w:rsidRPr="00607F9B" w14:paraId="69F4ED7C" w14:textId="77777777" w:rsidTr="003668AB">
        <w:trPr>
          <w:trHeight w:val="638"/>
        </w:trPr>
        <w:tc>
          <w:tcPr>
            <w:tcW w:w="959" w:type="dxa"/>
            <w:shd w:val="clear" w:color="auto" w:fill="auto"/>
          </w:tcPr>
          <w:p w14:paraId="73603555" w14:textId="77777777" w:rsidR="00805ADF" w:rsidRPr="00607F9B" w:rsidRDefault="00805ADF" w:rsidP="003668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EAE235" w14:textId="773E3679" w:rsidR="00805ADF" w:rsidRPr="00607F9B" w:rsidRDefault="00805ADF" w:rsidP="003668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5ADF">
              <w:rPr>
                <w:sz w:val="22"/>
                <w:szCs w:val="22"/>
              </w:rPr>
              <w:t>przetarg</w:t>
            </w:r>
            <w:r w:rsidR="001F1F42">
              <w:rPr>
                <w:sz w:val="22"/>
                <w:szCs w:val="22"/>
              </w:rPr>
              <w:t>u</w:t>
            </w:r>
            <w:r w:rsidRPr="00805ADF">
              <w:rPr>
                <w:sz w:val="22"/>
                <w:szCs w:val="22"/>
              </w:rPr>
              <w:t xml:space="preserve"> nieograniczon</w:t>
            </w:r>
            <w:r w:rsidR="001F1F4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5ADF">
              <w:rPr>
                <w:b/>
                <w:bCs/>
                <w:sz w:val="22"/>
                <w:szCs w:val="22"/>
              </w:rPr>
              <w:t>Zakup i dostawa wyrobów medycznych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5ADF">
              <w:rPr>
                <w:b/>
                <w:sz w:val="22"/>
                <w:szCs w:val="22"/>
              </w:rPr>
              <w:t>ZP/44/2023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478CE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05ADF" w14:paraId="486AA971" w14:textId="77777777" w:rsidTr="003668AB">
        <w:trPr>
          <w:cantSplit/>
        </w:trPr>
        <w:tc>
          <w:tcPr>
            <w:tcW w:w="9072" w:type="dxa"/>
          </w:tcPr>
          <w:p w14:paraId="77F57878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1F1B8BDB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ED11890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Zabrze</w:t>
            </w:r>
          </w:p>
          <w:p w14:paraId="36A83B82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FFB2FB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2 - Cewniki, dreny, maski do podawania tlenu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2822F55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5EBC4D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Najkorzystniejsza oferta spełniająca wymagania SWZ.</w:t>
            </w:r>
          </w:p>
        </w:tc>
      </w:tr>
      <w:tr w:rsidR="00805ADF" w14:paraId="35F2896C" w14:textId="77777777" w:rsidTr="003668AB">
        <w:trPr>
          <w:cantSplit/>
        </w:trPr>
        <w:tc>
          <w:tcPr>
            <w:tcW w:w="9072" w:type="dxa"/>
          </w:tcPr>
          <w:p w14:paraId="3EF33B3A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1433FE7C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B6896E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Zabrze</w:t>
            </w:r>
          </w:p>
          <w:p w14:paraId="5AC30525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A94186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4 - Dren typu Pezzer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643666E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BD5F02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</w:t>
            </w:r>
          </w:p>
        </w:tc>
      </w:tr>
      <w:tr w:rsidR="00805ADF" w14:paraId="66CA9123" w14:textId="77777777" w:rsidTr="003668AB">
        <w:trPr>
          <w:cantSplit/>
        </w:trPr>
        <w:tc>
          <w:tcPr>
            <w:tcW w:w="9072" w:type="dxa"/>
          </w:tcPr>
          <w:p w14:paraId="348EC8D5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SINMED Sp. z o. o.</w:t>
            </w:r>
          </w:p>
          <w:p w14:paraId="64BB60A1" w14:textId="4EC60F04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Graniczna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32B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0376E4BF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Przyszowice</w:t>
            </w:r>
          </w:p>
          <w:p w14:paraId="03322837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3D7BA1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5 - Elektrody Quick Combo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FBCAB6D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4096092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</w:t>
            </w:r>
          </w:p>
        </w:tc>
      </w:tr>
      <w:tr w:rsidR="00805ADF" w14:paraId="3E333215" w14:textId="77777777" w:rsidTr="003668AB">
        <w:trPr>
          <w:cantSplit/>
        </w:trPr>
        <w:tc>
          <w:tcPr>
            <w:tcW w:w="9072" w:type="dxa"/>
          </w:tcPr>
          <w:p w14:paraId="042ECC3A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lastRenderedPageBreak/>
              <w:t>SINMED Sp. z o. o.</w:t>
            </w:r>
          </w:p>
          <w:p w14:paraId="125D7EC0" w14:textId="17D95DB0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Graniczna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32B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27D44FA3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Przyszowice</w:t>
            </w:r>
          </w:p>
          <w:p w14:paraId="16FFE96C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AA9977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6 - Elektrody samoprzylepne do aparatu Elle Tens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5CE6424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E480F0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</w:t>
            </w:r>
          </w:p>
        </w:tc>
      </w:tr>
      <w:tr w:rsidR="00805ADF" w14:paraId="15D787BB" w14:textId="77777777" w:rsidTr="003668AB">
        <w:trPr>
          <w:cantSplit/>
        </w:trPr>
        <w:tc>
          <w:tcPr>
            <w:tcW w:w="9072" w:type="dxa"/>
          </w:tcPr>
          <w:p w14:paraId="4D1520A0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Karl Storz Polska Sp. z o.o.</w:t>
            </w:r>
          </w:p>
          <w:p w14:paraId="3E918187" w14:textId="0E3162EB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Hołubcowa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123</w:t>
            </w:r>
          </w:p>
          <w:p w14:paraId="6F22E4FE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02-854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Warszawa</w:t>
            </w:r>
          </w:p>
          <w:p w14:paraId="28B7D305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272C47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7 - Filtr gazu CO2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CDA61E2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E9D685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</w:t>
            </w:r>
          </w:p>
        </w:tc>
      </w:tr>
      <w:tr w:rsidR="00805ADF" w14:paraId="7F4EBD55" w14:textId="77777777" w:rsidTr="003668AB">
        <w:trPr>
          <w:cantSplit/>
        </w:trPr>
        <w:tc>
          <w:tcPr>
            <w:tcW w:w="9072" w:type="dxa"/>
          </w:tcPr>
          <w:p w14:paraId="087EDB7E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Optimed Pro-Office A.P. Szewczyk Sp. Jawna</w:t>
            </w:r>
          </w:p>
          <w:p w14:paraId="05B719FD" w14:textId="007B1736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Forteczna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5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5C6CAEA3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32-086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Węgrzce</w:t>
            </w:r>
          </w:p>
          <w:p w14:paraId="5074981A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FC0513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9 - Igła Hubera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5B6566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B4DB612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</w:t>
            </w:r>
          </w:p>
        </w:tc>
      </w:tr>
      <w:tr w:rsidR="00805ADF" w14:paraId="67E57E60" w14:textId="77777777" w:rsidTr="003668AB">
        <w:trPr>
          <w:cantSplit/>
        </w:trPr>
        <w:tc>
          <w:tcPr>
            <w:tcW w:w="9072" w:type="dxa"/>
          </w:tcPr>
          <w:p w14:paraId="0AC25C32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Centrum Zaopatrzenia Medycznego "Cezal" S.A Wrocław Oddział Kraków</w:t>
            </w:r>
          </w:p>
          <w:p w14:paraId="5D579672" w14:textId="2DE37FF7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Balicka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117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04337AAB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30-149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Kraków</w:t>
            </w:r>
          </w:p>
          <w:p w14:paraId="45F5B123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995C56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10 - Igły do znieczuleń podpajęczynówkowych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F783A29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5C3EE4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</w:t>
            </w:r>
          </w:p>
        </w:tc>
      </w:tr>
      <w:tr w:rsidR="00805ADF" w14:paraId="41570B20" w14:textId="77777777" w:rsidTr="003668AB">
        <w:trPr>
          <w:cantSplit/>
        </w:trPr>
        <w:tc>
          <w:tcPr>
            <w:tcW w:w="9072" w:type="dxa"/>
          </w:tcPr>
          <w:p w14:paraId="6A2E2900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ANMAR Sp. z o.o.</w:t>
            </w:r>
          </w:p>
          <w:p w14:paraId="07E7D612" w14:textId="47797140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Strefowa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22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640C27AF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Tychy</w:t>
            </w:r>
          </w:p>
          <w:p w14:paraId="415B58CA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6A0CA8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11 - Jednorazowy sprzęt medyczny do przygotowania cytostatyków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774699D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048B0B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</w:t>
            </w:r>
          </w:p>
        </w:tc>
      </w:tr>
      <w:tr w:rsidR="00805ADF" w14:paraId="0AAECFDC" w14:textId="77777777" w:rsidTr="003668AB">
        <w:trPr>
          <w:cantSplit/>
        </w:trPr>
        <w:tc>
          <w:tcPr>
            <w:tcW w:w="9072" w:type="dxa"/>
          </w:tcPr>
          <w:p w14:paraId="43529434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Becton Dickinson Polska Sp. z o.o.</w:t>
            </w:r>
          </w:p>
          <w:p w14:paraId="520C76F7" w14:textId="27EDB96C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Osmańska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14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433CC709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02-823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Warszawa</w:t>
            </w:r>
          </w:p>
          <w:p w14:paraId="0DAC6DED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01E5C8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12 - Korki do kaniul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2D8E47B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C1E659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Najkorzystniejsza oferta spełniająca wymagania SWZ</w:t>
            </w:r>
          </w:p>
        </w:tc>
      </w:tr>
      <w:tr w:rsidR="00805ADF" w14:paraId="0121B5C8" w14:textId="77777777" w:rsidTr="003668AB">
        <w:trPr>
          <w:cantSplit/>
        </w:trPr>
        <w:tc>
          <w:tcPr>
            <w:tcW w:w="9072" w:type="dxa"/>
          </w:tcPr>
          <w:p w14:paraId="6F68E823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lastRenderedPageBreak/>
              <w:t>Elektro Med Grzegorz Pałkowski</w:t>
            </w:r>
          </w:p>
          <w:p w14:paraId="269E6FEB" w14:textId="5AF2FFCA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Zabierzowska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11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27383EBF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Niepołomice</w:t>
            </w:r>
          </w:p>
          <w:p w14:paraId="33CBFDF4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DA47F1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13 - Nożyki mikrotomowe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806BB45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4B344A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Najkorzystniejsza oferta spełniająca wymagania SWZ.</w:t>
            </w:r>
          </w:p>
        </w:tc>
      </w:tr>
      <w:tr w:rsidR="00805ADF" w14:paraId="0272A3F3" w14:textId="77777777" w:rsidTr="003668AB">
        <w:trPr>
          <w:cantSplit/>
        </w:trPr>
        <w:tc>
          <w:tcPr>
            <w:tcW w:w="9072" w:type="dxa"/>
          </w:tcPr>
          <w:p w14:paraId="0547644B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SKAMEX Spółka Akcyjna</w:t>
            </w:r>
          </w:p>
          <w:p w14:paraId="1EDF524A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6492F7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Łódź</w:t>
            </w:r>
          </w:p>
          <w:p w14:paraId="4567037B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FD5D94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14 - Odsysanie pola operacyjnego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1FBACB6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1DB9EE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</w:t>
            </w:r>
          </w:p>
        </w:tc>
      </w:tr>
      <w:tr w:rsidR="00805ADF" w14:paraId="5E05AFCA" w14:textId="77777777" w:rsidTr="003668AB">
        <w:trPr>
          <w:cantSplit/>
        </w:trPr>
        <w:tc>
          <w:tcPr>
            <w:tcW w:w="9072" w:type="dxa"/>
          </w:tcPr>
          <w:p w14:paraId="03085582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71C5007E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B0CF51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Zabrze</w:t>
            </w:r>
          </w:p>
          <w:p w14:paraId="730E17D6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B55C88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15 - Opaski do identyfikacji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EABCDE9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072AE6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Najkorzystniejsza oferta spełniająca wymagania SWZ.</w:t>
            </w:r>
          </w:p>
        </w:tc>
      </w:tr>
      <w:tr w:rsidR="00805ADF" w14:paraId="6E9B65BD" w14:textId="77777777" w:rsidTr="003668AB">
        <w:trPr>
          <w:cantSplit/>
        </w:trPr>
        <w:tc>
          <w:tcPr>
            <w:tcW w:w="9072" w:type="dxa"/>
          </w:tcPr>
          <w:p w14:paraId="1B35CA80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Polmil sp. z o. o.</w:t>
            </w:r>
          </w:p>
          <w:p w14:paraId="79A65C79" w14:textId="3F37FA0A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Przemysłowa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8 B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7E369533" w14:textId="0DD409D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85-758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1F1F42" w:rsidRPr="00805ADF">
              <w:rPr>
                <w:bCs/>
                <w:sz w:val="22"/>
                <w:szCs w:val="22"/>
              </w:rPr>
              <w:t>Bydgoszcz</w:t>
            </w:r>
          </w:p>
          <w:p w14:paraId="0F06C07D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1331BD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16 - Osłonki medyczne na głowice USG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867C739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52ABF3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Najkorzystniejsza oferta spełniająca wymagania SWZ.</w:t>
            </w:r>
          </w:p>
        </w:tc>
      </w:tr>
      <w:tr w:rsidR="00805ADF" w14:paraId="751FC3B1" w14:textId="77777777" w:rsidTr="003668AB">
        <w:trPr>
          <w:cantSplit/>
        </w:trPr>
        <w:tc>
          <w:tcPr>
            <w:tcW w:w="9072" w:type="dxa"/>
          </w:tcPr>
          <w:p w14:paraId="5A9AE30B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SORIMEX Sp. z o.o. Sp.k.</w:t>
            </w:r>
          </w:p>
          <w:p w14:paraId="0304FFAE" w14:textId="53D8B729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Równinna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25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71D17227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Toruń</w:t>
            </w:r>
          </w:p>
          <w:p w14:paraId="0B152800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AC4CB6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17 - Papiery do EKG i innych rejestratorów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E07AB3E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417485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Najkorzystniejsza oferta spełniająca wymagania SWZ.</w:t>
            </w:r>
          </w:p>
        </w:tc>
      </w:tr>
      <w:tr w:rsidR="00805ADF" w14:paraId="0A7CCF11" w14:textId="77777777" w:rsidTr="003668AB">
        <w:trPr>
          <w:cantSplit/>
        </w:trPr>
        <w:tc>
          <w:tcPr>
            <w:tcW w:w="9072" w:type="dxa"/>
          </w:tcPr>
          <w:p w14:paraId="5EA3520A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3A8F2379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50AAA2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Zabrze</w:t>
            </w:r>
          </w:p>
          <w:p w14:paraId="51AEBBE1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6A74F7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23 - Rurki sigmoidoskopowe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A15F37D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2AA807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SWZ.</w:t>
            </w:r>
          </w:p>
        </w:tc>
      </w:tr>
      <w:tr w:rsidR="00805ADF" w14:paraId="2E886B79" w14:textId="77777777" w:rsidTr="003668AB">
        <w:trPr>
          <w:cantSplit/>
        </w:trPr>
        <w:tc>
          <w:tcPr>
            <w:tcW w:w="9072" w:type="dxa"/>
          </w:tcPr>
          <w:p w14:paraId="71206D54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lastRenderedPageBreak/>
              <w:t>Cook Medical sp. z o.o.</w:t>
            </w:r>
          </w:p>
          <w:p w14:paraId="040F2B87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Pl. Piłsudskiego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057ED5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00-078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Warszawa</w:t>
            </w:r>
          </w:p>
          <w:p w14:paraId="4EDF9256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FDC8BA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25 - Sprzęt endoskopowy do zabiegów i badań endourologicznych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00A7F75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C876F6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SWZ.</w:t>
            </w:r>
          </w:p>
        </w:tc>
      </w:tr>
      <w:tr w:rsidR="00805ADF" w14:paraId="3822555E" w14:textId="77777777" w:rsidTr="003668AB">
        <w:trPr>
          <w:cantSplit/>
        </w:trPr>
        <w:tc>
          <w:tcPr>
            <w:tcW w:w="9072" w:type="dxa"/>
          </w:tcPr>
          <w:p w14:paraId="428FCBF6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Becton Dickinson Polska Sp. z o.o.</w:t>
            </w:r>
          </w:p>
          <w:p w14:paraId="21906F64" w14:textId="4634BFE1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Osmańska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14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3D0E0CB2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02-823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Warszawa</w:t>
            </w:r>
          </w:p>
          <w:p w14:paraId="5F09D96F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E77030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26 - Strzygarki i ostrza do strzygarki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C79464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948796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Najkorzystniejsza oferta spełniająca wymagania SWZ.</w:t>
            </w:r>
          </w:p>
        </w:tc>
      </w:tr>
      <w:tr w:rsidR="00805ADF" w14:paraId="03620DC6" w14:textId="77777777" w:rsidTr="003668AB">
        <w:trPr>
          <w:cantSplit/>
        </w:trPr>
        <w:tc>
          <w:tcPr>
            <w:tcW w:w="9072" w:type="dxa"/>
          </w:tcPr>
          <w:p w14:paraId="1831C2C1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SINMED Sp. z o. o.</w:t>
            </w:r>
          </w:p>
          <w:p w14:paraId="48092427" w14:textId="284657F6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Graniczna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32B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21BCD54B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Przyszowice</w:t>
            </w:r>
          </w:p>
          <w:p w14:paraId="644F7204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D5E023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28 - Worki do zbiórki moczu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6049300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88639B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Najkorzystniejsza oferta spełniająca wymagania SWZ.</w:t>
            </w:r>
          </w:p>
        </w:tc>
      </w:tr>
      <w:tr w:rsidR="00805ADF" w14:paraId="0ED5C0B4" w14:textId="77777777" w:rsidTr="003668AB">
        <w:trPr>
          <w:cantSplit/>
        </w:trPr>
        <w:tc>
          <w:tcPr>
            <w:tcW w:w="9072" w:type="dxa"/>
          </w:tcPr>
          <w:p w14:paraId="63B71DF3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0304D5E3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B8E1A70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Nowy Tomyśl</w:t>
            </w:r>
          </w:p>
          <w:p w14:paraId="459924A3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1F6BFD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31- Zestaw do podawania chemioterapii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37E9C88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47DC27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SWZ.</w:t>
            </w:r>
          </w:p>
        </w:tc>
      </w:tr>
      <w:tr w:rsidR="00805ADF" w14:paraId="5289C9EC" w14:textId="77777777" w:rsidTr="003668AB">
        <w:trPr>
          <w:cantSplit/>
        </w:trPr>
        <w:tc>
          <w:tcPr>
            <w:tcW w:w="9072" w:type="dxa"/>
          </w:tcPr>
          <w:p w14:paraId="394E68AC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Centrum Zaopatrzenia Medycznego "Cezal" S.A Wrocław Oddział Kraków</w:t>
            </w:r>
          </w:p>
          <w:p w14:paraId="10125991" w14:textId="147D1270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Balicka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117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2B02C34E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30-149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Kraków</w:t>
            </w:r>
          </w:p>
          <w:p w14:paraId="240B4095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B96546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32 - Zestaw do przetaczania przez pompy Infusomat space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96F23C5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BC0148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SWZ.</w:t>
            </w:r>
          </w:p>
        </w:tc>
      </w:tr>
      <w:tr w:rsidR="00805ADF" w14:paraId="0E9BC765" w14:textId="77777777" w:rsidTr="003668AB">
        <w:trPr>
          <w:cantSplit/>
        </w:trPr>
        <w:tc>
          <w:tcPr>
            <w:tcW w:w="9072" w:type="dxa"/>
          </w:tcPr>
          <w:p w14:paraId="0B14475E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24029274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B9338D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Nowy Tomyśl</w:t>
            </w:r>
          </w:p>
          <w:p w14:paraId="08FB5FAC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920CD9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33 - Zestaw infuzyjny do leków cytostatycznych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4039F9F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0F78D9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Jedyna złożona oferta, spełniająca wymagania SWZ.</w:t>
            </w:r>
          </w:p>
        </w:tc>
      </w:tr>
      <w:tr w:rsidR="00805ADF" w14:paraId="3F139C2B" w14:textId="77777777" w:rsidTr="003668AB">
        <w:trPr>
          <w:cantSplit/>
        </w:trPr>
        <w:tc>
          <w:tcPr>
            <w:tcW w:w="9072" w:type="dxa"/>
          </w:tcPr>
          <w:p w14:paraId="093D27C4" w14:textId="77777777" w:rsidR="00805ADF" w:rsidRPr="00D26ED6" w:rsidRDefault="00805ADF" w:rsidP="003668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05ADF">
              <w:rPr>
                <w:b/>
                <w:sz w:val="22"/>
                <w:szCs w:val="22"/>
              </w:rPr>
              <w:lastRenderedPageBreak/>
              <w:t>EUMed Spółka z ograniczoną odpowiedzialnością</w:t>
            </w:r>
          </w:p>
          <w:p w14:paraId="0A2B34EA" w14:textId="20922822" w:rsidR="00805ADF" w:rsidRPr="009F0E5C" w:rsidRDefault="001F1F42" w:rsidP="003668A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05ADF" w:rsidRPr="00805ADF">
              <w:rPr>
                <w:bCs/>
                <w:sz w:val="22"/>
                <w:szCs w:val="22"/>
              </w:rPr>
              <w:t>Chłopickiego</w:t>
            </w:r>
            <w:r w:rsidR="00805ADF" w:rsidRPr="009F0E5C">
              <w:rPr>
                <w:bCs/>
                <w:sz w:val="22"/>
                <w:szCs w:val="22"/>
              </w:rPr>
              <w:t xml:space="preserve"> </w:t>
            </w:r>
            <w:r w:rsidR="00805ADF" w:rsidRPr="00805ADF">
              <w:rPr>
                <w:bCs/>
                <w:sz w:val="22"/>
                <w:szCs w:val="22"/>
              </w:rPr>
              <w:t>50</w:t>
            </w:r>
            <w:r w:rsidR="00805ADF">
              <w:rPr>
                <w:bCs/>
                <w:sz w:val="22"/>
                <w:szCs w:val="22"/>
              </w:rPr>
              <w:t xml:space="preserve"> </w:t>
            </w:r>
          </w:p>
          <w:p w14:paraId="3699BD04" w14:textId="77777777" w:rsidR="00805ADF" w:rsidRPr="009F0E5C" w:rsidRDefault="00805ADF" w:rsidP="003668AB">
            <w:pPr>
              <w:jc w:val="both"/>
              <w:rPr>
                <w:bCs/>
                <w:sz w:val="22"/>
                <w:szCs w:val="22"/>
              </w:rPr>
            </w:pPr>
            <w:r w:rsidRPr="00805ADF">
              <w:rPr>
                <w:bCs/>
                <w:sz w:val="22"/>
                <w:szCs w:val="22"/>
              </w:rPr>
              <w:t>04275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5ADF">
              <w:rPr>
                <w:bCs/>
                <w:sz w:val="22"/>
                <w:szCs w:val="22"/>
              </w:rPr>
              <w:t>Warszawa</w:t>
            </w:r>
          </w:p>
          <w:p w14:paraId="42F50B49" w14:textId="77777777" w:rsidR="00805ADF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BEB846" w14:textId="77777777" w:rsidR="00805ADF" w:rsidRPr="00211A34" w:rsidRDefault="00805ADF" w:rsidP="00366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05ADF">
              <w:rPr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05ADF">
              <w:rPr>
                <w:sz w:val="22"/>
                <w:szCs w:val="22"/>
              </w:rPr>
              <w:t>Pakiet 35 - Tampon Merocel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8B03D95" w14:textId="77777777" w:rsidR="00805ADF" w:rsidRPr="00D26ED6" w:rsidRDefault="00805ADF" w:rsidP="003668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C37430A" w14:textId="77777777" w:rsidR="00805ADF" w:rsidRDefault="00805ADF" w:rsidP="003668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05ADF">
              <w:t>Najkorzystniejsza oferta spełniająca wymagania SWZ.</w:t>
            </w:r>
          </w:p>
        </w:tc>
      </w:tr>
    </w:tbl>
    <w:p w14:paraId="6E5AE6A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5"/>
        <w:gridCol w:w="2793"/>
        <w:gridCol w:w="2551"/>
        <w:gridCol w:w="1560"/>
      </w:tblGrid>
      <w:tr w:rsidR="00211A34" w:rsidRPr="00834EF4" w14:paraId="4F2C9EE8" w14:textId="77777777" w:rsidTr="001F1F42">
        <w:tc>
          <w:tcPr>
            <w:tcW w:w="2595" w:type="dxa"/>
            <w:shd w:val="clear" w:color="auto" w:fill="F3F3F3"/>
            <w:vAlign w:val="center"/>
          </w:tcPr>
          <w:p w14:paraId="30505882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15604F2B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2AC9D33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1BB9312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A9FCA9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805ADF" w:rsidRPr="00834EF4" w14:paraId="41FBE60F" w14:textId="77777777" w:rsidTr="001F1F42">
        <w:tc>
          <w:tcPr>
            <w:tcW w:w="2595" w:type="dxa"/>
            <w:shd w:val="clear" w:color="auto" w:fill="auto"/>
          </w:tcPr>
          <w:p w14:paraId="7DD91B1F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2 - Cewniki, dreny, maski do podawania tlenu</w:t>
            </w:r>
          </w:p>
        </w:tc>
        <w:tc>
          <w:tcPr>
            <w:tcW w:w="2793" w:type="dxa"/>
            <w:shd w:val="clear" w:color="auto" w:fill="auto"/>
          </w:tcPr>
          <w:p w14:paraId="0CF2633C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49D5A8B9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18</w:t>
            </w:r>
          </w:p>
          <w:p w14:paraId="24B69654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0BB1D52F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4C162F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21600A86" w14:textId="77777777" w:rsidTr="001F1F42">
        <w:tc>
          <w:tcPr>
            <w:tcW w:w="2595" w:type="dxa"/>
            <w:shd w:val="clear" w:color="auto" w:fill="auto"/>
          </w:tcPr>
          <w:p w14:paraId="77B5B73F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2 - Cewniki, dreny, maski do podawania tlenu</w:t>
            </w:r>
          </w:p>
        </w:tc>
        <w:tc>
          <w:tcPr>
            <w:tcW w:w="2793" w:type="dxa"/>
            <w:shd w:val="clear" w:color="auto" w:fill="auto"/>
          </w:tcPr>
          <w:p w14:paraId="1143D803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J. Chodacki, A. Misztal „Medica” Spółka Jawna</w:t>
            </w:r>
          </w:p>
          <w:p w14:paraId="72C2A2C2" w14:textId="270E3F05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05ADF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4A</w:t>
            </w:r>
          </w:p>
          <w:p w14:paraId="2FEAEB1B" w14:textId="1FB93629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="001F1F42" w:rsidRPr="00805ADF">
              <w:rPr>
                <w:sz w:val="20"/>
                <w:szCs w:val="20"/>
              </w:rPr>
              <w:t>Lubin</w:t>
            </w:r>
          </w:p>
        </w:tc>
        <w:tc>
          <w:tcPr>
            <w:tcW w:w="2551" w:type="dxa"/>
            <w:shd w:val="clear" w:color="auto" w:fill="auto"/>
          </w:tcPr>
          <w:p w14:paraId="624A43BF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- 292.25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15E787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292,25</w:t>
            </w:r>
          </w:p>
        </w:tc>
      </w:tr>
      <w:tr w:rsidR="00805ADF" w:rsidRPr="00834EF4" w14:paraId="0319AB66" w14:textId="77777777" w:rsidTr="001F1F42">
        <w:tc>
          <w:tcPr>
            <w:tcW w:w="2595" w:type="dxa"/>
            <w:shd w:val="clear" w:color="auto" w:fill="auto"/>
          </w:tcPr>
          <w:p w14:paraId="7C808068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4 - Dren typu Pezzer</w:t>
            </w:r>
          </w:p>
        </w:tc>
        <w:tc>
          <w:tcPr>
            <w:tcW w:w="2793" w:type="dxa"/>
            <w:shd w:val="clear" w:color="auto" w:fill="auto"/>
          </w:tcPr>
          <w:p w14:paraId="68CB0BCB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09047E2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18</w:t>
            </w:r>
          </w:p>
          <w:p w14:paraId="4A227A79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27C157D7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538B74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21FB2E6A" w14:textId="77777777" w:rsidTr="001F1F42">
        <w:tc>
          <w:tcPr>
            <w:tcW w:w="2595" w:type="dxa"/>
            <w:shd w:val="clear" w:color="auto" w:fill="auto"/>
          </w:tcPr>
          <w:p w14:paraId="0AD11BC2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5 - Elektrody Quick Combo</w:t>
            </w:r>
          </w:p>
        </w:tc>
        <w:tc>
          <w:tcPr>
            <w:tcW w:w="2793" w:type="dxa"/>
            <w:shd w:val="clear" w:color="auto" w:fill="auto"/>
          </w:tcPr>
          <w:p w14:paraId="1322A1B2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SINMED Sp. z o. o.</w:t>
            </w:r>
          </w:p>
          <w:p w14:paraId="32A1E752" w14:textId="195E930C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Graniczna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32B</w:t>
            </w:r>
          </w:p>
          <w:p w14:paraId="08341231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Przyszowice</w:t>
            </w:r>
          </w:p>
        </w:tc>
        <w:tc>
          <w:tcPr>
            <w:tcW w:w="2551" w:type="dxa"/>
            <w:shd w:val="clear" w:color="auto" w:fill="auto"/>
          </w:tcPr>
          <w:p w14:paraId="50AA9204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B08C17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1606F821" w14:textId="77777777" w:rsidTr="001F1F42">
        <w:tc>
          <w:tcPr>
            <w:tcW w:w="2595" w:type="dxa"/>
            <w:shd w:val="clear" w:color="auto" w:fill="auto"/>
          </w:tcPr>
          <w:p w14:paraId="3C306D1A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6 - Elektrody samoprzylepne do aparatu Elle Tens</w:t>
            </w:r>
          </w:p>
        </w:tc>
        <w:tc>
          <w:tcPr>
            <w:tcW w:w="2793" w:type="dxa"/>
            <w:shd w:val="clear" w:color="auto" w:fill="auto"/>
          </w:tcPr>
          <w:p w14:paraId="28D65B0F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SINMED Sp. z o. o.</w:t>
            </w:r>
          </w:p>
          <w:p w14:paraId="42701568" w14:textId="7B47EF42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Graniczna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32B</w:t>
            </w:r>
          </w:p>
          <w:p w14:paraId="60F21125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Przyszowice</w:t>
            </w:r>
          </w:p>
        </w:tc>
        <w:tc>
          <w:tcPr>
            <w:tcW w:w="2551" w:type="dxa"/>
            <w:shd w:val="clear" w:color="auto" w:fill="auto"/>
          </w:tcPr>
          <w:p w14:paraId="41889487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B6E1F3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7F827817" w14:textId="77777777" w:rsidTr="001F1F42">
        <w:tc>
          <w:tcPr>
            <w:tcW w:w="2595" w:type="dxa"/>
            <w:shd w:val="clear" w:color="auto" w:fill="auto"/>
          </w:tcPr>
          <w:p w14:paraId="2469BD17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7 - Filtr gazu CO2</w:t>
            </w:r>
          </w:p>
        </w:tc>
        <w:tc>
          <w:tcPr>
            <w:tcW w:w="2793" w:type="dxa"/>
            <w:shd w:val="clear" w:color="auto" w:fill="auto"/>
          </w:tcPr>
          <w:p w14:paraId="0787F08D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Karl Storz Polska Sp. z o.o.</w:t>
            </w:r>
          </w:p>
          <w:p w14:paraId="052418DC" w14:textId="4D70C5AA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Hołubcowa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123</w:t>
            </w:r>
          </w:p>
          <w:p w14:paraId="54DA55E9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02-854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71EA901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4671A4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1D6B8F7A" w14:textId="77777777" w:rsidTr="001F1F42">
        <w:tc>
          <w:tcPr>
            <w:tcW w:w="2595" w:type="dxa"/>
            <w:shd w:val="clear" w:color="auto" w:fill="auto"/>
          </w:tcPr>
          <w:p w14:paraId="4B46108D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9 - Igła Hubera</w:t>
            </w:r>
          </w:p>
        </w:tc>
        <w:tc>
          <w:tcPr>
            <w:tcW w:w="2793" w:type="dxa"/>
            <w:shd w:val="clear" w:color="auto" w:fill="auto"/>
          </w:tcPr>
          <w:p w14:paraId="59F5D759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Optimed Pro-Office A.P. Szewczyk Sp. Jawna</w:t>
            </w:r>
          </w:p>
          <w:p w14:paraId="47536146" w14:textId="194551DA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Forteczna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5</w:t>
            </w:r>
          </w:p>
          <w:p w14:paraId="64C7A281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32-086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Węgrzce</w:t>
            </w:r>
          </w:p>
        </w:tc>
        <w:tc>
          <w:tcPr>
            <w:tcW w:w="2551" w:type="dxa"/>
            <w:shd w:val="clear" w:color="auto" w:fill="auto"/>
          </w:tcPr>
          <w:p w14:paraId="59B2142A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BC7F47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1850A94F" w14:textId="77777777" w:rsidTr="001F1F42">
        <w:tc>
          <w:tcPr>
            <w:tcW w:w="2595" w:type="dxa"/>
            <w:shd w:val="clear" w:color="auto" w:fill="auto"/>
          </w:tcPr>
          <w:p w14:paraId="426BF624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10 - Igły do znieczuleń podpajęczynówkowych</w:t>
            </w:r>
          </w:p>
        </w:tc>
        <w:tc>
          <w:tcPr>
            <w:tcW w:w="2793" w:type="dxa"/>
            <w:shd w:val="clear" w:color="auto" w:fill="auto"/>
          </w:tcPr>
          <w:p w14:paraId="42CE8D1C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09083056" w14:textId="2E3BE434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Balicka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117</w:t>
            </w:r>
          </w:p>
          <w:p w14:paraId="1A32F975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3098C968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7374B1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70C5EA5F" w14:textId="77777777" w:rsidTr="001F1F42">
        <w:tc>
          <w:tcPr>
            <w:tcW w:w="2595" w:type="dxa"/>
            <w:shd w:val="clear" w:color="auto" w:fill="auto"/>
          </w:tcPr>
          <w:p w14:paraId="697BEAAD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11 - Jednorazowy sprzęt medyczny do przygotowania cytostatyków</w:t>
            </w:r>
          </w:p>
        </w:tc>
        <w:tc>
          <w:tcPr>
            <w:tcW w:w="2793" w:type="dxa"/>
            <w:shd w:val="clear" w:color="auto" w:fill="auto"/>
          </w:tcPr>
          <w:p w14:paraId="51E6EAC7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ANMAR Sp. z o.o.</w:t>
            </w:r>
          </w:p>
          <w:p w14:paraId="22C9BEC5" w14:textId="206C05DA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Strefowa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22</w:t>
            </w:r>
          </w:p>
          <w:p w14:paraId="30A84350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422B334C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5BBF48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12144012" w14:textId="77777777" w:rsidTr="001F1F42">
        <w:tc>
          <w:tcPr>
            <w:tcW w:w="2595" w:type="dxa"/>
            <w:shd w:val="clear" w:color="auto" w:fill="auto"/>
          </w:tcPr>
          <w:p w14:paraId="73BD27B5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12 - Korki do kaniul</w:t>
            </w:r>
          </w:p>
        </w:tc>
        <w:tc>
          <w:tcPr>
            <w:tcW w:w="2793" w:type="dxa"/>
            <w:shd w:val="clear" w:color="auto" w:fill="auto"/>
          </w:tcPr>
          <w:p w14:paraId="3AA94BDB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Bialmed Sp. z o.o.</w:t>
            </w:r>
          </w:p>
          <w:p w14:paraId="0BCFE934" w14:textId="6B294180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46/48/35</w:t>
            </w:r>
          </w:p>
          <w:p w14:paraId="42321ECC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7D446B6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- 493.35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A97C59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493,35</w:t>
            </w:r>
          </w:p>
        </w:tc>
      </w:tr>
      <w:tr w:rsidR="00805ADF" w:rsidRPr="00834EF4" w14:paraId="7559D103" w14:textId="77777777" w:rsidTr="001F1F42">
        <w:tc>
          <w:tcPr>
            <w:tcW w:w="2595" w:type="dxa"/>
            <w:shd w:val="clear" w:color="auto" w:fill="auto"/>
          </w:tcPr>
          <w:p w14:paraId="2DEAAEEF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12 - Korki do kaniul</w:t>
            </w:r>
          </w:p>
        </w:tc>
        <w:tc>
          <w:tcPr>
            <w:tcW w:w="2793" w:type="dxa"/>
            <w:shd w:val="clear" w:color="auto" w:fill="auto"/>
          </w:tcPr>
          <w:p w14:paraId="1F45C9BD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53591301" w14:textId="6E373C9A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Osmańska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14</w:t>
            </w:r>
          </w:p>
          <w:p w14:paraId="1B3AE1CF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CF590E0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C3B093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2617CCA2" w14:textId="77777777" w:rsidTr="001F1F42">
        <w:tc>
          <w:tcPr>
            <w:tcW w:w="2595" w:type="dxa"/>
            <w:shd w:val="clear" w:color="auto" w:fill="auto"/>
          </w:tcPr>
          <w:p w14:paraId="11B46996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13 - Nożyki mikrotomowe</w:t>
            </w:r>
          </w:p>
        </w:tc>
        <w:tc>
          <w:tcPr>
            <w:tcW w:w="2793" w:type="dxa"/>
            <w:shd w:val="clear" w:color="auto" w:fill="auto"/>
          </w:tcPr>
          <w:p w14:paraId="51435EF5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Opta-Tech Sp. z o.o.</w:t>
            </w:r>
          </w:p>
          <w:p w14:paraId="209EB113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AL. KEN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36/U211</w:t>
            </w:r>
          </w:p>
          <w:p w14:paraId="02FBF81A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02-797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769BAE4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- 379.40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336E35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379,40</w:t>
            </w:r>
          </w:p>
        </w:tc>
      </w:tr>
      <w:tr w:rsidR="00805ADF" w:rsidRPr="00834EF4" w14:paraId="608849E6" w14:textId="77777777" w:rsidTr="001F1F42">
        <w:tc>
          <w:tcPr>
            <w:tcW w:w="2595" w:type="dxa"/>
            <w:shd w:val="clear" w:color="auto" w:fill="auto"/>
          </w:tcPr>
          <w:p w14:paraId="7A123379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13 - Nożyki mikrotomowe</w:t>
            </w:r>
          </w:p>
        </w:tc>
        <w:tc>
          <w:tcPr>
            <w:tcW w:w="2793" w:type="dxa"/>
            <w:shd w:val="clear" w:color="auto" w:fill="auto"/>
          </w:tcPr>
          <w:p w14:paraId="274D93E2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662F005E" w14:textId="6673E7B0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Zabierzowska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11</w:t>
            </w:r>
          </w:p>
          <w:p w14:paraId="342E09FD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Niepołomice</w:t>
            </w:r>
          </w:p>
        </w:tc>
        <w:tc>
          <w:tcPr>
            <w:tcW w:w="2551" w:type="dxa"/>
            <w:shd w:val="clear" w:color="auto" w:fill="auto"/>
          </w:tcPr>
          <w:p w14:paraId="654201B4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484B94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5A1985BC" w14:textId="77777777" w:rsidTr="001F1F42">
        <w:tc>
          <w:tcPr>
            <w:tcW w:w="2595" w:type="dxa"/>
            <w:shd w:val="clear" w:color="auto" w:fill="auto"/>
          </w:tcPr>
          <w:p w14:paraId="6787F44A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13 - Nożyki mikrotomowe</w:t>
            </w:r>
          </w:p>
        </w:tc>
        <w:tc>
          <w:tcPr>
            <w:tcW w:w="2793" w:type="dxa"/>
            <w:shd w:val="clear" w:color="auto" w:fill="auto"/>
          </w:tcPr>
          <w:p w14:paraId="65B39EC3" w14:textId="29E9AFBF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 xml:space="preserve">MAR-FOUR </w:t>
            </w:r>
            <w:r w:rsidR="001F1F42" w:rsidRPr="00805ADF">
              <w:rPr>
                <w:b/>
                <w:bCs/>
                <w:sz w:val="20"/>
                <w:szCs w:val="20"/>
              </w:rPr>
              <w:t>Marian Siekierski</w:t>
            </w:r>
          </w:p>
          <w:p w14:paraId="36DE7D8D" w14:textId="2A53ADD1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05ADF">
              <w:rPr>
                <w:sz w:val="20"/>
                <w:szCs w:val="20"/>
              </w:rPr>
              <w:t>Srebrzyńska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5/7</w:t>
            </w:r>
          </w:p>
          <w:p w14:paraId="1083547B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95-050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</w:tcPr>
          <w:p w14:paraId="194CA663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97E42E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0,00</w:t>
            </w:r>
          </w:p>
        </w:tc>
      </w:tr>
      <w:tr w:rsidR="00805ADF" w:rsidRPr="00834EF4" w14:paraId="5A4A341F" w14:textId="77777777" w:rsidTr="001F1F42">
        <w:tc>
          <w:tcPr>
            <w:tcW w:w="2595" w:type="dxa"/>
            <w:shd w:val="clear" w:color="auto" w:fill="auto"/>
          </w:tcPr>
          <w:p w14:paraId="202C7303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14 - Odsysanie pola operacyjnego</w:t>
            </w:r>
          </w:p>
        </w:tc>
        <w:tc>
          <w:tcPr>
            <w:tcW w:w="2793" w:type="dxa"/>
            <w:shd w:val="clear" w:color="auto" w:fill="auto"/>
          </w:tcPr>
          <w:p w14:paraId="6444FB47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4568ADAE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38/52</w:t>
            </w:r>
          </w:p>
          <w:p w14:paraId="5BDBD2B6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1B2F7C8A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C98D9B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2F757303" w14:textId="77777777" w:rsidTr="001F1F42">
        <w:tc>
          <w:tcPr>
            <w:tcW w:w="2595" w:type="dxa"/>
            <w:shd w:val="clear" w:color="auto" w:fill="auto"/>
          </w:tcPr>
          <w:p w14:paraId="6BBE67AB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15 - Opaski do identyfikacji</w:t>
            </w:r>
          </w:p>
        </w:tc>
        <w:tc>
          <w:tcPr>
            <w:tcW w:w="2793" w:type="dxa"/>
            <w:shd w:val="clear" w:color="auto" w:fill="auto"/>
          </w:tcPr>
          <w:p w14:paraId="029C063B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Bialmed Sp. z o.o.</w:t>
            </w:r>
          </w:p>
          <w:p w14:paraId="36A7C9B2" w14:textId="673FF8C6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46/48/35</w:t>
            </w:r>
          </w:p>
          <w:p w14:paraId="5DF17759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37C7F54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- 461.55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2D85DF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461,55</w:t>
            </w:r>
          </w:p>
        </w:tc>
      </w:tr>
      <w:tr w:rsidR="00805ADF" w:rsidRPr="00834EF4" w14:paraId="075AA50D" w14:textId="77777777" w:rsidTr="001F1F42">
        <w:tc>
          <w:tcPr>
            <w:tcW w:w="2595" w:type="dxa"/>
            <w:shd w:val="clear" w:color="auto" w:fill="auto"/>
          </w:tcPr>
          <w:p w14:paraId="47C9FA01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15 - Opaski do identyfikacji</w:t>
            </w:r>
          </w:p>
        </w:tc>
        <w:tc>
          <w:tcPr>
            <w:tcW w:w="2793" w:type="dxa"/>
            <w:shd w:val="clear" w:color="auto" w:fill="auto"/>
          </w:tcPr>
          <w:p w14:paraId="2A88CFE2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D9BCA92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18</w:t>
            </w:r>
          </w:p>
          <w:p w14:paraId="3CB72918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9B04054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A0C2B6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06716220" w14:textId="77777777" w:rsidTr="001F1F42">
        <w:tc>
          <w:tcPr>
            <w:tcW w:w="2595" w:type="dxa"/>
            <w:shd w:val="clear" w:color="auto" w:fill="auto"/>
          </w:tcPr>
          <w:p w14:paraId="3B7A8A89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16 - Osłonki medyczne na głowice USG</w:t>
            </w:r>
          </w:p>
        </w:tc>
        <w:tc>
          <w:tcPr>
            <w:tcW w:w="2793" w:type="dxa"/>
            <w:shd w:val="clear" w:color="auto" w:fill="auto"/>
          </w:tcPr>
          <w:p w14:paraId="6721870E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ALBIS MAZUR Sp. z o.o.</w:t>
            </w:r>
          </w:p>
          <w:p w14:paraId="0C470366" w14:textId="20D6D043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Stawiszyńska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10/2</w:t>
            </w:r>
          </w:p>
          <w:p w14:paraId="1B5A1555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Kalisz</w:t>
            </w:r>
          </w:p>
        </w:tc>
        <w:tc>
          <w:tcPr>
            <w:tcW w:w="2551" w:type="dxa"/>
            <w:shd w:val="clear" w:color="auto" w:fill="auto"/>
          </w:tcPr>
          <w:p w14:paraId="69F116F9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0B3808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0,00</w:t>
            </w:r>
          </w:p>
        </w:tc>
      </w:tr>
      <w:tr w:rsidR="00805ADF" w:rsidRPr="00834EF4" w14:paraId="15FC0DF9" w14:textId="77777777" w:rsidTr="001F1F42">
        <w:tc>
          <w:tcPr>
            <w:tcW w:w="2595" w:type="dxa"/>
            <w:shd w:val="clear" w:color="auto" w:fill="auto"/>
          </w:tcPr>
          <w:p w14:paraId="46CE2996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16 - Osłonki medyczne na głowice USG</w:t>
            </w:r>
          </w:p>
        </w:tc>
        <w:tc>
          <w:tcPr>
            <w:tcW w:w="2793" w:type="dxa"/>
            <w:shd w:val="clear" w:color="auto" w:fill="auto"/>
          </w:tcPr>
          <w:p w14:paraId="6E1E2FAA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Polmil sp. z o. o.</w:t>
            </w:r>
          </w:p>
          <w:p w14:paraId="1717743D" w14:textId="637C73AC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Przemysłowa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8 B</w:t>
            </w:r>
          </w:p>
          <w:p w14:paraId="79D2F5CA" w14:textId="01D1868C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="001F1F42" w:rsidRPr="00805ADF">
              <w:rPr>
                <w:sz w:val="20"/>
                <w:szCs w:val="20"/>
              </w:rPr>
              <w:t>Bydgoszcz</w:t>
            </w:r>
          </w:p>
        </w:tc>
        <w:tc>
          <w:tcPr>
            <w:tcW w:w="2551" w:type="dxa"/>
            <w:shd w:val="clear" w:color="auto" w:fill="auto"/>
          </w:tcPr>
          <w:p w14:paraId="2D2C37FA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6C3363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09AF54EE" w14:textId="77777777" w:rsidTr="001F1F42">
        <w:tc>
          <w:tcPr>
            <w:tcW w:w="2595" w:type="dxa"/>
            <w:shd w:val="clear" w:color="auto" w:fill="auto"/>
          </w:tcPr>
          <w:p w14:paraId="01B0B4FF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16 - Osłonki medyczne na głowice USG</w:t>
            </w:r>
          </w:p>
        </w:tc>
        <w:tc>
          <w:tcPr>
            <w:tcW w:w="2793" w:type="dxa"/>
            <w:shd w:val="clear" w:color="auto" w:fill="auto"/>
          </w:tcPr>
          <w:p w14:paraId="731C3C34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1D3E7F1F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18</w:t>
            </w:r>
          </w:p>
          <w:p w14:paraId="019F85C8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FDC0200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- 485.75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45AA9F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485,75</w:t>
            </w:r>
          </w:p>
        </w:tc>
      </w:tr>
      <w:tr w:rsidR="00805ADF" w:rsidRPr="00834EF4" w14:paraId="5DF8627D" w14:textId="77777777" w:rsidTr="001F1F42">
        <w:tc>
          <w:tcPr>
            <w:tcW w:w="2595" w:type="dxa"/>
            <w:shd w:val="clear" w:color="auto" w:fill="auto"/>
          </w:tcPr>
          <w:p w14:paraId="2659E6A9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17 - Papiery do EKG i innych rejestratorów</w:t>
            </w:r>
          </w:p>
        </w:tc>
        <w:tc>
          <w:tcPr>
            <w:tcW w:w="2793" w:type="dxa"/>
            <w:shd w:val="clear" w:color="auto" w:fill="auto"/>
          </w:tcPr>
          <w:p w14:paraId="61F29DB6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SORIMEX Sp. z o.o. Sp.k.</w:t>
            </w:r>
          </w:p>
          <w:p w14:paraId="3399316D" w14:textId="0EB3D43F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Równinna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25</w:t>
            </w:r>
          </w:p>
          <w:p w14:paraId="1709E211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713253E1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C8D74D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27E81004" w14:textId="77777777" w:rsidTr="001F1F42">
        <w:tc>
          <w:tcPr>
            <w:tcW w:w="2595" w:type="dxa"/>
            <w:shd w:val="clear" w:color="auto" w:fill="auto"/>
          </w:tcPr>
          <w:p w14:paraId="1CE7341F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17 - Papiery do EKG i innych rejestratorów</w:t>
            </w:r>
          </w:p>
        </w:tc>
        <w:tc>
          <w:tcPr>
            <w:tcW w:w="2793" w:type="dxa"/>
            <w:shd w:val="clear" w:color="auto" w:fill="auto"/>
          </w:tcPr>
          <w:p w14:paraId="6CC75383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ANMAR Sp. z o.o.</w:t>
            </w:r>
          </w:p>
          <w:p w14:paraId="35DBC905" w14:textId="368C6573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Strefowa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22</w:t>
            </w:r>
          </w:p>
          <w:p w14:paraId="4BBB852E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73F110AC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1983F5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0,00</w:t>
            </w:r>
          </w:p>
        </w:tc>
      </w:tr>
      <w:tr w:rsidR="00805ADF" w:rsidRPr="00834EF4" w14:paraId="5D7088DB" w14:textId="77777777" w:rsidTr="001F1F42">
        <w:tc>
          <w:tcPr>
            <w:tcW w:w="2595" w:type="dxa"/>
            <w:shd w:val="clear" w:color="auto" w:fill="auto"/>
          </w:tcPr>
          <w:p w14:paraId="0CBB4446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19 - Pojemniki na materiał chirurgiczny</w:t>
            </w:r>
          </w:p>
        </w:tc>
        <w:tc>
          <w:tcPr>
            <w:tcW w:w="2793" w:type="dxa"/>
            <w:shd w:val="clear" w:color="auto" w:fill="auto"/>
          </w:tcPr>
          <w:p w14:paraId="0736DB3E" w14:textId="400563B4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 xml:space="preserve">MAR-FOUR </w:t>
            </w:r>
            <w:r w:rsidR="001F1F42" w:rsidRPr="00805ADF">
              <w:rPr>
                <w:b/>
                <w:bCs/>
                <w:sz w:val="20"/>
                <w:szCs w:val="20"/>
              </w:rPr>
              <w:t>Marian Siekierski</w:t>
            </w:r>
          </w:p>
          <w:p w14:paraId="5E859AA2" w14:textId="09E004D4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05ADF">
              <w:rPr>
                <w:sz w:val="20"/>
                <w:szCs w:val="20"/>
              </w:rPr>
              <w:t>Srebrzyńska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5/7</w:t>
            </w:r>
          </w:p>
          <w:p w14:paraId="468A3322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95-050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</w:tcPr>
          <w:p w14:paraId="3ED889FA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320182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0,00</w:t>
            </w:r>
          </w:p>
        </w:tc>
      </w:tr>
      <w:tr w:rsidR="00805ADF" w:rsidRPr="00834EF4" w14:paraId="48F4842B" w14:textId="77777777" w:rsidTr="00F9455F">
        <w:trPr>
          <w:trHeight w:val="1335"/>
        </w:trPr>
        <w:tc>
          <w:tcPr>
            <w:tcW w:w="2595" w:type="dxa"/>
            <w:shd w:val="clear" w:color="auto" w:fill="auto"/>
          </w:tcPr>
          <w:p w14:paraId="413F0EFA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lastRenderedPageBreak/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23 - Rurki sigmoidoskopowe</w:t>
            </w:r>
          </w:p>
        </w:tc>
        <w:tc>
          <w:tcPr>
            <w:tcW w:w="2793" w:type="dxa"/>
            <w:shd w:val="clear" w:color="auto" w:fill="auto"/>
          </w:tcPr>
          <w:p w14:paraId="2B2E695C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2E8CAE69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18</w:t>
            </w:r>
          </w:p>
          <w:p w14:paraId="660BD0A1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6E4F8C33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C266F3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70510486" w14:textId="77777777" w:rsidTr="001F1F42">
        <w:tc>
          <w:tcPr>
            <w:tcW w:w="2595" w:type="dxa"/>
            <w:shd w:val="clear" w:color="auto" w:fill="auto"/>
          </w:tcPr>
          <w:p w14:paraId="677F4441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25 - Sprzęt endoskopowy do zabiegów i badań endourologicznych</w:t>
            </w:r>
          </w:p>
        </w:tc>
        <w:tc>
          <w:tcPr>
            <w:tcW w:w="2793" w:type="dxa"/>
            <w:shd w:val="clear" w:color="auto" w:fill="auto"/>
          </w:tcPr>
          <w:p w14:paraId="186A5B44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433BF786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</w:t>
            </w:r>
          </w:p>
          <w:p w14:paraId="6E93B5E1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3B56FA7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891755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46916F79" w14:textId="77777777" w:rsidTr="001F1F42">
        <w:tc>
          <w:tcPr>
            <w:tcW w:w="2595" w:type="dxa"/>
            <w:shd w:val="clear" w:color="auto" w:fill="auto"/>
          </w:tcPr>
          <w:p w14:paraId="6F27710D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26 - Strzygarki i ostrza do strzygarki</w:t>
            </w:r>
          </w:p>
        </w:tc>
        <w:tc>
          <w:tcPr>
            <w:tcW w:w="2793" w:type="dxa"/>
            <w:shd w:val="clear" w:color="auto" w:fill="auto"/>
          </w:tcPr>
          <w:p w14:paraId="572900F9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5B173708" w14:textId="332258A1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Osmańska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14</w:t>
            </w:r>
          </w:p>
          <w:p w14:paraId="24A7214C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AB52FF6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FDB18E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4B4D5445" w14:textId="77777777" w:rsidTr="001F1F42">
        <w:tc>
          <w:tcPr>
            <w:tcW w:w="2595" w:type="dxa"/>
            <w:shd w:val="clear" w:color="auto" w:fill="auto"/>
          </w:tcPr>
          <w:p w14:paraId="546E5B75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26 - Strzygarki i ostrza do strzygarki</w:t>
            </w:r>
          </w:p>
        </w:tc>
        <w:tc>
          <w:tcPr>
            <w:tcW w:w="2793" w:type="dxa"/>
            <w:shd w:val="clear" w:color="auto" w:fill="auto"/>
          </w:tcPr>
          <w:p w14:paraId="28B783ED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3M Healthcare Poland Sp. z o.o.</w:t>
            </w:r>
          </w:p>
          <w:p w14:paraId="234CEE92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117</w:t>
            </w:r>
          </w:p>
          <w:p w14:paraId="596917DA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Nadarzyn</w:t>
            </w:r>
          </w:p>
        </w:tc>
        <w:tc>
          <w:tcPr>
            <w:tcW w:w="2551" w:type="dxa"/>
            <w:shd w:val="clear" w:color="auto" w:fill="auto"/>
          </w:tcPr>
          <w:p w14:paraId="2FC4E49B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- 386.55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82E30E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386,55</w:t>
            </w:r>
          </w:p>
        </w:tc>
      </w:tr>
      <w:tr w:rsidR="00805ADF" w:rsidRPr="00834EF4" w14:paraId="76549DD9" w14:textId="77777777" w:rsidTr="001F1F42">
        <w:tc>
          <w:tcPr>
            <w:tcW w:w="2595" w:type="dxa"/>
            <w:shd w:val="clear" w:color="auto" w:fill="auto"/>
          </w:tcPr>
          <w:p w14:paraId="70A6C024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28 - Worki do zbiórki moczu</w:t>
            </w:r>
          </w:p>
        </w:tc>
        <w:tc>
          <w:tcPr>
            <w:tcW w:w="2793" w:type="dxa"/>
            <w:shd w:val="clear" w:color="auto" w:fill="auto"/>
          </w:tcPr>
          <w:p w14:paraId="4826268E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SINMED Sp. z o. o.</w:t>
            </w:r>
          </w:p>
          <w:p w14:paraId="7AA1EAA0" w14:textId="1B5FEB8A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Graniczna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32B</w:t>
            </w:r>
          </w:p>
          <w:p w14:paraId="30B3028C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Przyszowice</w:t>
            </w:r>
          </w:p>
        </w:tc>
        <w:tc>
          <w:tcPr>
            <w:tcW w:w="2551" w:type="dxa"/>
            <w:shd w:val="clear" w:color="auto" w:fill="auto"/>
          </w:tcPr>
          <w:p w14:paraId="5E75899A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2CC37E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16CDF9D4" w14:textId="77777777" w:rsidTr="001F1F42">
        <w:tc>
          <w:tcPr>
            <w:tcW w:w="2595" w:type="dxa"/>
            <w:shd w:val="clear" w:color="auto" w:fill="auto"/>
          </w:tcPr>
          <w:p w14:paraId="27388F4F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28 - Worki do zbiórki moczu</w:t>
            </w:r>
          </w:p>
        </w:tc>
        <w:tc>
          <w:tcPr>
            <w:tcW w:w="2793" w:type="dxa"/>
            <w:shd w:val="clear" w:color="auto" w:fill="auto"/>
          </w:tcPr>
          <w:p w14:paraId="3FDE9EBE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5A7CBF15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38/52</w:t>
            </w:r>
          </w:p>
          <w:p w14:paraId="7EBB5D38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74F43051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EE80BF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0,00</w:t>
            </w:r>
          </w:p>
        </w:tc>
      </w:tr>
      <w:tr w:rsidR="00805ADF" w:rsidRPr="00834EF4" w14:paraId="0EDCC3EC" w14:textId="77777777" w:rsidTr="001F1F42">
        <w:tc>
          <w:tcPr>
            <w:tcW w:w="2595" w:type="dxa"/>
            <w:shd w:val="clear" w:color="auto" w:fill="auto"/>
          </w:tcPr>
          <w:p w14:paraId="76F5F6B4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29 - Zestaw do bezpiecznej punkcji opłucnej z igłą Veressa z cewnikiem prostym</w:t>
            </w:r>
          </w:p>
        </w:tc>
        <w:tc>
          <w:tcPr>
            <w:tcW w:w="2793" w:type="dxa"/>
            <w:shd w:val="clear" w:color="auto" w:fill="auto"/>
          </w:tcPr>
          <w:p w14:paraId="55065C8A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AKME Pałejko Spółka jawna</w:t>
            </w:r>
          </w:p>
          <w:p w14:paraId="7018EB6D" w14:textId="0EB82F80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Poloneza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89B</w:t>
            </w:r>
          </w:p>
          <w:p w14:paraId="070CB7E0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0DF6C8D8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83D059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7C694B2B" w14:textId="77777777" w:rsidTr="001F1F42">
        <w:tc>
          <w:tcPr>
            <w:tcW w:w="2595" w:type="dxa"/>
            <w:shd w:val="clear" w:color="auto" w:fill="auto"/>
          </w:tcPr>
          <w:p w14:paraId="4654E331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31- Zestaw do podawania chemioterapii</w:t>
            </w:r>
          </w:p>
        </w:tc>
        <w:tc>
          <w:tcPr>
            <w:tcW w:w="2793" w:type="dxa"/>
            <w:shd w:val="clear" w:color="auto" w:fill="auto"/>
          </w:tcPr>
          <w:p w14:paraId="419C99F4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2FCB0699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14</w:t>
            </w:r>
          </w:p>
          <w:p w14:paraId="1AC8F712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14:paraId="2ABB3F10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6F1443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29C298BA" w14:textId="77777777" w:rsidTr="001F1F42">
        <w:tc>
          <w:tcPr>
            <w:tcW w:w="2595" w:type="dxa"/>
            <w:shd w:val="clear" w:color="auto" w:fill="auto"/>
          </w:tcPr>
          <w:p w14:paraId="6E75A223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32 - Zestaw do przetaczania przez pompy Infusomat space</w:t>
            </w:r>
          </w:p>
        </w:tc>
        <w:tc>
          <w:tcPr>
            <w:tcW w:w="2793" w:type="dxa"/>
            <w:shd w:val="clear" w:color="auto" w:fill="auto"/>
          </w:tcPr>
          <w:p w14:paraId="31D9F9C0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124EF6EC" w14:textId="4F14C31B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Balicka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117</w:t>
            </w:r>
          </w:p>
          <w:p w14:paraId="7A6369BD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52DC65BB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378A54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7EC4AE55" w14:textId="77777777" w:rsidTr="001F1F42">
        <w:tc>
          <w:tcPr>
            <w:tcW w:w="2595" w:type="dxa"/>
            <w:shd w:val="clear" w:color="auto" w:fill="auto"/>
          </w:tcPr>
          <w:p w14:paraId="2969D3BD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33 - Zestaw infuzyjny do leków cytostatycznych</w:t>
            </w:r>
          </w:p>
        </w:tc>
        <w:tc>
          <w:tcPr>
            <w:tcW w:w="2793" w:type="dxa"/>
            <w:shd w:val="clear" w:color="auto" w:fill="auto"/>
          </w:tcPr>
          <w:p w14:paraId="5BECCE07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26A8D09D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14</w:t>
            </w:r>
          </w:p>
          <w:p w14:paraId="3557EA5B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14:paraId="08C67E4D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E81043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09E6772E" w14:textId="77777777" w:rsidTr="001F1F42">
        <w:tc>
          <w:tcPr>
            <w:tcW w:w="2595" w:type="dxa"/>
            <w:shd w:val="clear" w:color="auto" w:fill="auto"/>
          </w:tcPr>
          <w:p w14:paraId="5A60E478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35 - Tampon Merocel</w:t>
            </w:r>
          </w:p>
        </w:tc>
        <w:tc>
          <w:tcPr>
            <w:tcW w:w="2793" w:type="dxa"/>
            <w:shd w:val="clear" w:color="auto" w:fill="auto"/>
          </w:tcPr>
          <w:p w14:paraId="5229B785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EUMed Spółka z ograniczoną odpowiedzialnością</w:t>
            </w:r>
          </w:p>
          <w:p w14:paraId="257240AF" w14:textId="5E11955E" w:rsidR="00805ADF" w:rsidRPr="00211A34" w:rsidRDefault="001F1F42" w:rsidP="003668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05ADF" w:rsidRPr="00805ADF">
              <w:rPr>
                <w:sz w:val="20"/>
                <w:szCs w:val="20"/>
              </w:rPr>
              <w:t>Chłopickiego</w:t>
            </w:r>
            <w:r w:rsidR="00805ADF" w:rsidRPr="00211A34">
              <w:rPr>
                <w:sz w:val="20"/>
                <w:szCs w:val="20"/>
              </w:rPr>
              <w:t xml:space="preserve"> </w:t>
            </w:r>
            <w:r w:rsidR="00805ADF" w:rsidRPr="00805ADF">
              <w:rPr>
                <w:sz w:val="20"/>
                <w:szCs w:val="20"/>
              </w:rPr>
              <w:t>50</w:t>
            </w:r>
          </w:p>
          <w:p w14:paraId="2B284B79" w14:textId="5288122D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04</w:t>
            </w:r>
            <w:r w:rsidR="00545404">
              <w:rPr>
                <w:sz w:val="20"/>
                <w:szCs w:val="20"/>
              </w:rPr>
              <w:t>-</w:t>
            </w:r>
            <w:r w:rsidRPr="00805ADF">
              <w:rPr>
                <w:sz w:val="20"/>
                <w:szCs w:val="20"/>
              </w:rPr>
              <w:t>275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3E428E3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0174B1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500,00</w:t>
            </w:r>
          </w:p>
        </w:tc>
      </w:tr>
      <w:tr w:rsidR="00805ADF" w:rsidRPr="00834EF4" w14:paraId="4597F850" w14:textId="77777777" w:rsidTr="001F1F42">
        <w:tc>
          <w:tcPr>
            <w:tcW w:w="2595" w:type="dxa"/>
            <w:shd w:val="clear" w:color="auto" w:fill="auto"/>
          </w:tcPr>
          <w:p w14:paraId="6976E11F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05ADF">
              <w:rPr>
                <w:sz w:val="20"/>
                <w:szCs w:val="20"/>
              </w:rPr>
              <w:t>Pakiet 35 - Tampon Merocel</w:t>
            </w:r>
          </w:p>
        </w:tc>
        <w:tc>
          <w:tcPr>
            <w:tcW w:w="2793" w:type="dxa"/>
            <w:shd w:val="clear" w:color="auto" w:fill="auto"/>
          </w:tcPr>
          <w:p w14:paraId="10A7520F" w14:textId="77777777" w:rsidR="00805ADF" w:rsidRPr="00211A34" w:rsidRDefault="00805ADF" w:rsidP="003668A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05ADF">
              <w:rPr>
                <w:b/>
                <w:bCs/>
                <w:sz w:val="20"/>
                <w:szCs w:val="20"/>
              </w:rPr>
              <w:t>Promedica Toruń Spółka z ograniczoną odpowiedzialnością</w:t>
            </w:r>
          </w:p>
          <w:p w14:paraId="7E03BD39" w14:textId="77777777" w:rsidR="00805ADF" w:rsidRPr="00211A34" w:rsidRDefault="00805ADF" w:rsidP="003668AB">
            <w:pPr>
              <w:rPr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ul. Grudziądzka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159a</w:t>
            </w:r>
          </w:p>
          <w:p w14:paraId="707F2140" w14:textId="77777777" w:rsidR="00805ADF" w:rsidRPr="00211A34" w:rsidRDefault="00805ADF" w:rsidP="003668AB">
            <w:pPr>
              <w:spacing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05ADF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14:paraId="582B83AB" w14:textId="77777777" w:rsidR="00805ADF" w:rsidRPr="00211A34" w:rsidRDefault="00805ADF" w:rsidP="00366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>1 - Cena - 497.80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6714DC" w14:textId="77777777" w:rsidR="00805ADF" w:rsidRPr="00211A34" w:rsidRDefault="00805ADF" w:rsidP="003668AB">
            <w:pPr>
              <w:jc w:val="center"/>
              <w:rPr>
                <w:color w:val="000000"/>
                <w:sz w:val="20"/>
                <w:szCs w:val="20"/>
              </w:rPr>
            </w:pPr>
            <w:r w:rsidRPr="00805ADF">
              <w:rPr>
                <w:sz w:val="20"/>
                <w:szCs w:val="20"/>
              </w:rPr>
              <w:t xml:space="preserve">  497,80</w:t>
            </w:r>
          </w:p>
        </w:tc>
      </w:tr>
    </w:tbl>
    <w:p w14:paraId="721DFE5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27F52" w14:textId="77777777" w:rsidR="00DA6CDA" w:rsidRDefault="00DA6CDA">
      <w:r>
        <w:separator/>
      </w:r>
    </w:p>
  </w:endnote>
  <w:endnote w:type="continuationSeparator" w:id="0">
    <w:p w14:paraId="0D1201E7" w14:textId="77777777" w:rsidR="00DA6CDA" w:rsidRDefault="00DA6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CB7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3508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65715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B8BFD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10B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D55FB" w14:textId="77777777" w:rsidR="00DA6CDA" w:rsidRDefault="00DA6CDA">
      <w:r>
        <w:separator/>
      </w:r>
    </w:p>
  </w:footnote>
  <w:footnote w:type="continuationSeparator" w:id="0">
    <w:p w14:paraId="5552A48B" w14:textId="77777777" w:rsidR="00DA6CDA" w:rsidRDefault="00DA6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7B43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1BC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D12E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CDA"/>
    <w:rsid w:val="00022322"/>
    <w:rsid w:val="00042497"/>
    <w:rsid w:val="000C1E6F"/>
    <w:rsid w:val="000E4E56"/>
    <w:rsid w:val="001A1468"/>
    <w:rsid w:val="001B7815"/>
    <w:rsid w:val="001F1F42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40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05ADF"/>
    <w:rsid w:val="00832144"/>
    <w:rsid w:val="00836DAF"/>
    <w:rsid w:val="008567C7"/>
    <w:rsid w:val="008642B3"/>
    <w:rsid w:val="008A6C10"/>
    <w:rsid w:val="008E5102"/>
    <w:rsid w:val="0091171A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6CDA"/>
    <w:rsid w:val="00E30B2D"/>
    <w:rsid w:val="00E62859"/>
    <w:rsid w:val="00E85D70"/>
    <w:rsid w:val="00F33C66"/>
    <w:rsid w:val="00F9455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4FC1B"/>
  <w15:chartTrackingRefBased/>
  <w15:docId w15:val="{D8C5CD39-F579-493C-B741-FA74DD30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7</Pages>
  <Words>1643</Words>
  <Characters>8866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6</cp:revision>
  <cp:lastPrinted>1899-12-31T23:00:00Z</cp:lastPrinted>
  <dcterms:created xsi:type="dcterms:W3CDTF">2024-02-05T07:49:00Z</dcterms:created>
  <dcterms:modified xsi:type="dcterms:W3CDTF">2024-02-12T10:54:00Z</dcterms:modified>
</cp:coreProperties>
</file>