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0F2C75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487288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872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48728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872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872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487288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4872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487288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7288" w:rsidRPr="007B107C" w:rsidTr="007806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87288" w:rsidRPr="007B107C" w:rsidRDefault="00487288" w:rsidP="0078062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487288" w:rsidRPr="007B107C" w:rsidRDefault="00487288" w:rsidP="0078062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8728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48728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487288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487288" w:rsidRPr="007B107C" w:rsidRDefault="00487288" w:rsidP="0078062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487288" w:rsidRPr="007B107C" w:rsidRDefault="00487288" w:rsidP="0078062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487288" w:rsidRPr="007B107C" w:rsidRDefault="00487288" w:rsidP="0078062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487288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48728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Druk informatora uczelnianego 2024/2025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487288" w:rsidRPr="0048728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CRZP/24/2024/AZP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487288" w:rsidRPr="00487288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7288" w:rsidRDefault="00487288" w:rsidP="00487288">
      <w:pPr>
        <w:spacing w:after="0" w:line="240" w:lineRule="auto"/>
      </w:pPr>
      <w:r>
        <w:separator/>
      </w:r>
    </w:p>
  </w:endnote>
  <w:endnote w:type="continuationSeparator" w:id="0">
    <w:p w:rsidR="00487288" w:rsidRDefault="00487288" w:rsidP="00487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288" w:rsidRDefault="0048728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288" w:rsidRDefault="0048728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288" w:rsidRDefault="004872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7288" w:rsidRDefault="00487288" w:rsidP="00487288">
      <w:pPr>
        <w:spacing w:after="0" w:line="240" w:lineRule="auto"/>
      </w:pPr>
      <w:r>
        <w:separator/>
      </w:r>
    </w:p>
  </w:footnote>
  <w:footnote w:type="continuationSeparator" w:id="0">
    <w:p w:rsidR="00487288" w:rsidRDefault="00487288" w:rsidP="004872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288" w:rsidRDefault="004872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288" w:rsidRDefault="004872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7288" w:rsidRDefault="0048728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312"/>
    <w:rsid w:val="000F2C75"/>
    <w:rsid w:val="002621C4"/>
    <w:rsid w:val="00487288"/>
    <w:rsid w:val="007B107C"/>
    <w:rsid w:val="007C7D43"/>
    <w:rsid w:val="00843802"/>
    <w:rsid w:val="008750B3"/>
    <w:rsid w:val="00BA0312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A384BCAE-7740-414D-B7BC-8D469D26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872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7288"/>
  </w:style>
  <w:style w:type="paragraph" w:styleId="Stopka">
    <w:name w:val="footer"/>
    <w:basedOn w:val="Normalny"/>
    <w:link w:val="StopkaZnak"/>
    <w:uiPriority w:val="99"/>
    <w:unhideWhenUsed/>
    <w:rsid w:val="004872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7288"/>
  </w:style>
  <w:style w:type="paragraph" w:styleId="Tekstdymka">
    <w:name w:val="Balloon Text"/>
    <w:basedOn w:val="Normalny"/>
    <w:link w:val="TekstdymkaZnak"/>
    <w:uiPriority w:val="99"/>
    <w:semiHidden/>
    <w:unhideWhenUsed/>
    <w:rsid w:val="000F2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2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382</Words>
  <Characters>2293</Characters>
  <Application>Microsoft Office Word</Application>
  <DocSecurity>0</DocSecurity>
  <Lines>19</Lines>
  <Paragraphs>5</Paragraphs>
  <ScaleCrop>false</ScaleCrop>
  <Company/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2024-02-12T07:50:00Z</cp:lastPrinted>
  <dcterms:created xsi:type="dcterms:W3CDTF">2024-02-12T07:50:00Z</dcterms:created>
  <dcterms:modified xsi:type="dcterms:W3CDTF">2024-02-12T07:50:00Z</dcterms:modified>
</cp:coreProperties>
</file>