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22DE7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22BD3" w:rsidRPr="00222BD3">
        <w:rPr>
          <w:b/>
        </w:rPr>
        <w:t>CRZP/24/2024/AZP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22BD3" w:rsidRPr="004A5DB6" w:rsidTr="00780623">
        <w:tc>
          <w:tcPr>
            <w:tcW w:w="9212" w:type="dxa"/>
            <w:shd w:val="clear" w:color="auto" w:fill="auto"/>
          </w:tcPr>
          <w:p w:rsidR="00222BD3" w:rsidRPr="004A5DB6" w:rsidRDefault="00222BD3" w:rsidP="0078062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22BD3" w:rsidRPr="004A5DB6" w:rsidRDefault="00222BD3" w:rsidP="0078062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22BD3">
              <w:t>(</w:t>
            </w:r>
            <w:proofErr w:type="spellStart"/>
            <w:r w:rsidRPr="00222BD3">
              <w:t>t.j</w:t>
            </w:r>
            <w:proofErr w:type="spellEnd"/>
            <w:r w:rsidRPr="00222BD3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22BD3" w:rsidRPr="004A5DB6" w:rsidRDefault="00222BD3" w:rsidP="0078062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22BD3" w:rsidRPr="004A5DB6" w:rsidRDefault="00222BD3" w:rsidP="0078062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22BD3" w:rsidRPr="004A5DB6" w:rsidRDefault="00222BD3" w:rsidP="0078062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22BD3" w:rsidRPr="00222BD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22BD3" w:rsidP="005434B3">
      <w:pPr>
        <w:spacing w:after="240" w:line="276" w:lineRule="auto"/>
        <w:jc w:val="center"/>
      </w:pPr>
      <w:r w:rsidRPr="00222BD3">
        <w:rPr>
          <w:b/>
        </w:rPr>
        <w:t>Druk informatora uczelnianego 2024/2025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0C2F" w:rsidRDefault="001D0C2F" w:rsidP="0038231F">
      <w:pPr>
        <w:spacing w:after="0" w:line="240" w:lineRule="auto"/>
      </w:pPr>
      <w:r>
        <w:separator/>
      </w:r>
    </w:p>
  </w:endnote>
  <w:endnote w:type="continuationSeparator" w:id="0">
    <w:p w:rsidR="001D0C2F" w:rsidRDefault="001D0C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2BD3" w:rsidRDefault="00222B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2BD3" w:rsidRDefault="00222B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0C2F" w:rsidRDefault="001D0C2F" w:rsidP="0038231F">
      <w:pPr>
        <w:spacing w:after="0" w:line="240" w:lineRule="auto"/>
      </w:pPr>
      <w:r>
        <w:separator/>
      </w:r>
    </w:p>
  </w:footnote>
  <w:footnote w:type="continuationSeparator" w:id="0">
    <w:p w:rsidR="001D0C2F" w:rsidRDefault="001D0C2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2BD3" w:rsidRDefault="00222B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2BD3" w:rsidRDefault="00222B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2BD3" w:rsidRDefault="00222B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0C2F"/>
    <w:rsid w:val="00022DE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D0C2F"/>
    <w:rsid w:val="001F027E"/>
    <w:rsid w:val="00203A40"/>
    <w:rsid w:val="002168A8"/>
    <w:rsid w:val="00222B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F36311"/>
  <w15:chartTrackingRefBased/>
  <w15:docId w15:val="{230061C9-859D-473F-9284-FB4CA4F9B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663FA-0CB3-476B-AA1D-DBC48FA37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2024-02-12T07:49:00Z</cp:lastPrinted>
  <dcterms:created xsi:type="dcterms:W3CDTF">2024-02-12T07:49:00Z</dcterms:created>
  <dcterms:modified xsi:type="dcterms:W3CDTF">2024-02-12T07:49:00Z</dcterms:modified>
</cp:coreProperties>
</file>