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F30DB" w:rsidRPr="005F30D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F30D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30DB">
        <w:rPr>
          <w:rFonts w:ascii="Arial" w:hAnsi="Arial" w:cs="Arial"/>
        </w:rPr>
        <w:t>Politechnika Częstochowska</w:t>
      </w:r>
    </w:p>
    <w:p w:rsidR="006676AE" w:rsidRPr="0012157F" w:rsidRDefault="005F30D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30D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F30D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F30D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F30D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F30D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F30DB" w:rsidRPr="0012157F" w:rsidTr="008A5EE6">
        <w:tc>
          <w:tcPr>
            <w:tcW w:w="9104" w:type="dxa"/>
            <w:shd w:val="clear" w:color="auto" w:fill="D9D9D9"/>
          </w:tcPr>
          <w:p w:rsidR="005F30DB" w:rsidRPr="0012157F" w:rsidRDefault="005F30DB" w:rsidP="008A5EE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F30DB" w:rsidRPr="0012157F" w:rsidRDefault="005F30DB" w:rsidP="008A5EE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F30D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F30DB" w:rsidRPr="00612283" w:rsidRDefault="005F30DB" w:rsidP="008A5EE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F30DB" w:rsidRPr="0012157F" w:rsidRDefault="005F30DB" w:rsidP="008A5EE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47E1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0" w:name="_GoBack"/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</w:t>
            </w:r>
            <w:bookmarkEnd w:id="0"/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wa</w:t>
            </w:r>
            <w:r w:rsidR="005F30DB" w:rsidRPr="005F30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pomieszczenia nr 516 na Katedry Inteligentnych Systemów Informatycznych przy ul. Armii Krajowej 36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30DB" w:rsidRPr="00A2540E" w:rsidTr="008A5EE6">
        <w:tc>
          <w:tcPr>
            <w:tcW w:w="2269" w:type="dxa"/>
            <w:shd w:val="clear" w:color="auto" w:fill="auto"/>
          </w:tcPr>
          <w:p w:rsidR="005F30DB" w:rsidRPr="00A2540E" w:rsidRDefault="005F30DB" w:rsidP="008A5E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30DB" w:rsidRPr="00A2540E" w:rsidRDefault="005F30DB" w:rsidP="008A5E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30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RK-NZ.261.2.2024</w:t>
            </w:r>
            <w:r w:rsidR="00D834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F30DB" w:rsidRPr="005F30D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101" w:rsidRDefault="004C4101" w:rsidP="0038231F">
      <w:pPr>
        <w:spacing w:after="0" w:line="240" w:lineRule="auto"/>
      </w:pPr>
      <w:r>
        <w:separator/>
      </w:r>
    </w:p>
  </w:endnote>
  <w:endnote w:type="continuationSeparator" w:id="0">
    <w:p w:rsidR="004C4101" w:rsidRDefault="004C41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0DB" w:rsidRDefault="005F30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7E1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7E1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0DB" w:rsidRDefault="005F30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101" w:rsidRDefault="004C4101" w:rsidP="0038231F">
      <w:pPr>
        <w:spacing w:after="0" w:line="240" w:lineRule="auto"/>
      </w:pPr>
      <w:r>
        <w:separator/>
      </w:r>
    </w:p>
  </w:footnote>
  <w:footnote w:type="continuationSeparator" w:id="0">
    <w:p w:rsidR="004C4101" w:rsidRDefault="004C410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0DB" w:rsidRDefault="005F30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0DB" w:rsidRDefault="005F30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0DB" w:rsidRDefault="005F3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70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470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101"/>
    <w:rsid w:val="004C4854"/>
    <w:rsid w:val="004D7E48"/>
    <w:rsid w:val="004E08E6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30DB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7E1D"/>
    <w:rsid w:val="00D531D5"/>
    <w:rsid w:val="00D7532C"/>
    <w:rsid w:val="00D8341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A78E8"/>
  <w15:docId w15:val="{3ABAB6E1-160E-470F-9848-73FF74C28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2EA09-244A-4F05-9445-C0F74923D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Marcin Malicki</cp:lastModifiedBy>
  <cp:revision>2</cp:revision>
  <cp:lastPrinted>2016-07-26T10:32:00Z</cp:lastPrinted>
  <dcterms:created xsi:type="dcterms:W3CDTF">2024-02-09T08:53:00Z</dcterms:created>
  <dcterms:modified xsi:type="dcterms:W3CDTF">2024-02-09T08:53:00Z</dcterms:modified>
</cp:coreProperties>
</file>